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D80ED1" w14:textId="77777777" w:rsidR="00C82803" w:rsidRPr="00A46168" w:rsidRDefault="00C82803" w:rsidP="00BE4052">
      <w:pPr>
        <w:jc w:val="center"/>
        <w:rPr>
          <w:rFonts w:eastAsia="Calibri"/>
          <w:sz w:val="22"/>
          <w:szCs w:val="22"/>
          <w:lang w:val="bg-BG"/>
        </w:rPr>
      </w:pPr>
    </w:p>
    <w:p w14:paraId="70BD6D72" w14:textId="77777777" w:rsidR="00C82803" w:rsidRPr="00A46168" w:rsidRDefault="00C82803" w:rsidP="00BE4052">
      <w:pPr>
        <w:jc w:val="center"/>
        <w:rPr>
          <w:rFonts w:eastAsia="Calibri"/>
          <w:sz w:val="22"/>
          <w:szCs w:val="22"/>
          <w:lang w:val="bg-BG"/>
        </w:rPr>
      </w:pPr>
    </w:p>
    <w:p w14:paraId="2E1CA2A1" w14:textId="77777777" w:rsidR="00454CDE" w:rsidRPr="00A46168" w:rsidRDefault="00454CDE" w:rsidP="00BE4052">
      <w:pPr>
        <w:jc w:val="center"/>
        <w:rPr>
          <w:b/>
          <w:sz w:val="32"/>
          <w:szCs w:val="28"/>
          <w:lang w:val="bg-BG"/>
        </w:rPr>
      </w:pPr>
      <w:r w:rsidRPr="00A46168">
        <w:rPr>
          <w:b/>
          <w:sz w:val="32"/>
          <w:szCs w:val="28"/>
          <w:lang w:val="bg-BG"/>
        </w:rPr>
        <w:t>З А П О В Е Д</w:t>
      </w:r>
    </w:p>
    <w:p w14:paraId="1B97C9D7" w14:textId="77777777" w:rsidR="00A46168" w:rsidRPr="00A46168" w:rsidRDefault="00A46168" w:rsidP="00A46168">
      <w:pPr>
        <w:ind w:left="3600" w:firstLine="720"/>
        <w:rPr>
          <w:b/>
          <w:lang w:val="bg-BG" w:eastAsia="bg-BG"/>
        </w:rPr>
      </w:pPr>
      <w:r w:rsidRPr="00A46168">
        <w:rPr>
          <w:b/>
          <w:lang w:val="bg-BG" w:eastAsia="bg-BG"/>
        </w:rPr>
        <w:t>№ ПО-09-</w:t>
      </w:r>
      <w:r w:rsidR="008B7083">
        <w:rPr>
          <w:b/>
          <w:lang w:val="bg-BG" w:eastAsia="bg-BG"/>
        </w:rPr>
        <w:t>155</w:t>
      </w:r>
    </w:p>
    <w:p w14:paraId="2926FE4B" w14:textId="77777777" w:rsidR="00820FEA" w:rsidRPr="00A46168" w:rsidRDefault="008B7083" w:rsidP="00A46168">
      <w:pPr>
        <w:jc w:val="center"/>
        <w:rPr>
          <w:b/>
          <w:lang w:val="bg-BG" w:eastAsia="bg-BG"/>
        </w:rPr>
      </w:pPr>
      <w:r>
        <w:rPr>
          <w:b/>
          <w:lang w:val="bg-BG" w:eastAsia="bg-BG"/>
        </w:rPr>
        <w:t>София, 13</w:t>
      </w:r>
      <w:r w:rsidR="00A46168" w:rsidRPr="00A46168">
        <w:rPr>
          <w:b/>
          <w:lang w:val="bg-BG" w:eastAsia="bg-BG"/>
        </w:rPr>
        <w:t>.01.2023г.</w:t>
      </w:r>
    </w:p>
    <w:p w14:paraId="57F65E22" w14:textId="77777777" w:rsidR="00A46168" w:rsidRPr="00A46168" w:rsidRDefault="00A46168" w:rsidP="00A46168">
      <w:pPr>
        <w:jc w:val="center"/>
        <w:rPr>
          <w:b/>
          <w:lang w:val="bg-BG" w:eastAsia="bg-BG"/>
        </w:rPr>
      </w:pPr>
    </w:p>
    <w:p w14:paraId="218624DB" w14:textId="77777777" w:rsidR="00495821" w:rsidRPr="00A46168" w:rsidRDefault="00576362" w:rsidP="00DB1438">
      <w:pPr>
        <w:ind w:firstLine="720"/>
        <w:jc w:val="both"/>
        <w:rPr>
          <w:lang w:val="bg-BG"/>
        </w:rPr>
      </w:pPr>
      <w:r w:rsidRPr="00A46168">
        <w:rPr>
          <w:lang w:val="bg-BG"/>
        </w:rPr>
        <w:t>На основание чл.</w:t>
      </w:r>
      <w:r w:rsidR="00A46168">
        <w:rPr>
          <w:lang w:val="bg-BG"/>
        </w:rPr>
        <w:t xml:space="preserve"> </w:t>
      </w:r>
      <w:r w:rsidRPr="00A46168">
        <w:rPr>
          <w:lang w:val="bg-BG"/>
        </w:rPr>
        <w:t xml:space="preserve">3, </w:t>
      </w:r>
      <w:r w:rsidR="008A1BBB" w:rsidRPr="00A46168">
        <w:rPr>
          <w:lang w:val="bg-BG"/>
        </w:rPr>
        <w:t>ал.</w:t>
      </w:r>
      <w:r w:rsidR="00A46168">
        <w:rPr>
          <w:lang w:val="bg-BG"/>
        </w:rPr>
        <w:t xml:space="preserve"> </w:t>
      </w:r>
      <w:r w:rsidRPr="00A46168">
        <w:rPr>
          <w:lang w:val="bg-BG"/>
        </w:rPr>
        <w:t>4 от Устройствения правилник на областните дирекции “Земеделие”, в сила от 26.01.2010г., издаден от Министерството на земеделието и храни</w:t>
      </w:r>
      <w:r w:rsidR="007A06D3" w:rsidRPr="00A46168">
        <w:rPr>
          <w:lang w:val="bg-BG"/>
        </w:rPr>
        <w:t>те, обн.</w:t>
      </w:r>
      <w:r w:rsidR="005B14D9" w:rsidRPr="00A46168">
        <w:rPr>
          <w:lang w:val="bg-BG"/>
        </w:rPr>
        <w:t xml:space="preserve"> </w:t>
      </w:r>
      <w:r w:rsidR="007A06D3" w:rsidRPr="00A46168">
        <w:rPr>
          <w:lang w:val="bg-BG"/>
        </w:rPr>
        <w:t xml:space="preserve">ДВ. бр.7/26.01.2010г., </w:t>
      </w:r>
      <w:proofErr w:type="spellStart"/>
      <w:r w:rsidRPr="00A46168">
        <w:rPr>
          <w:lang w:val="bg-BG"/>
        </w:rPr>
        <w:t>посл</w:t>
      </w:r>
      <w:proofErr w:type="spellEnd"/>
      <w:r w:rsidRPr="00A46168">
        <w:rPr>
          <w:lang w:val="bg-BG"/>
        </w:rPr>
        <w:t xml:space="preserve">. </w:t>
      </w:r>
      <w:r w:rsidR="00CA17DF" w:rsidRPr="00A46168">
        <w:rPr>
          <w:lang w:val="bg-BG"/>
        </w:rPr>
        <w:t xml:space="preserve">изм. </w:t>
      </w:r>
      <w:r w:rsidR="00F94664" w:rsidRPr="00A46168">
        <w:rPr>
          <w:lang w:val="bg-BG"/>
        </w:rPr>
        <w:t xml:space="preserve">ДВ., бр. </w:t>
      </w:r>
      <w:r w:rsidR="00A46168">
        <w:t>41</w:t>
      </w:r>
      <w:r w:rsidR="00A46168" w:rsidRPr="00244A94">
        <w:rPr>
          <w:lang w:val="bg-BG"/>
        </w:rPr>
        <w:t>/</w:t>
      </w:r>
      <w:r w:rsidR="00A46168">
        <w:rPr>
          <w:lang w:val="bg-BG"/>
        </w:rPr>
        <w:t>0</w:t>
      </w:r>
      <w:r w:rsidR="00A46168">
        <w:t>3</w:t>
      </w:r>
      <w:r w:rsidR="00A46168" w:rsidRPr="00244A94">
        <w:rPr>
          <w:lang w:val="bg-BG"/>
        </w:rPr>
        <w:t>.</w:t>
      </w:r>
      <w:r w:rsidR="00A46168">
        <w:rPr>
          <w:lang w:val="bg-BG"/>
        </w:rPr>
        <w:t>0</w:t>
      </w:r>
      <w:r w:rsidR="00A46168">
        <w:t>6</w:t>
      </w:r>
      <w:r w:rsidR="00A46168" w:rsidRPr="00244A94">
        <w:rPr>
          <w:lang w:val="bg-BG"/>
        </w:rPr>
        <w:t>.202</w:t>
      </w:r>
      <w:r w:rsidR="00A46168">
        <w:t>2</w:t>
      </w:r>
      <w:r w:rsidR="00A46168" w:rsidRPr="00244A94">
        <w:rPr>
          <w:lang w:val="bg-BG"/>
        </w:rPr>
        <w:t>г</w:t>
      </w:r>
      <w:r w:rsidR="00CA17DF" w:rsidRPr="00A46168">
        <w:rPr>
          <w:lang w:val="bg-BG"/>
        </w:rPr>
        <w:t>.</w:t>
      </w:r>
      <w:r w:rsidR="008F3A6E" w:rsidRPr="00A46168">
        <w:rPr>
          <w:lang w:val="bg-BG"/>
        </w:rPr>
        <w:t>,</w:t>
      </w:r>
      <w:r w:rsidRPr="00A46168">
        <w:rPr>
          <w:lang w:val="bg-BG"/>
        </w:rPr>
        <w:t xml:space="preserve"> </w:t>
      </w:r>
      <w:r w:rsidR="008F3A6E" w:rsidRPr="00A46168">
        <w:rPr>
          <w:lang w:val="bg-BG"/>
        </w:rPr>
        <w:t>чл.37в, ал.</w:t>
      </w:r>
      <w:r w:rsidR="00F94664" w:rsidRPr="00A46168">
        <w:rPr>
          <w:lang w:val="bg-BG"/>
        </w:rPr>
        <w:t>16</w:t>
      </w:r>
      <w:r w:rsidR="008F3A6E" w:rsidRPr="00A46168">
        <w:rPr>
          <w:lang w:val="bg-BG"/>
        </w:rPr>
        <w:t xml:space="preserve"> от Закона за собствеността и ползването на земеделските земи /ЗСПЗЗ/</w:t>
      </w:r>
      <w:r w:rsidR="00F94664" w:rsidRPr="00A46168">
        <w:rPr>
          <w:lang w:val="bg-BG"/>
        </w:rPr>
        <w:t xml:space="preserve"> и</w:t>
      </w:r>
      <w:r w:rsidR="008F3A6E" w:rsidRPr="00A46168">
        <w:rPr>
          <w:lang w:val="bg-BG"/>
        </w:rPr>
        <w:t xml:space="preserve"> чл.75а </w:t>
      </w:r>
      <w:r w:rsidR="00F94664" w:rsidRPr="00A46168">
        <w:rPr>
          <w:lang w:val="bg-BG"/>
        </w:rPr>
        <w:t>ал.1</w:t>
      </w:r>
      <w:r w:rsidR="008F3A6E" w:rsidRPr="00A46168">
        <w:rPr>
          <w:lang w:val="bg-BG"/>
        </w:rPr>
        <w:t>от Правилника за прилагане на ЗСПЗЗ</w:t>
      </w:r>
      <w:r w:rsidR="00AA15E3" w:rsidRPr="00A46168">
        <w:rPr>
          <w:lang w:val="bg-BG"/>
        </w:rPr>
        <w:t>,</w:t>
      </w:r>
    </w:p>
    <w:p w14:paraId="3240AB9E" w14:textId="77777777" w:rsidR="00820FEA" w:rsidRPr="00A46168" w:rsidRDefault="00820FEA" w:rsidP="00DB1438">
      <w:pPr>
        <w:ind w:firstLine="720"/>
        <w:jc w:val="both"/>
        <w:rPr>
          <w:lang w:val="bg-BG"/>
        </w:rPr>
      </w:pPr>
    </w:p>
    <w:p w14:paraId="76049FDE" w14:textId="77777777" w:rsidR="008F3A6E" w:rsidRPr="00A46168" w:rsidRDefault="00A46168" w:rsidP="00A46168">
      <w:pPr>
        <w:tabs>
          <w:tab w:val="center" w:pos="4890"/>
          <w:tab w:val="left" w:pos="8087"/>
        </w:tabs>
        <w:rPr>
          <w:lang w:val="bg-BG"/>
        </w:rPr>
      </w:pPr>
      <w:r>
        <w:rPr>
          <w:b/>
          <w:lang w:val="bg-BG"/>
        </w:rPr>
        <w:tab/>
      </w:r>
      <w:r w:rsidR="00463733" w:rsidRPr="00A46168">
        <w:rPr>
          <w:b/>
          <w:lang w:val="bg-BG"/>
        </w:rPr>
        <w:t>О П Р Е Д Е Л Я</w:t>
      </w:r>
      <w:r w:rsidR="00463733" w:rsidRPr="00A46168">
        <w:rPr>
          <w:lang w:val="bg-BG"/>
        </w:rPr>
        <w:t xml:space="preserve"> </w:t>
      </w:r>
      <w:r w:rsidR="00463733" w:rsidRPr="00A46168">
        <w:rPr>
          <w:b/>
          <w:lang w:val="bg-BG"/>
        </w:rPr>
        <w:t>М</w:t>
      </w:r>
      <w:r w:rsidR="00463733" w:rsidRPr="00A46168">
        <w:rPr>
          <w:lang w:val="bg-BG"/>
        </w:rPr>
        <w:t>:</w:t>
      </w:r>
      <w:r>
        <w:rPr>
          <w:lang w:val="bg-BG"/>
        </w:rPr>
        <w:tab/>
      </w:r>
    </w:p>
    <w:p w14:paraId="2A75EED4" w14:textId="77777777" w:rsidR="0078766A" w:rsidRPr="00A46168" w:rsidRDefault="0078766A" w:rsidP="004A0BEB">
      <w:pPr>
        <w:jc w:val="center"/>
        <w:rPr>
          <w:lang w:val="bg-BG"/>
        </w:rPr>
      </w:pPr>
    </w:p>
    <w:p w14:paraId="0957F324" w14:textId="77777777" w:rsidR="00E92449" w:rsidRPr="00A46168" w:rsidRDefault="0074681E" w:rsidP="00E92449">
      <w:pPr>
        <w:tabs>
          <w:tab w:val="left" w:pos="284"/>
        </w:tabs>
        <w:ind w:firstLine="288"/>
        <w:jc w:val="both"/>
        <w:rPr>
          <w:lang w:val="bg-BG"/>
        </w:rPr>
      </w:pPr>
      <w:r w:rsidRPr="00A46168">
        <w:rPr>
          <w:lang w:val="bg-BG"/>
        </w:rPr>
        <w:tab/>
      </w:r>
      <w:r w:rsidR="00E92449" w:rsidRPr="00A46168">
        <w:rPr>
          <w:lang w:val="bg-BG" w:eastAsia="bg-BG"/>
        </w:rPr>
        <w:t>1.</w:t>
      </w:r>
      <w:r w:rsidR="00E92449" w:rsidRPr="00A46168">
        <w:rPr>
          <w:lang w:val="bg-BG"/>
        </w:rPr>
        <w:t xml:space="preserve"> Към масивите за ползване /МП/ и имоти за ползване по чл. 37в, ал.3, т.2 от ЗСПЗЗ, разпределени в границите им, съобразно сключеното </w:t>
      </w:r>
      <w:r w:rsidR="00E92449" w:rsidRPr="00A46168">
        <w:rPr>
          <w:b/>
          <w:lang w:val="bg-BG"/>
        </w:rPr>
        <w:t>доброволно споразумение ОЗ, одобрено със заповед № ПО-09-</w:t>
      </w:r>
      <w:r w:rsidR="00C347EE" w:rsidRPr="00A46168">
        <w:rPr>
          <w:b/>
          <w:lang w:val="bg-BG"/>
        </w:rPr>
        <w:t>3256</w:t>
      </w:r>
      <w:r w:rsidR="00E92449" w:rsidRPr="00A46168">
        <w:rPr>
          <w:b/>
          <w:lang w:val="bg-BG"/>
        </w:rPr>
        <w:t>-3/</w:t>
      </w:r>
      <w:r w:rsidR="00C347EE" w:rsidRPr="00A46168">
        <w:rPr>
          <w:b/>
          <w:lang w:val="bg-BG"/>
        </w:rPr>
        <w:t>30</w:t>
      </w:r>
      <w:r w:rsidR="00E92449" w:rsidRPr="00A46168">
        <w:rPr>
          <w:b/>
          <w:lang w:val="bg-BG"/>
        </w:rPr>
        <w:t>.09.202</w:t>
      </w:r>
      <w:r w:rsidR="00C347EE" w:rsidRPr="00A46168">
        <w:rPr>
          <w:b/>
          <w:lang w:val="bg-BG"/>
        </w:rPr>
        <w:t>2</w:t>
      </w:r>
      <w:r w:rsidR="00E92449" w:rsidRPr="00A46168">
        <w:rPr>
          <w:b/>
          <w:lang w:val="bg-BG"/>
        </w:rPr>
        <w:t xml:space="preserve"> г.</w:t>
      </w:r>
      <w:r w:rsidR="00E92449" w:rsidRPr="00A46168">
        <w:rPr>
          <w:lang w:val="bg-BG"/>
        </w:rPr>
        <w:t xml:space="preserve"> за землището на </w:t>
      </w:r>
      <w:r w:rsidR="00E92449" w:rsidRPr="00A46168">
        <w:rPr>
          <w:b/>
          <w:lang w:val="bg-BG"/>
        </w:rPr>
        <w:t>гр. Пирдоп, общ. Пирдоп</w:t>
      </w:r>
      <w:r w:rsidR="00E92449" w:rsidRPr="00A46168">
        <w:rPr>
          <w:lang w:val="bg-BG"/>
        </w:rPr>
        <w:t xml:space="preserve">, ЕКАТТЕ 56407 </w:t>
      </w:r>
      <w:r w:rsidR="00E92449" w:rsidRPr="00A46168">
        <w:rPr>
          <w:b/>
          <w:lang w:val="bg-BG"/>
        </w:rPr>
        <w:t>област София</w:t>
      </w:r>
      <w:r w:rsidR="00E92449" w:rsidRPr="00A46168">
        <w:rPr>
          <w:lang w:val="bg-BG"/>
        </w:rPr>
        <w:t xml:space="preserve">, за стопанската </w:t>
      </w:r>
      <w:r w:rsidR="00E92449" w:rsidRPr="00A46168">
        <w:rPr>
          <w:b/>
          <w:lang w:val="bg-BG"/>
        </w:rPr>
        <w:t>2022 – 2023</w:t>
      </w:r>
      <w:r w:rsidR="00E92449" w:rsidRPr="00A46168">
        <w:rPr>
          <w:lang w:val="bg-BG"/>
        </w:rPr>
        <w:t xml:space="preserve"> година, както следва:</w:t>
      </w:r>
    </w:p>
    <w:p w14:paraId="0E17616E" w14:textId="77777777" w:rsidR="00E92449" w:rsidRPr="00A46168" w:rsidRDefault="00E92449" w:rsidP="00E92449">
      <w:pPr>
        <w:tabs>
          <w:tab w:val="left" w:pos="284"/>
        </w:tabs>
        <w:ind w:firstLine="288"/>
        <w:jc w:val="both"/>
        <w:rPr>
          <w:lang w:val="bg-BG"/>
        </w:rPr>
      </w:pPr>
    </w:p>
    <w:tbl>
      <w:tblPr>
        <w:tblW w:w="9888" w:type="dxa"/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3744"/>
        <w:gridCol w:w="840"/>
        <w:gridCol w:w="1714"/>
        <w:gridCol w:w="1408"/>
        <w:gridCol w:w="2182"/>
      </w:tblGrid>
      <w:tr w:rsidR="00E92449" w:rsidRPr="00A46168" w14:paraId="37507BEE" w14:textId="77777777" w:rsidTr="0090130E">
        <w:trPr>
          <w:cantSplit/>
          <w:trHeight w:val="227"/>
        </w:trPr>
        <w:tc>
          <w:tcPr>
            <w:tcW w:w="3744" w:type="dxa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2017907" w14:textId="77777777" w:rsidR="00E92449" w:rsidRPr="00A46168" w:rsidRDefault="00E92449" w:rsidP="0090130E">
            <w:pPr>
              <w:jc w:val="center"/>
              <w:rPr>
                <w:b/>
                <w:sz w:val="16"/>
                <w:szCs w:val="16"/>
                <w:lang w:val="bg-BG"/>
              </w:rPr>
            </w:pPr>
            <w:r w:rsidRPr="00A46168">
              <w:rPr>
                <w:b/>
                <w:sz w:val="16"/>
                <w:szCs w:val="16"/>
                <w:lang w:val="bg-BG"/>
              </w:rPr>
              <w:t>ПОЛЗВАТЕЛ</w:t>
            </w:r>
          </w:p>
        </w:tc>
        <w:tc>
          <w:tcPr>
            <w:tcW w:w="840" w:type="dxa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D8CC0A1" w14:textId="77777777" w:rsidR="00E92449" w:rsidRPr="00A46168" w:rsidRDefault="00E92449" w:rsidP="0090130E">
            <w:pPr>
              <w:jc w:val="center"/>
              <w:rPr>
                <w:b/>
                <w:sz w:val="16"/>
                <w:szCs w:val="16"/>
                <w:lang w:val="bg-BG"/>
              </w:rPr>
            </w:pPr>
            <w:r w:rsidRPr="00A46168">
              <w:rPr>
                <w:b/>
                <w:sz w:val="16"/>
                <w:szCs w:val="16"/>
                <w:lang w:val="bg-BG"/>
              </w:rPr>
              <w:t>МАСИВ №</w:t>
            </w:r>
          </w:p>
        </w:tc>
        <w:tc>
          <w:tcPr>
            <w:tcW w:w="5304" w:type="dxa"/>
            <w:gridSpan w:val="3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1BC6DE72" w14:textId="77777777" w:rsidR="00E92449" w:rsidRPr="00A46168" w:rsidRDefault="00E92449" w:rsidP="0090130E">
            <w:pPr>
              <w:jc w:val="center"/>
              <w:rPr>
                <w:b/>
                <w:sz w:val="16"/>
                <w:szCs w:val="16"/>
                <w:lang w:val="bg-BG"/>
              </w:rPr>
            </w:pPr>
            <w:r w:rsidRPr="00A46168">
              <w:rPr>
                <w:b/>
                <w:sz w:val="16"/>
                <w:szCs w:val="16"/>
                <w:lang w:val="bg-BG"/>
              </w:rPr>
              <w:t>ИМОТ ПО ЧЛ.75А, АЛ.1, ОТ ППЗСПЗЗ</w:t>
            </w:r>
          </w:p>
        </w:tc>
      </w:tr>
      <w:tr w:rsidR="00E92449" w:rsidRPr="00A46168" w14:paraId="6155B763" w14:textId="77777777" w:rsidTr="0090130E">
        <w:trPr>
          <w:cantSplit/>
          <w:trHeight w:val="227"/>
        </w:trPr>
        <w:tc>
          <w:tcPr>
            <w:tcW w:w="3744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5AF1C00" w14:textId="77777777" w:rsidR="00E92449" w:rsidRPr="00A46168" w:rsidRDefault="00E92449" w:rsidP="0090130E">
            <w:pPr>
              <w:jc w:val="center"/>
              <w:rPr>
                <w:b/>
                <w:sz w:val="16"/>
                <w:szCs w:val="16"/>
                <w:lang w:val="bg-BG"/>
              </w:rPr>
            </w:pPr>
          </w:p>
        </w:tc>
        <w:tc>
          <w:tcPr>
            <w:tcW w:w="840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9D1EADD" w14:textId="77777777" w:rsidR="00E92449" w:rsidRPr="00A46168" w:rsidRDefault="00E92449" w:rsidP="0090130E">
            <w:pPr>
              <w:jc w:val="center"/>
              <w:rPr>
                <w:b/>
                <w:sz w:val="16"/>
                <w:szCs w:val="16"/>
                <w:lang w:val="bg-BG"/>
              </w:rPr>
            </w:pPr>
          </w:p>
        </w:tc>
        <w:tc>
          <w:tcPr>
            <w:tcW w:w="171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2C0956" w14:textId="77777777" w:rsidR="00E92449" w:rsidRPr="00A46168" w:rsidRDefault="00E92449" w:rsidP="0090130E">
            <w:pPr>
              <w:jc w:val="center"/>
              <w:rPr>
                <w:b/>
                <w:sz w:val="16"/>
                <w:szCs w:val="16"/>
                <w:lang w:val="bg-BG"/>
              </w:rPr>
            </w:pPr>
            <w:r w:rsidRPr="00A46168">
              <w:rPr>
                <w:b/>
                <w:sz w:val="16"/>
                <w:szCs w:val="16"/>
                <w:lang w:val="bg-BG"/>
              </w:rPr>
              <w:t>ПОЛСКИ ПЪТИЩА И КАНАЛИ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556EF50B" w14:textId="77777777" w:rsidR="00E92449" w:rsidRPr="00A46168" w:rsidRDefault="00E92449" w:rsidP="0090130E">
            <w:pPr>
              <w:jc w:val="center"/>
              <w:rPr>
                <w:b/>
                <w:sz w:val="16"/>
                <w:szCs w:val="16"/>
                <w:lang w:val="bg-BG"/>
              </w:rPr>
            </w:pPr>
            <w:r w:rsidRPr="00A46168">
              <w:rPr>
                <w:b/>
                <w:sz w:val="16"/>
                <w:szCs w:val="16"/>
                <w:lang w:val="bg-BG"/>
              </w:rPr>
              <w:t>ПЛОЩ ДКА</w:t>
            </w:r>
          </w:p>
        </w:tc>
        <w:tc>
          <w:tcPr>
            <w:tcW w:w="21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CBB87CE" w14:textId="77777777" w:rsidR="00E92449" w:rsidRPr="00A46168" w:rsidRDefault="00E92449" w:rsidP="0090130E">
            <w:pPr>
              <w:jc w:val="center"/>
              <w:rPr>
                <w:b/>
                <w:sz w:val="16"/>
                <w:szCs w:val="16"/>
                <w:lang w:val="bg-BG"/>
              </w:rPr>
            </w:pPr>
            <w:r w:rsidRPr="00A46168">
              <w:rPr>
                <w:b/>
                <w:sz w:val="16"/>
                <w:szCs w:val="16"/>
                <w:lang w:val="bg-BG"/>
              </w:rPr>
              <w:t>ДЪЛЖИМО РЕНТНО ПЛАЩАНЕ В ЛВ.</w:t>
            </w:r>
          </w:p>
        </w:tc>
      </w:tr>
      <w:tr w:rsidR="00FF04D0" w:rsidRPr="00A46168" w14:paraId="07C59AD0" w14:textId="77777777" w:rsidTr="00883FFC">
        <w:trPr>
          <w:cantSplit/>
          <w:trHeight w:val="227"/>
        </w:trPr>
        <w:tc>
          <w:tcPr>
            <w:tcW w:w="37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30692ABB" w14:textId="77777777" w:rsidR="00FF04D0" w:rsidRPr="00A46168" w:rsidRDefault="00FF04D0" w:rsidP="0090130E">
            <w:pPr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 xml:space="preserve">БОЖКО </w:t>
            </w:r>
            <w:r w:rsidRPr="001B570A">
              <w:rPr>
                <w:sz w:val="16"/>
                <w:szCs w:val="16"/>
                <w:highlight w:val="black"/>
                <w:lang w:val="bg-BG"/>
              </w:rPr>
              <w:t>МИХАЙЛОВ</w:t>
            </w:r>
            <w:r w:rsidRPr="00A46168">
              <w:rPr>
                <w:sz w:val="16"/>
                <w:szCs w:val="16"/>
                <w:lang w:val="bg-BG"/>
              </w:rPr>
              <w:t xml:space="preserve"> МИХОВ</w:t>
            </w:r>
          </w:p>
        </w:tc>
        <w:tc>
          <w:tcPr>
            <w:tcW w:w="8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D9912A3" w14:textId="77777777" w:rsidR="00FF04D0" w:rsidRPr="00A46168" w:rsidRDefault="00FF04D0" w:rsidP="00883FFC">
            <w:pPr>
              <w:autoSpaceDE w:val="0"/>
              <w:autoSpaceDN w:val="0"/>
              <w:adjustRightInd w:val="0"/>
              <w:spacing w:line="340" w:lineRule="exac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110-4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046CD4BB" w14:textId="77777777" w:rsidR="00FF04D0" w:rsidRPr="00A46168" w:rsidRDefault="00FF04D0" w:rsidP="00883FFC">
            <w:pPr>
              <w:autoSpaceDE w:val="0"/>
              <w:autoSpaceDN w:val="0"/>
              <w:adjustRightInd w:val="0"/>
              <w:spacing w:line="340" w:lineRule="exac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110.60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</w:tcPr>
          <w:p w14:paraId="5E29B16B" w14:textId="77777777" w:rsidR="00FF04D0" w:rsidRPr="00A46168" w:rsidRDefault="00FF04D0" w:rsidP="00883FFC">
            <w:pPr>
              <w:autoSpaceDE w:val="0"/>
              <w:autoSpaceDN w:val="0"/>
              <w:adjustRightInd w:val="0"/>
              <w:spacing w:line="340" w:lineRule="exact"/>
              <w:jc w:val="righ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0.136</w:t>
            </w:r>
          </w:p>
        </w:tc>
        <w:tc>
          <w:tcPr>
            <w:tcW w:w="21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00884B83" w14:textId="77777777" w:rsidR="00FF04D0" w:rsidRPr="00A46168" w:rsidRDefault="00FF04D0" w:rsidP="0090130E">
            <w:pPr>
              <w:jc w:val="right"/>
              <w:rPr>
                <w:b/>
                <w:sz w:val="16"/>
                <w:szCs w:val="16"/>
                <w:lang w:val="bg-BG"/>
              </w:rPr>
            </w:pPr>
          </w:p>
        </w:tc>
      </w:tr>
      <w:tr w:rsidR="00FF04D0" w:rsidRPr="00A46168" w14:paraId="6FA4270C" w14:textId="77777777" w:rsidTr="00883FFC">
        <w:trPr>
          <w:cantSplit/>
          <w:trHeight w:val="227"/>
        </w:trPr>
        <w:tc>
          <w:tcPr>
            <w:tcW w:w="37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42D0D636" w14:textId="77777777" w:rsidR="00FF04D0" w:rsidRPr="00A46168" w:rsidRDefault="00FF04D0" w:rsidP="00883FFC">
            <w:pPr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 xml:space="preserve">БОЖКО </w:t>
            </w:r>
            <w:r w:rsidRPr="001B570A">
              <w:rPr>
                <w:sz w:val="16"/>
                <w:szCs w:val="16"/>
                <w:highlight w:val="black"/>
                <w:lang w:val="bg-BG"/>
              </w:rPr>
              <w:t>МИХАЙЛОВ</w:t>
            </w:r>
            <w:r w:rsidRPr="00A46168">
              <w:rPr>
                <w:sz w:val="16"/>
                <w:szCs w:val="16"/>
                <w:lang w:val="bg-BG"/>
              </w:rPr>
              <w:t xml:space="preserve"> МИХОВ</w:t>
            </w:r>
          </w:p>
        </w:tc>
        <w:tc>
          <w:tcPr>
            <w:tcW w:w="8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0B6A0E2" w14:textId="77777777" w:rsidR="00FF04D0" w:rsidRPr="00A46168" w:rsidRDefault="00FF04D0" w:rsidP="00883FFC">
            <w:pPr>
              <w:autoSpaceDE w:val="0"/>
              <w:autoSpaceDN w:val="0"/>
              <w:adjustRightInd w:val="0"/>
              <w:spacing w:line="340" w:lineRule="exac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110-5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5946D65E" w14:textId="77777777" w:rsidR="00FF04D0" w:rsidRPr="00A46168" w:rsidRDefault="00FF04D0" w:rsidP="00883FFC">
            <w:pPr>
              <w:autoSpaceDE w:val="0"/>
              <w:autoSpaceDN w:val="0"/>
              <w:adjustRightInd w:val="0"/>
              <w:spacing w:line="340" w:lineRule="exac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110.60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</w:tcPr>
          <w:p w14:paraId="0D9AACF1" w14:textId="77777777" w:rsidR="00FF04D0" w:rsidRPr="00A46168" w:rsidRDefault="00FF04D0" w:rsidP="00883FFC">
            <w:pPr>
              <w:autoSpaceDE w:val="0"/>
              <w:autoSpaceDN w:val="0"/>
              <w:adjustRightInd w:val="0"/>
              <w:spacing w:line="340" w:lineRule="exact"/>
              <w:jc w:val="righ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0.258</w:t>
            </w:r>
          </w:p>
        </w:tc>
        <w:tc>
          <w:tcPr>
            <w:tcW w:w="21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01E95666" w14:textId="77777777" w:rsidR="00FF04D0" w:rsidRPr="00A46168" w:rsidRDefault="00FF04D0" w:rsidP="0090130E">
            <w:pPr>
              <w:jc w:val="right"/>
              <w:rPr>
                <w:b/>
                <w:sz w:val="16"/>
                <w:szCs w:val="16"/>
                <w:lang w:val="bg-BG"/>
              </w:rPr>
            </w:pPr>
          </w:p>
        </w:tc>
      </w:tr>
      <w:tr w:rsidR="00FF04D0" w:rsidRPr="00A46168" w14:paraId="43833505" w14:textId="77777777" w:rsidTr="00883FFC">
        <w:trPr>
          <w:cantSplit/>
          <w:trHeight w:val="227"/>
        </w:trPr>
        <w:tc>
          <w:tcPr>
            <w:tcW w:w="37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077AE6B5" w14:textId="77777777" w:rsidR="00FF04D0" w:rsidRPr="00A46168" w:rsidRDefault="00FF04D0" w:rsidP="00883FFC">
            <w:pPr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 xml:space="preserve">БОЖКО </w:t>
            </w:r>
            <w:r w:rsidRPr="008C2AB7">
              <w:rPr>
                <w:color w:val="000000" w:themeColor="text1"/>
                <w:sz w:val="16"/>
                <w:szCs w:val="16"/>
                <w:shd w:val="clear" w:color="auto" w:fill="000000" w:themeFill="text1"/>
                <w:lang w:val="bg-BG"/>
              </w:rPr>
              <w:t>МИХАЙЛОВ</w:t>
            </w:r>
            <w:r w:rsidRPr="008C2AB7">
              <w:rPr>
                <w:sz w:val="16"/>
                <w:szCs w:val="16"/>
                <w:shd w:val="clear" w:color="auto" w:fill="000000" w:themeFill="text1"/>
                <w:lang w:val="bg-BG"/>
              </w:rPr>
              <w:t xml:space="preserve"> </w:t>
            </w:r>
            <w:r w:rsidRPr="00A46168">
              <w:rPr>
                <w:sz w:val="16"/>
                <w:szCs w:val="16"/>
                <w:lang w:val="bg-BG"/>
              </w:rPr>
              <w:t>МИХОВ</w:t>
            </w:r>
          </w:p>
        </w:tc>
        <w:tc>
          <w:tcPr>
            <w:tcW w:w="8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0F1752A" w14:textId="77777777" w:rsidR="00FF04D0" w:rsidRPr="00A46168" w:rsidRDefault="00FF04D0" w:rsidP="00883FFC">
            <w:pPr>
              <w:autoSpaceDE w:val="0"/>
              <w:autoSpaceDN w:val="0"/>
              <w:adjustRightInd w:val="0"/>
              <w:spacing w:line="340" w:lineRule="exac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110-2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1A2883B5" w14:textId="77777777" w:rsidR="00FF04D0" w:rsidRPr="00A46168" w:rsidRDefault="00FF04D0" w:rsidP="00883FFC">
            <w:pPr>
              <w:autoSpaceDE w:val="0"/>
              <w:autoSpaceDN w:val="0"/>
              <w:adjustRightInd w:val="0"/>
              <w:spacing w:line="340" w:lineRule="exac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110.66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</w:tcPr>
          <w:p w14:paraId="1F517A1E" w14:textId="77777777" w:rsidR="00FF04D0" w:rsidRPr="00A46168" w:rsidRDefault="00FF04D0" w:rsidP="00883FFC">
            <w:pPr>
              <w:autoSpaceDE w:val="0"/>
              <w:autoSpaceDN w:val="0"/>
              <w:adjustRightInd w:val="0"/>
              <w:spacing w:line="340" w:lineRule="exact"/>
              <w:jc w:val="righ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0.090</w:t>
            </w:r>
          </w:p>
        </w:tc>
        <w:tc>
          <w:tcPr>
            <w:tcW w:w="21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13C68FB1" w14:textId="77777777" w:rsidR="00FF04D0" w:rsidRPr="00A46168" w:rsidRDefault="00FF04D0" w:rsidP="0090130E">
            <w:pPr>
              <w:jc w:val="right"/>
              <w:rPr>
                <w:b/>
                <w:sz w:val="16"/>
                <w:szCs w:val="16"/>
                <w:lang w:val="bg-BG"/>
              </w:rPr>
            </w:pPr>
          </w:p>
        </w:tc>
      </w:tr>
      <w:tr w:rsidR="00FF04D0" w:rsidRPr="00A46168" w14:paraId="1251A8AD" w14:textId="77777777" w:rsidTr="00883FFC">
        <w:trPr>
          <w:cantSplit/>
          <w:trHeight w:val="227"/>
        </w:trPr>
        <w:tc>
          <w:tcPr>
            <w:tcW w:w="37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1B95D1BE" w14:textId="77777777" w:rsidR="00FF04D0" w:rsidRPr="00A46168" w:rsidRDefault="00FF04D0" w:rsidP="00883FFC">
            <w:pPr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БОЖКО</w:t>
            </w:r>
            <w:r w:rsidRPr="008C2AB7">
              <w:rPr>
                <w:color w:val="000000" w:themeColor="text1"/>
                <w:sz w:val="16"/>
                <w:szCs w:val="16"/>
                <w:shd w:val="clear" w:color="auto" w:fill="000000" w:themeFill="text1"/>
                <w:lang w:val="bg-BG"/>
              </w:rPr>
              <w:t xml:space="preserve"> МИХАЙЛОВ</w:t>
            </w:r>
            <w:r w:rsidRPr="008C2AB7">
              <w:rPr>
                <w:color w:val="000000" w:themeColor="text1"/>
                <w:sz w:val="16"/>
                <w:szCs w:val="16"/>
                <w:lang w:val="bg-BG"/>
              </w:rPr>
              <w:t xml:space="preserve"> </w:t>
            </w:r>
            <w:r w:rsidRPr="00A46168">
              <w:rPr>
                <w:sz w:val="16"/>
                <w:szCs w:val="16"/>
                <w:lang w:val="bg-BG"/>
              </w:rPr>
              <w:t>МИХОВ</w:t>
            </w:r>
          </w:p>
        </w:tc>
        <w:tc>
          <w:tcPr>
            <w:tcW w:w="8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D9C2017" w14:textId="77777777" w:rsidR="00FF04D0" w:rsidRPr="00A46168" w:rsidRDefault="00FF04D0" w:rsidP="00883FFC">
            <w:pPr>
              <w:autoSpaceDE w:val="0"/>
              <w:autoSpaceDN w:val="0"/>
              <w:adjustRightInd w:val="0"/>
              <w:spacing w:line="340" w:lineRule="exac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118-8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498809CA" w14:textId="77777777" w:rsidR="00FF04D0" w:rsidRPr="00A46168" w:rsidRDefault="00FF04D0" w:rsidP="00883FFC">
            <w:pPr>
              <w:autoSpaceDE w:val="0"/>
              <w:autoSpaceDN w:val="0"/>
              <w:adjustRightInd w:val="0"/>
              <w:spacing w:line="340" w:lineRule="exac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118.221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</w:tcPr>
          <w:p w14:paraId="02EC78C2" w14:textId="77777777" w:rsidR="00FF04D0" w:rsidRPr="00A46168" w:rsidRDefault="00FF04D0" w:rsidP="00883FFC">
            <w:pPr>
              <w:autoSpaceDE w:val="0"/>
              <w:autoSpaceDN w:val="0"/>
              <w:adjustRightInd w:val="0"/>
              <w:spacing w:line="340" w:lineRule="exact"/>
              <w:jc w:val="righ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0.216</w:t>
            </w:r>
          </w:p>
        </w:tc>
        <w:tc>
          <w:tcPr>
            <w:tcW w:w="21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44E14CF2" w14:textId="77777777" w:rsidR="00FF04D0" w:rsidRPr="00A46168" w:rsidRDefault="00FF04D0" w:rsidP="0090130E">
            <w:pPr>
              <w:jc w:val="right"/>
              <w:rPr>
                <w:b/>
                <w:sz w:val="16"/>
                <w:szCs w:val="16"/>
                <w:lang w:val="bg-BG"/>
              </w:rPr>
            </w:pPr>
          </w:p>
        </w:tc>
      </w:tr>
      <w:tr w:rsidR="00FF04D0" w:rsidRPr="00A46168" w14:paraId="5E2CD4E5" w14:textId="77777777" w:rsidTr="00883FFC">
        <w:trPr>
          <w:cantSplit/>
          <w:trHeight w:val="227"/>
        </w:trPr>
        <w:tc>
          <w:tcPr>
            <w:tcW w:w="37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61C0A746" w14:textId="77777777" w:rsidR="00FF04D0" w:rsidRPr="00A46168" w:rsidRDefault="00FF04D0" w:rsidP="00883FFC">
            <w:pPr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 xml:space="preserve">БОЖКО </w:t>
            </w:r>
            <w:r w:rsidRPr="008C2AB7">
              <w:rPr>
                <w:color w:val="000000" w:themeColor="text1"/>
                <w:sz w:val="16"/>
                <w:szCs w:val="16"/>
                <w:shd w:val="clear" w:color="auto" w:fill="000000" w:themeFill="text1"/>
                <w:lang w:val="bg-BG"/>
              </w:rPr>
              <w:t>МИХАЙЛОВ</w:t>
            </w:r>
            <w:r w:rsidRPr="00A46168">
              <w:rPr>
                <w:sz w:val="16"/>
                <w:szCs w:val="16"/>
                <w:lang w:val="bg-BG"/>
              </w:rPr>
              <w:t xml:space="preserve"> МИХОВ</w:t>
            </w:r>
          </w:p>
        </w:tc>
        <w:tc>
          <w:tcPr>
            <w:tcW w:w="8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6DE0BA3" w14:textId="77777777" w:rsidR="00FF04D0" w:rsidRPr="00A46168" w:rsidRDefault="00FF04D0" w:rsidP="00883FFC">
            <w:pPr>
              <w:autoSpaceDE w:val="0"/>
              <w:autoSpaceDN w:val="0"/>
              <w:adjustRightInd w:val="0"/>
              <w:spacing w:line="340" w:lineRule="exac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138-1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7F713292" w14:textId="77777777" w:rsidR="00FF04D0" w:rsidRPr="00A46168" w:rsidRDefault="00FF04D0" w:rsidP="00883FFC">
            <w:pPr>
              <w:autoSpaceDE w:val="0"/>
              <w:autoSpaceDN w:val="0"/>
              <w:adjustRightInd w:val="0"/>
              <w:spacing w:line="340" w:lineRule="exac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138.6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</w:tcPr>
          <w:p w14:paraId="34ADFA62" w14:textId="77777777" w:rsidR="00FF04D0" w:rsidRPr="00A46168" w:rsidRDefault="00FF04D0" w:rsidP="00883FFC">
            <w:pPr>
              <w:autoSpaceDE w:val="0"/>
              <w:autoSpaceDN w:val="0"/>
              <w:adjustRightInd w:val="0"/>
              <w:spacing w:line="340" w:lineRule="exact"/>
              <w:jc w:val="righ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0.159</w:t>
            </w:r>
          </w:p>
        </w:tc>
        <w:tc>
          <w:tcPr>
            <w:tcW w:w="21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116B5872" w14:textId="77777777" w:rsidR="00FF04D0" w:rsidRPr="00A46168" w:rsidRDefault="00FF04D0" w:rsidP="0090130E">
            <w:pPr>
              <w:jc w:val="right"/>
              <w:rPr>
                <w:b/>
                <w:sz w:val="16"/>
                <w:szCs w:val="16"/>
                <w:lang w:val="bg-BG"/>
              </w:rPr>
            </w:pPr>
          </w:p>
        </w:tc>
      </w:tr>
      <w:tr w:rsidR="00FF04D0" w:rsidRPr="00A46168" w14:paraId="000387C1" w14:textId="77777777" w:rsidTr="00883FFC">
        <w:trPr>
          <w:cantSplit/>
          <w:trHeight w:val="227"/>
        </w:trPr>
        <w:tc>
          <w:tcPr>
            <w:tcW w:w="37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78F039F8" w14:textId="77777777" w:rsidR="00FF04D0" w:rsidRPr="00A46168" w:rsidRDefault="00FF04D0" w:rsidP="00883FFC">
            <w:pPr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 xml:space="preserve">БОЖКО </w:t>
            </w:r>
            <w:r w:rsidRPr="008C2AB7">
              <w:rPr>
                <w:color w:val="000000" w:themeColor="text1"/>
                <w:sz w:val="16"/>
                <w:szCs w:val="16"/>
                <w:shd w:val="clear" w:color="auto" w:fill="000000" w:themeFill="text1"/>
                <w:lang w:val="bg-BG"/>
              </w:rPr>
              <w:t>МИХАЙЛОВ</w:t>
            </w:r>
            <w:r w:rsidRPr="00A46168">
              <w:rPr>
                <w:sz w:val="16"/>
                <w:szCs w:val="16"/>
                <w:lang w:val="bg-BG"/>
              </w:rPr>
              <w:t xml:space="preserve"> МИХОВ</w:t>
            </w:r>
          </w:p>
        </w:tc>
        <w:tc>
          <w:tcPr>
            <w:tcW w:w="8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2ECC4B3" w14:textId="77777777" w:rsidR="00FF04D0" w:rsidRPr="00A46168" w:rsidRDefault="00FF04D0" w:rsidP="00883FFC">
            <w:pPr>
              <w:autoSpaceDE w:val="0"/>
              <w:autoSpaceDN w:val="0"/>
              <w:adjustRightInd w:val="0"/>
              <w:spacing w:line="340" w:lineRule="exac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147-4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4042C631" w14:textId="77777777" w:rsidR="00FF04D0" w:rsidRPr="00A46168" w:rsidRDefault="00FF04D0" w:rsidP="00883FFC">
            <w:pPr>
              <w:autoSpaceDE w:val="0"/>
              <w:autoSpaceDN w:val="0"/>
              <w:adjustRightInd w:val="0"/>
              <w:spacing w:line="340" w:lineRule="exac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147.68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</w:tcPr>
          <w:p w14:paraId="5CBA245C" w14:textId="77777777" w:rsidR="00FF04D0" w:rsidRPr="00A46168" w:rsidRDefault="00FF04D0" w:rsidP="00883FFC">
            <w:pPr>
              <w:autoSpaceDE w:val="0"/>
              <w:autoSpaceDN w:val="0"/>
              <w:adjustRightInd w:val="0"/>
              <w:spacing w:line="340" w:lineRule="exact"/>
              <w:jc w:val="righ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0.356</w:t>
            </w:r>
          </w:p>
        </w:tc>
        <w:tc>
          <w:tcPr>
            <w:tcW w:w="21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6C11C01A" w14:textId="77777777" w:rsidR="00FF04D0" w:rsidRPr="00A46168" w:rsidRDefault="00FF04D0" w:rsidP="0090130E">
            <w:pPr>
              <w:jc w:val="right"/>
              <w:rPr>
                <w:b/>
                <w:sz w:val="16"/>
                <w:szCs w:val="16"/>
                <w:lang w:val="bg-BG"/>
              </w:rPr>
            </w:pPr>
          </w:p>
        </w:tc>
      </w:tr>
      <w:tr w:rsidR="00FF04D0" w:rsidRPr="00A46168" w14:paraId="7C4E9A2E" w14:textId="77777777" w:rsidTr="00883FFC">
        <w:trPr>
          <w:cantSplit/>
          <w:trHeight w:val="227"/>
        </w:trPr>
        <w:tc>
          <w:tcPr>
            <w:tcW w:w="37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227BB694" w14:textId="77777777" w:rsidR="00FF04D0" w:rsidRPr="00A46168" w:rsidRDefault="00FF04D0" w:rsidP="00883FFC">
            <w:pPr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 xml:space="preserve">БОЖКО </w:t>
            </w:r>
            <w:r w:rsidRPr="008C2AB7">
              <w:rPr>
                <w:color w:val="000000" w:themeColor="text1"/>
                <w:sz w:val="16"/>
                <w:szCs w:val="16"/>
                <w:shd w:val="clear" w:color="auto" w:fill="000000" w:themeFill="text1"/>
                <w:lang w:val="bg-BG"/>
              </w:rPr>
              <w:t xml:space="preserve">МИХАЙЛОВ </w:t>
            </w:r>
            <w:r w:rsidRPr="00A46168">
              <w:rPr>
                <w:sz w:val="16"/>
                <w:szCs w:val="16"/>
                <w:lang w:val="bg-BG"/>
              </w:rPr>
              <w:t>МИХОВ</w:t>
            </w:r>
          </w:p>
        </w:tc>
        <w:tc>
          <w:tcPr>
            <w:tcW w:w="8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F181FD5" w14:textId="77777777" w:rsidR="00FF04D0" w:rsidRPr="00A46168" w:rsidRDefault="00FF04D0" w:rsidP="00883FFC">
            <w:pPr>
              <w:autoSpaceDE w:val="0"/>
              <w:autoSpaceDN w:val="0"/>
              <w:adjustRightInd w:val="0"/>
              <w:spacing w:line="340" w:lineRule="exac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147-12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5B8A34C3" w14:textId="77777777" w:rsidR="00FF04D0" w:rsidRPr="00A46168" w:rsidRDefault="00FF04D0" w:rsidP="00883FFC">
            <w:pPr>
              <w:autoSpaceDE w:val="0"/>
              <w:autoSpaceDN w:val="0"/>
              <w:adjustRightInd w:val="0"/>
              <w:spacing w:line="340" w:lineRule="exac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147.68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</w:tcPr>
          <w:p w14:paraId="6017012B" w14:textId="77777777" w:rsidR="00FF04D0" w:rsidRPr="00A46168" w:rsidRDefault="00FF04D0" w:rsidP="00883FFC">
            <w:pPr>
              <w:autoSpaceDE w:val="0"/>
              <w:autoSpaceDN w:val="0"/>
              <w:adjustRightInd w:val="0"/>
              <w:spacing w:line="340" w:lineRule="exact"/>
              <w:jc w:val="righ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0.234</w:t>
            </w:r>
          </w:p>
        </w:tc>
        <w:tc>
          <w:tcPr>
            <w:tcW w:w="21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6D94B0C6" w14:textId="77777777" w:rsidR="00FF04D0" w:rsidRPr="00A46168" w:rsidRDefault="00FF04D0" w:rsidP="0090130E">
            <w:pPr>
              <w:jc w:val="right"/>
              <w:rPr>
                <w:b/>
                <w:sz w:val="16"/>
                <w:szCs w:val="16"/>
                <w:lang w:val="bg-BG"/>
              </w:rPr>
            </w:pPr>
          </w:p>
        </w:tc>
      </w:tr>
      <w:tr w:rsidR="00FF04D0" w:rsidRPr="00A46168" w14:paraId="248437EC" w14:textId="77777777" w:rsidTr="00883FFC">
        <w:trPr>
          <w:cantSplit/>
          <w:trHeight w:val="227"/>
        </w:trPr>
        <w:tc>
          <w:tcPr>
            <w:tcW w:w="37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6E7DD975" w14:textId="77777777" w:rsidR="00FF04D0" w:rsidRPr="00A46168" w:rsidRDefault="00FF04D0" w:rsidP="00883FFC">
            <w:pPr>
              <w:rPr>
                <w:b/>
                <w:sz w:val="16"/>
                <w:szCs w:val="16"/>
                <w:lang w:val="bg-BG"/>
              </w:rPr>
            </w:pPr>
            <w:r w:rsidRPr="00A46168">
              <w:rPr>
                <w:b/>
                <w:bCs/>
                <w:sz w:val="16"/>
                <w:szCs w:val="16"/>
                <w:lang w:val="bg-BG"/>
              </w:rPr>
              <w:t>ОБЩО ЗА ПОЛЗВАТЕЛЯ</w:t>
            </w:r>
          </w:p>
        </w:tc>
        <w:tc>
          <w:tcPr>
            <w:tcW w:w="8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6D0C5C5B" w14:textId="77777777" w:rsidR="00FF04D0" w:rsidRPr="00A46168" w:rsidRDefault="00FF04D0" w:rsidP="00883FFC">
            <w:pPr>
              <w:rPr>
                <w:b/>
                <w:sz w:val="16"/>
                <w:szCs w:val="16"/>
                <w:lang w:val="bg-BG"/>
              </w:rPr>
            </w:pPr>
          </w:p>
        </w:tc>
        <w:tc>
          <w:tcPr>
            <w:tcW w:w="171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E3FFCD5" w14:textId="77777777" w:rsidR="00FF04D0" w:rsidRPr="00A46168" w:rsidRDefault="00FF04D0" w:rsidP="00883FFC">
            <w:pPr>
              <w:rPr>
                <w:b/>
                <w:sz w:val="16"/>
                <w:szCs w:val="16"/>
                <w:lang w:val="bg-BG"/>
              </w:rPr>
            </w:pP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</w:tcPr>
          <w:p w14:paraId="47D32EE7" w14:textId="77777777" w:rsidR="00FF04D0" w:rsidRPr="00A46168" w:rsidRDefault="00FF04D0" w:rsidP="00883FFC">
            <w:pPr>
              <w:autoSpaceDE w:val="0"/>
              <w:autoSpaceDN w:val="0"/>
              <w:adjustRightInd w:val="0"/>
              <w:spacing w:line="340" w:lineRule="exact"/>
              <w:jc w:val="right"/>
              <w:rPr>
                <w:sz w:val="16"/>
                <w:szCs w:val="16"/>
                <w:lang w:val="bg-BG"/>
              </w:rPr>
            </w:pPr>
            <w:r w:rsidRPr="00A46168">
              <w:rPr>
                <w:b/>
                <w:bCs/>
                <w:sz w:val="16"/>
                <w:szCs w:val="16"/>
                <w:lang w:val="bg-BG"/>
              </w:rPr>
              <w:t>1.44</w:t>
            </w:r>
            <w:r w:rsidR="00997579" w:rsidRPr="00A46168">
              <w:rPr>
                <w:b/>
                <w:bCs/>
                <w:sz w:val="16"/>
                <w:szCs w:val="16"/>
                <w:lang w:val="bg-BG"/>
              </w:rPr>
              <w:t>9</w:t>
            </w:r>
          </w:p>
        </w:tc>
        <w:tc>
          <w:tcPr>
            <w:tcW w:w="21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0BBB1E40" w14:textId="77777777" w:rsidR="00FF04D0" w:rsidRPr="00A46168" w:rsidRDefault="000937C5" w:rsidP="00997579">
            <w:pPr>
              <w:jc w:val="right"/>
              <w:rPr>
                <w:b/>
                <w:sz w:val="16"/>
                <w:szCs w:val="16"/>
                <w:lang w:val="bg-BG"/>
              </w:rPr>
            </w:pPr>
            <w:r w:rsidRPr="00A46168">
              <w:rPr>
                <w:b/>
                <w:sz w:val="16"/>
                <w:szCs w:val="16"/>
                <w:lang w:val="bg-BG"/>
              </w:rPr>
              <w:t>18,8</w:t>
            </w:r>
            <w:r w:rsidR="00997579" w:rsidRPr="00A46168">
              <w:rPr>
                <w:b/>
                <w:sz w:val="16"/>
                <w:szCs w:val="16"/>
                <w:lang w:val="bg-BG"/>
              </w:rPr>
              <w:t>4</w:t>
            </w:r>
          </w:p>
        </w:tc>
      </w:tr>
      <w:tr w:rsidR="008903F2" w:rsidRPr="00A46168" w14:paraId="46529334" w14:textId="77777777" w:rsidTr="00883FFC">
        <w:trPr>
          <w:cantSplit/>
          <w:trHeight w:val="227"/>
        </w:trPr>
        <w:tc>
          <w:tcPr>
            <w:tcW w:w="37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7F6214D3" w14:textId="77777777" w:rsidR="008903F2" w:rsidRPr="00A46168" w:rsidRDefault="008903F2" w:rsidP="0090130E">
            <w:pPr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 xml:space="preserve">ВЕНЕТА </w:t>
            </w:r>
            <w:r w:rsidRPr="008C2AB7">
              <w:rPr>
                <w:color w:val="000000" w:themeColor="text1"/>
                <w:sz w:val="16"/>
                <w:szCs w:val="16"/>
                <w:shd w:val="clear" w:color="auto" w:fill="000000" w:themeFill="text1"/>
                <w:lang w:val="bg-BG"/>
              </w:rPr>
              <w:t xml:space="preserve">ЯНЕВА </w:t>
            </w:r>
            <w:r w:rsidRPr="00A46168">
              <w:rPr>
                <w:sz w:val="16"/>
                <w:szCs w:val="16"/>
                <w:lang w:val="bg-BG"/>
              </w:rPr>
              <w:t>СТАМЕНОВА</w:t>
            </w:r>
          </w:p>
        </w:tc>
        <w:tc>
          <w:tcPr>
            <w:tcW w:w="8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70C5D66A" w14:textId="77777777" w:rsidR="008903F2" w:rsidRPr="00A46168" w:rsidRDefault="008903F2" w:rsidP="008903F2">
            <w:pPr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110-6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0BF92C5" w14:textId="77777777" w:rsidR="008903F2" w:rsidRPr="00A46168" w:rsidRDefault="008903F2" w:rsidP="0090130E">
            <w:pPr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110.59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</w:tcPr>
          <w:p w14:paraId="006E8FEC" w14:textId="77777777" w:rsidR="008903F2" w:rsidRPr="00A46168" w:rsidRDefault="008903F2" w:rsidP="00883FFC">
            <w:pPr>
              <w:autoSpaceDE w:val="0"/>
              <w:autoSpaceDN w:val="0"/>
              <w:adjustRightInd w:val="0"/>
              <w:spacing w:line="340" w:lineRule="exact"/>
              <w:jc w:val="righ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0.160</w:t>
            </w:r>
          </w:p>
        </w:tc>
        <w:tc>
          <w:tcPr>
            <w:tcW w:w="21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2C940A0E" w14:textId="77777777" w:rsidR="008903F2" w:rsidRPr="00A46168" w:rsidRDefault="008903F2" w:rsidP="0090130E">
            <w:pPr>
              <w:jc w:val="right"/>
              <w:rPr>
                <w:b/>
                <w:sz w:val="16"/>
                <w:szCs w:val="16"/>
                <w:lang w:val="bg-BG"/>
              </w:rPr>
            </w:pPr>
          </w:p>
        </w:tc>
      </w:tr>
      <w:tr w:rsidR="008903F2" w:rsidRPr="00A46168" w14:paraId="3BC969A9" w14:textId="77777777" w:rsidTr="00883FFC">
        <w:trPr>
          <w:cantSplit/>
          <w:trHeight w:val="227"/>
        </w:trPr>
        <w:tc>
          <w:tcPr>
            <w:tcW w:w="37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68E6083E" w14:textId="77777777" w:rsidR="008903F2" w:rsidRPr="00A46168" w:rsidRDefault="008903F2" w:rsidP="00883FFC">
            <w:pPr>
              <w:rPr>
                <w:b/>
                <w:sz w:val="16"/>
                <w:szCs w:val="16"/>
                <w:lang w:val="bg-BG"/>
              </w:rPr>
            </w:pPr>
            <w:r w:rsidRPr="00A46168">
              <w:rPr>
                <w:b/>
                <w:bCs/>
                <w:sz w:val="16"/>
                <w:szCs w:val="16"/>
                <w:lang w:val="bg-BG"/>
              </w:rPr>
              <w:t>ОБЩО ЗА ПОЛЗВАТЕЛЯ</w:t>
            </w:r>
          </w:p>
        </w:tc>
        <w:tc>
          <w:tcPr>
            <w:tcW w:w="8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5BD72CA8" w14:textId="77777777" w:rsidR="008903F2" w:rsidRPr="00A46168" w:rsidRDefault="008903F2" w:rsidP="00883FFC">
            <w:pPr>
              <w:rPr>
                <w:b/>
                <w:sz w:val="16"/>
                <w:szCs w:val="16"/>
                <w:lang w:val="bg-BG"/>
              </w:rPr>
            </w:pPr>
          </w:p>
        </w:tc>
        <w:tc>
          <w:tcPr>
            <w:tcW w:w="171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8D905B7" w14:textId="77777777" w:rsidR="008903F2" w:rsidRPr="00A46168" w:rsidRDefault="008903F2" w:rsidP="00883FFC">
            <w:pPr>
              <w:rPr>
                <w:b/>
                <w:sz w:val="16"/>
                <w:szCs w:val="16"/>
                <w:lang w:val="bg-BG"/>
              </w:rPr>
            </w:pP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</w:tcPr>
          <w:p w14:paraId="68BD31C4" w14:textId="77777777" w:rsidR="008903F2" w:rsidRPr="00A46168" w:rsidRDefault="008903F2" w:rsidP="00883FFC">
            <w:pPr>
              <w:autoSpaceDE w:val="0"/>
              <w:autoSpaceDN w:val="0"/>
              <w:adjustRightInd w:val="0"/>
              <w:spacing w:line="340" w:lineRule="exact"/>
              <w:jc w:val="right"/>
              <w:rPr>
                <w:sz w:val="16"/>
                <w:szCs w:val="16"/>
                <w:lang w:val="bg-BG"/>
              </w:rPr>
            </w:pPr>
            <w:r w:rsidRPr="00A46168">
              <w:rPr>
                <w:b/>
                <w:bCs/>
                <w:sz w:val="16"/>
                <w:szCs w:val="16"/>
                <w:lang w:val="bg-BG"/>
              </w:rPr>
              <w:t>0.160</w:t>
            </w:r>
          </w:p>
        </w:tc>
        <w:tc>
          <w:tcPr>
            <w:tcW w:w="21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3D2B28CF" w14:textId="77777777" w:rsidR="008903F2" w:rsidRPr="00A46168" w:rsidRDefault="00512B41" w:rsidP="00883FFC">
            <w:pPr>
              <w:jc w:val="right"/>
              <w:rPr>
                <w:b/>
                <w:sz w:val="16"/>
                <w:szCs w:val="16"/>
                <w:lang w:val="bg-BG"/>
              </w:rPr>
            </w:pPr>
            <w:r w:rsidRPr="00A46168">
              <w:rPr>
                <w:b/>
                <w:sz w:val="16"/>
                <w:szCs w:val="16"/>
                <w:lang w:val="bg-BG"/>
              </w:rPr>
              <w:t>2,08</w:t>
            </w:r>
          </w:p>
        </w:tc>
      </w:tr>
      <w:tr w:rsidR="008903F2" w:rsidRPr="00A46168" w14:paraId="7A3E7DA0" w14:textId="77777777" w:rsidTr="00883FFC">
        <w:trPr>
          <w:cantSplit/>
          <w:trHeight w:val="227"/>
        </w:trPr>
        <w:tc>
          <w:tcPr>
            <w:tcW w:w="37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38E757C7" w14:textId="77777777" w:rsidR="008903F2" w:rsidRPr="00A46168" w:rsidRDefault="008903F2" w:rsidP="0090130E">
            <w:pPr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 xml:space="preserve">ГАВРИЛ </w:t>
            </w:r>
            <w:r w:rsidRPr="008C2AB7">
              <w:rPr>
                <w:color w:val="000000" w:themeColor="text1"/>
                <w:sz w:val="16"/>
                <w:szCs w:val="16"/>
                <w:shd w:val="clear" w:color="auto" w:fill="000000" w:themeFill="text1"/>
                <w:lang w:val="bg-BG"/>
              </w:rPr>
              <w:t>НИКОЛОВ</w:t>
            </w:r>
            <w:r w:rsidRPr="00A46168">
              <w:rPr>
                <w:sz w:val="16"/>
                <w:szCs w:val="16"/>
                <w:lang w:val="bg-BG"/>
              </w:rPr>
              <w:t xml:space="preserve"> ЕВТИМОВ</w:t>
            </w:r>
          </w:p>
        </w:tc>
        <w:tc>
          <w:tcPr>
            <w:tcW w:w="8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E1F4FE7" w14:textId="77777777" w:rsidR="008903F2" w:rsidRPr="00A46168" w:rsidRDefault="008903F2" w:rsidP="00883FFC">
            <w:pPr>
              <w:autoSpaceDE w:val="0"/>
              <w:autoSpaceDN w:val="0"/>
              <w:adjustRightInd w:val="0"/>
              <w:spacing w:line="340" w:lineRule="exac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103-1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324905E5" w14:textId="77777777" w:rsidR="008903F2" w:rsidRPr="00A46168" w:rsidRDefault="008903F2" w:rsidP="00883FFC">
            <w:pPr>
              <w:autoSpaceDE w:val="0"/>
              <w:autoSpaceDN w:val="0"/>
              <w:adjustRightInd w:val="0"/>
              <w:spacing w:line="340" w:lineRule="exac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103.18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</w:tcPr>
          <w:p w14:paraId="3673E5C7" w14:textId="77777777" w:rsidR="008903F2" w:rsidRPr="00A46168" w:rsidRDefault="008903F2" w:rsidP="00883FFC">
            <w:pPr>
              <w:autoSpaceDE w:val="0"/>
              <w:autoSpaceDN w:val="0"/>
              <w:adjustRightInd w:val="0"/>
              <w:spacing w:line="340" w:lineRule="exact"/>
              <w:jc w:val="righ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0.235</w:t>
            </w:r>
          </w:p>
        </w:tc>
        <w:tc>
          <w:tcPr>
            <w:tcW w:w="21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1742D6FE" w14:textId="77777777" w:rsidR="008903F2" w:rsidRPr="00A46168" w:rsidRDefault="008903F2" w:rsidP="0090130E">
            <w:pPr>
              <w:jc w:val="right"/>
              <w:rPr>
                <w:b/>
                <w:sz w:val="16"/>
                <w:szCs w:val="16"/>
                <w:lang w:val="bg-BG"/>
              </w:rPr>
            </w:pPr>
          </w:p>
        </w:tc>
      </w:tr>
      <w:tr w:rsidR="008903F2" w:rsidRPr="00A46168" w14:paraId="634542DE" w14:textId="77777777" w:rsidTr="00883FFC">
        <w:trPr>
          <w:cantSplit/>
          <w:trHeight w:val="227"/>
        </w:trPr>
        <w:tc>
          <w:tcPr>
            <w:tcW w:w="37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4A665B89" w14:textId="77777777" w:rsidR="008903F2" w:rsidRPr="00A46168" w:rsidRDefault="008903F2" w:rsidP="00883FFC">
            <w:pPr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 xml:space="preserve">ГАВРИЛ </w:t>
            </w:r>
            <w:r w:rsidRPr="008C2AB7">
              <w:rPr>
                <w:color w:val="000000" w:themeColor="text1"/>
                <w:sz w:val="16"/>
                <w:szCs w:val="16"/>
                <w:shd w:val="clear" w:color="auto" w:fill="000000" w:themeFill="text1"/>
                <w:lang w:val="bg-BG"/>
              </w:rPr>
              <w:t>НИКОЛОВ</w:t>
            </w:r>
            <w:r w:rsidRPr="00A46168">
              <w:rPr>
                <w:sz w:val="16"/>
                <w:szCs w:val="16"/>
                <w:lang w:val="bg-BG"/>
              </w:rPr>
              <w:t xml:space="preserve"> ЕВТИМОВ</w:t>
            </w:r>
          </w:p>
        </w:tc>
        <w:tc>
          <w:tcPr>
            <w:tcW w:w="8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3D26CB6" w14:textId="77777777" w:rsidR="008903F2" w:rsidRPr="00A46168" w:rsidRDefault="008903F2" w:rsidP="00883FFC">
            <w:pPr>
              <w:autoSpaceDE w:val="0"/>
              <w:autoSpaceDN w:val="0"/>
              <w:adjustRightInd w:val="0"/>
              <w:spacing w:line="340" w:lineRule="exac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105-3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4AA16911" w14:textId="77777777" w:rsidR="008903F2" w:rsidRPr="00A46168" w:rsidRDefault="008903F2" w:rsidP="00883FFC">
            <w:pPr>
              <w:autoSpaceDE w:val="0"/>
              <w:autoSpaceDN w:val="0"/>
              <w:adjustRightInd w:val="0"/>
              <w:spacing w:line="340" w:lineRule="exac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105.10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</w:tcPr>
          <w:p w14:paraId="2D48A10C" w14:textId="77777777" w:rsidR="008903F2" w:rsidRPr="00A46168" w:rsidRDefault="008903F2" w:rsidP="00883FFC">
            <w:pPr>
              <w:autoSpaceDE w:val="0"/>
              <w:autoSpaceDN w:val="0"/>
              <w:adjustRightInd w:val="0"/>
              <w:spacing w:line="340" w:lineRule="exact"/>
              <w:jc w:val="righ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0.193</w:t>
            </w:r>
          </w:p>
        </w:tc>
        <w:tc>
          <w:tcPr>
            <w:tcW w:w="21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5657041A" w14:textId="77777777" w:rsidR="008903F2" w:rsidRPr="00A46168" w:rsidRDefault="008903F2" w:rsidP="0090130E">
            <w:pPr>
              <w:jc w:val="right"/>
              <w:rPr>
                <w:b/>
                <w:sz w:val="16"/>
                <w:szCs w:val="16"/>
                <w:lang w:val="bg-BG"/>
              </w:rPr>
            </w:pPr>
          </w:p>
        </w:tc>
      </w:tr>
      <w:tr w:rsidR="008903F2" w:rsidRPr="00A46168" w14:paraId="6C55CAB4" w14:textId="77777777" w:rsidTr="00883FFC">
        <w:trPr>
          <w:cantSplit/>
          <w:trHeight w:val="227"/>
        </w:trPr>
        <w:tc>
          <w:tcPr>
            <w:tcW w:w="37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73232E4A" w14:textId="77777777" w:rsidR="008903F2" w:rsidRPr="00A46168" w:rsidRDefault="008903F2" w:rsidP="00883FFC">
            <w:pPr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 xml:space="preserve">ГАВРИЛ </w:t>
            </w:r>
            <w:r w:rsidRPr="008C2AB7">
              <w:rPr>
                <w:color w:val="000000" w:themeColor="text1"/>
                <w:sz w:val="16"/>
                <w:szCs w:val="16"/>
                <w:shd w:val="clear" w:color="auto" w:fill="000000" w:themeFill="text1"/>
                <w:lang w:val="bg-BG"/>
              </w:rPr>
              <w:t>НИКОЛОВ</w:t>
            </w:r>
            <w:r w:rsidRPr="00A46168">
              <w:rPr>
                <w:sz w:val="16"/>
                <w:szCs w:val="16"/>
                <w:lang w:val="bg-BG"/>
              </w:rPr>
              <w:t xml:space="preserve"> ЕВТИМОВ</w:t>
            </w:r>
          </w:p>
        </w:tc>
        <w:tc>
          <w:tcPr>
            <w:tcW w:w="8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7B3BF73" w14:textId="77777777" w:rsidR="008903F2" w:rsidRPr="00A46168" w:rsidRDefault="008903F2" w:rsidP="00883FFC">
            <w:pPr>
              <w:autoSpaceDE w:val="0"/>
              <w:autoSpaceDN w:val="0"/>
              <w:adjustRightInd w:val="0"/>
              <w:spacing w:line="340" w:lineRule="exac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105-3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35C46E47" w14:textId="77777777" w:rsidR="008903F2" w:rsidRPr="00A46168" w:rsidRDefault="008903F2" w:rsidP="00883FFC">
            <w:pPr>
              <w:autoSpaceDE w:val="0"/>
              <w:autoSpaceDN w:val="0"/>
              <w:adjustRightInd w:val="0"/>
              <w:spacing w:line="340" w:lineRule="exac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105.12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</w:tcPr>
          <w:p w14:paraId="4BC768EB" w14:textId="77777777" w:rsidR="008903F2" w:rsidRPr="00A46168" w:rsidRDefault="008903F2" w:rsidP="00883FFC">
            <w:pPr>
              <w:autoSpaceDE w:val="0"/>
              <w:autoSpaceDN w:val="0"/>
              <w:adjustRightInd w:val="0"/>
              <w:spacing w:line="340" w:lineRule="exact"/>
              <w:jc w:val="righ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0.342</w:t>
            </w:r>
          </w:p>
        </w:tc>
        <w:tc>
          <w:tcPr>
            <w:tcW w:w="21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3C10D204" w14:textId="77777777" w:rsidR="008903F2" w:rsidRPr="00A46168" w:rsidRDefault="008903F2" w:rsidP="0090130E">
            <w:pPr>
              <w:jc w:val="right"/>
              <w:rPr>
                <w:b/>
                <w:sz w:val="16"/>
                <w:szCs w:val="16"/>
                <w:lang w:val="bg-BG"/>
              </w:rPr>
            </w:pPr>
          </w:p>
        </w:tc>
      </w:tr>
      <w:tr w:rsidR="008903F2" w:rsidRPr="00A46168" w14:paraId="1C19A7BD" w14:textId="77777777" w:rsidTr="00883FFC">
        <w:trPr>
          <w:cantSplit/>
          <w:trHeight w:val="227"/>
        </w:trPr>
        <w:tc>
          <w:tcPr>
            <w:tcW w:w="37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324E40C5" w14:textId="77777777" w:rsidR="008903F2" w:rsidRPr="00A46168" w:rsidRDefault="008903F2" w:rsidP="00883FFC">
            <w:pPr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 xml:space="preserve">ГАВРИЛ </w:t>
            </w:r>
            <w:r w:rsidRPr="00737F91">
              <w:rPr>
                <w:color w:val="000000" w:themeColor="text1"/>
                <w:sz w:val="16"/>
                <w:szCs w:val="16"/>
                <w:shd w:val="clear" w:color="auto" w:fill="000000" w:themeFill="text1"/>
                <w:lang w:val="bg-BG"/>
              </w:rPr>
              <w:t>НИКОЛОВ</w:t>
            </w:r>
            <w:r w:rsidRPr="00A46168">
              <w:rPr>
                <w:sz w:val="16"/>
                <w:szCs w:val="16"/>
                <w:lang w:val="bg-BG"/>
              </w:rPr>
              <w:t xml:space="preserve"> ЕВТИМОВ</w:t>
            </w:r>
          </w:p>
        </w:tc>
        <w:tc>
          <w:tcPr>
            <w:tcW w:w="8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F179643" w14:textId="77777777" w:rsidR="008903F2" w:rsidRPr="00A46168" w:rsidRDefault="008903F2" w:rsidP="00883FFC">
            <w:pPr>
              <w:autoSpaceDE w:val="0"/>
              <w:autoSpaceDN w:val="0"/>
              <w:adjustRightInd w:val="0"/>
              <w:spacing w:line="340" w:lineRule="exac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105-3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46EC7A3B" w14:textId="77777777" w:rsidR="008903F2" w:rsidRPr="00A46168" w:rsidRDefault="008903F2" w:rsidP="00883FFC">
            <w:pPr>
              <w:autoSpaceDE w:val="0"/>
              <w:autoSpaceDN w:val="0"/>
              <w:adjustRightInd w:val="0"/>
              <w:spacing w:line="340" w:lineRule="exac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106.41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</w:tcPr>
          <w:p w14:paraId="791A06DE" w14:textId="77777777" w:rsidR="008903F2" w:rsidRPr="00A46168" w:rsidRDefault="008903F2" w:rsidP="00883FFC">
            <w:pPr>
              <w:autoSpaceDE w:val="0"/>
              <w:autoSpaceDN w:val="0"/>
              <w:adjustRightInd w:val="0"/>
              <w:spacing w:line="340" w:lineRule="exact"/>
              <w:jc w:val="righ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0.030</w:t>
            </w:r>
          </w:p>
        </w:tc>
        <w:tc>
          <w:tcPr>
            <w:tcW w:w="21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76865FE4" w14:textId="77777777" w:rsidR="008903F2" w:rsidRPr="00A46168" w:rsidRDefault="008903F2" w:rsidP="00883FFC">
            <w:pPr>
              <w:jc w:val="right"/>
              <w:rPr>
                <w:b/>
                <w:sz w:val="16"/>
                <w:szCs w:val="16"/>
                <w:lang w:val="bg-BG"/>
              </w:rPr>
            </w:pPr>
          </w:p>
        </w:tc>
      </w:tr>
      <w:tr w:rsidR="008903F2" w:rsidRPr="00A46168" w14:paraId="777ABCF5" w14:textId="77777777" w:rsidTr="00883FFC">
        <w:trPr>
          <w:cantSplit/>
          <w:trHeight w:val="227"/>
        </w:trPr>
        <w:tc>
          <w:tcPr>
            <w:tcW w:w="37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1F44C585" w14:textId="77777777" w:rsidR="008903F2" w:rsidRPr="00A46168" w:rsidRDefault="008903F2" w:rsidP="0090130E">
            <w:pPr>
              <w:rPr>
                <w:b/>
                <w:sz w:val="16"/>
                <w:szCs w:val="16"/>
                <w:lang w:val="bg-BG"/>
              </w:rPr>
            </w:pPr>
            <w:r w:rsidRPr="00A46168">
              <w:rPr>
                <w:b/>
                <w:bCs/>
                <w:sz w:val="16"/>
                <w:szCs w:val="16"/>
                <w:lang w:val="bg-BG"/>
              </w:rPr>
              <w:t>ОБЩО ЗА ПОЛЗВАТЕЛЯ</w:t>
            </w:r>
          </w:p>
        </w:tc>
        <w:tc>
          <w:tcPr>
            <w:tcW w:w="8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2C5A3A36" w14:textId="77777777" w:rsidR="008903F2" w:rsidRPr="00A46168" w:rsidRDefault="008903F2" w:rsidP="0090130E">
            <w:pPr>
              <w:rPr>
                <w:b/>
                <w:sz w:val="16"/>
                <w:szCs w:val="16"/>
                <w:lang w:val="bg-BG"/>
              </w:rPr>
            </w:pPr>
          </w:p>
        </w:tc>
        <w:tc>
          <w:tcPr>
            <w:tcW w:w="171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C77FA9E" w14:textId="77777777" w:rsidR="008903F2" w:rsidRPr="00A46168" w:rsidRDefault="008903F2" w:rsidP="0090130E">
            <w:pPr>
              <w:rPr>
                <w:b/>
                <w:sz w:val="16"/>
                <w:szCs w:val="16"/>
                <w:lang w:val="bg-BG"/>
              </w:rPr>
            </w:pP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</w:tcPr>
          <w:p w14:paraId="41D64070" w14:textId="77777777" w:rsidR="008903F2" w:rsidRPr="00A46168" w:rsidRDefault="008903F2" w:rsidP="00883FFC">
            <w:pPr>
              <w:autoSpaceDE w:val="0"/>
              <w:autoSpaceDN w:val="0"/>
              <w:adjustRightInd w:val="0"/>
              <w:spacing w:line="340" w:lineRule="exact"/>
              <w:jc w:val="right"/>
              <w:rPr>
                <w:sz w:val="16"/>
                <w:szCs w:val="16"/>
                <w:lang w:val="bg-BG"/>
              </w:rPr>
            </w:pPr>
            <w:r w:rsidRPr="00A46168">
              <w:rPr>
                <w:b/>
                <w:bCs/>
                <w:sz w:val="16"/>
                <w:szCs w:val="16"/>
                <w:lang w:val="bg-BG"/>
              </w:rPr>
              <w:t>0.799</w:t>
            </w:r>
          </w:p>
        </w:tc>
        <w:tc>
          <w:tcPr>
            <w:tcW w:w="21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5372D5A3" w14:textId="77777777" w:rsidR="008903F2" w:rsidRPr="00A46168" w:rsidRDefault="00883FFC" w:rsidP="0090130E">
            <w:pPr>
              <w:jc w:val="right"/>
              <w:rPr>
                <w:b/>
                <w:sz w:val="16"/>
                <w:szCs w:val="16"/>
                <w:lang w:val="bg-BG"/>
              </w:rPr>
            </w:pPr>
            <w:r w:rsidRPr="00A46168">
              <w:rPr>
                <w:b/>
                <w:sz w:val="16"/>
                <w:szCs w:val="16"/>
                <w:lang w:val="bg-BG"/>
              </w:rPr>
              <w:t>10,39</w:t>
            </w:r>
          </w:p>
        </w:tc>
      </w:tr>
      <w:tr w:rsidR="00954A49" w:rsidRPr="00A46168" w14:paraId="20DD1414" w14:textId="77777777" w:rsidTr="00883FFC">
        <w:trPr>
          <w:cantSplit/>
          <w:trHeight w:val="227"/>
        </w:trPr>
        <w:tc>
          <w:tcPr>
            <w:tcW w:w="37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3AAFEEAD" w14:textId="77777777" w:rsidR="00954A49" w:rsidRPr="00A46168" w:rsidRDefault="00954A49" w:rsidP="0090130E">
            <w:pPr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 xml:space="preserve">ГАНЧО </w:t>
            </w:r>
            <w:r w:rsidRPr="00737F91">
              <w:rPr>
                <w:color w:val="000000" w:themeColor="text1"/>
                <w:sz w:val="16"/>
                <w:szCs w:val="16"/>
                <w:shd w:val="clear" w:color="auto" w:fill="000000" w:themeFill="text1"/>
                <w:lang w:val="bg-BG"/>
              </w:rPr>
              <w:t xml:space="preserve">ИЛКОВ </w:t>
            </w:r>
            <w:r w:rsidRPr="00A46168">
              <w:rPr>
                <w:sz w:val="16"/>
                <w:szCs w:val="16"/>
                <w:lang w:val="bg-BG"/>
              </w:rPr>
              <w:t>АТАНАСОВ</w:t>
            </w:r>
          </w:p>
        </w:tc>
        <w:tc>
          <w:tcPr>
            <w:tcW w:w="8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A643D71" w14:textId="77777777" w:rsidR="00954A49" w:rsidRPr="00A46168" w:rsidRDefault="00954A49" w:rsidP="00883FFC">
            <w:pPr>
              <w:autoSpaceDE w:val="0"/>
              <w:autoSpaceDN w:val="0"/>
              <w:adjustRightInd w:val="0"/>
              <w:spacing w:line="340" w:lineRule="exac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127-6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4295BC51" w14:textId="77777777" w:rsidR="00954A49" w:rsidRPr="00A46168" w:rsidRDefault="00954A49" w:rsidP="00883FFC">
            <w:pPr>
              <w:autoSpaceDE w:val="0"/>
              <w:autoSpaceDN w:val="0"/>
              <w:adjustRightInd w:val="0"/>
              <w:spacing w:line="340" w:lineRule="exac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127.46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</w:tcPr>
          <w:p w14:paraId="056645F9" w14:textId="77777777" w:rsidR="00954A49" w:rsidRPr="00A46168" w:rsidRDefault="00954A49" w:rsidP="00883FFC">
            <w:pPr>
              <w:autoSpaceDE w:val="0"/>
              <w:autoSpaceDN w:val="0"/>
              <w:adjustRightInd w:val="0"/>
              <w:spacing w:line="340" w:lineRule="exact"/>
              <w:jc w:val="righ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0.116</w:t>
            </w:r>
          </w:p>
        </w:tc>
        <w:tc>
          <w:tcPr>
            <w:tcW w:w="21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3F970D11" w14:textId="77777777" w:rsidR="00954A49" w:rsidRPr="00A46168" w:rsidRDefault="00954A49" w:rsidP="0090130E">
            <w:pPr>
              <w:jc w:val="right"/>
              <w:rPr>
                <w:b/>
                <w:sz w:val="16"/>
                <w:szCs w:val="16"/>
                <w:lang w:val="bg-BG"/>
              </w:rPr>
            </w:pPr>
          </w:p>
        </w:tc>
      </w:tr>
      <w:tr w:rsidR="00954A49" w:rsidRPr="00A46168" w14:paraId="25DCB916" w14:textId="77777777" w:rsidTr="00883FFC">
        <w:trPr>
          <w:cantSplit/>
          <w:trHeight w:val="227"/>
        </w:trPr>
        <w:tc>
          <w:tcPr>
            <w:tcW w:w="37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5C580101" w14:textId="77777777" w:rsidR="00954A49" w:rsidRPr="00A46168" w:rsidRDefault="00954A49" w:rsidP="00883FFC">
            <w:pPr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 xml:space="preserve">ГАНЧО </w:t>
            </w:r>
            <w:r w:rsidRPr="00737F91">
              <w:rPr>
                <w:color w:val="000000" w:themeColor="text1"/>
                <w:sz w:val="16"/>
                <w:szCs w:val="16"/>
                <w:shd w:val="clear" w:color="auto" w:fill="000000" w:themeFill="text1"/>
                <w:lang w:val="bg-BG"/>
              </w:rPr>
              <w:t>ИЛКОВ</w:t>
            </w:r>
            <w:r w:rsidRPr="00A46168">
              <w:rPr>
                <w:sz w:val="16"/>
                <w:szCs w:val="16"/>
                <w:lang w:val="bg-BG"/>
              </w:rPr>
              <w:t xml:space="preserve"> АТАНАСОВ</w:t>
            </w:r>
          </w:p>
        </w:tc>
        <w:tc>
          <w:tcPr>
            <w:tcW w:w="8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72B76FA" w14:textId="77777777" w:rsidR="00954A49" w:rsidRPr="00A46168" w:rsidRDefault="00954A49" w:rsidP="00883FFC">
            <w:pPr>
              <w:autoSpaceDE w:val="0"/>
              <w:autoSpaceDN w:val="0"/>
              <w:adjustRightInd w:val="0"/>
              <w:spacing w:line="340" w:lineRule="exac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152-2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19803914" w14:textId="77777777" w:rsidR="00954A49" w:rsidRPr="00A46168" w:rsidRDefault="00954A49" w:rsidP="00883FFC">
            <w:pPr>
              <w:autoSpaceDE w:val="0"/>
              <w:autoSpaceDN w:val="0"/>
              <w:adjustRightInd w:val="0"/>
              <w:spacing w:line="340" w:lineRule="exac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152.13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</w:tcPr>
          <w:p w14:paraId="671A6917" w14:textId="77777777" w:rsidR="00954A49" w:rsidRPr="00A46168" w:rsidRDefault="00954A49" w:rsidP="00883FFC">
            <w:pPr>
              <w:autoSpaceDE w:val="0"/>
              <w:autoSpaceDN w:val="0"/>
              <w:adjustRightInd w:val="0"/>
              <w:spacing w:line="340" w:lineRule="exact"/>
              <w:jc w:val="righ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0.181</w:t>
            </w:r>
          </w:p>
        </w:tc>
        <w:tc>
          <w:tcPr>
            <w:tcW w:w="21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7B3E735D" w14:textId="77777777" w:rsidR="00954A49" w:rsidRPr="00A46168" w:rsidRDefault="00954A49" w:rsidP="0090130E">
            <w:pPr>
              <w:jc w:val="right"/>
              <w:rPr>
                <w:b/>
                <w:sz w:val="16"/>
                <w:szCs w:val="16"/>
                <w:lang w:val="bg-BG"/>
              </w:rPr>
            </w:pPr>
          </w:p>
        </w:tc>
      </w:tr>
      <w:tr w:rsidR="00954A49" w:rsidRPr="00A46168" w14:paraId="1F2ABE30" w14:textId="77777777" w:rsidTr="00883FFC">
        <w:trPr>
          <w:cantSplit/>
          <w:trHeight w:val="227"/>
        </w:trPr>
        <w:tc>
          <w:tcPr>
            <w:tcW w:w="37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1FB5560A" w14:textId="77777777" w:rsidR="00954A49" w:rsidRPr="00A46168" w:rsidRDefault="00954A49" w:rsidP="00883FFC">
            <w:pPr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 xml:space="preserve">ГАНЧО </w:t>
            </w:r>
            <w:r w:rsidRPr="00737F91">
              <w:rPr>
                <w:color w:val="000000" w:themeColor="text1"/>
                <w:sz w:val="16"/>
                <w:szCs w:val="16"/>
                <w:shd w:val="clear" w:color="auto" w:fill="000000" w:themeFill="text1"/>
                <w:lang w:val="bg-BG"/>
              </w:rPr>
              <w:t>ИЛКОВ</w:t>
            </w:r>
            <w:r w:rsidRPr="00A46168">
              <w:rPr>
                <w:sz w:val="16"/>
                <w:szCs w:val="16"/>
                <w:lang w:val="bg-BG"/>
              </w:rPr>
              <w:t xml:space="preserve"> АТАНАСОВ</w:t>
            </w:r>
          </w:p>
        </w:tc>
        <w:tc>
          <w:tcPr>
            <w:tcW w:w="8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AB27755" w14:textId="77777777" w:rsidR="00954A49" w:rsidRPr="00A46168" w:rsidRDefault="00954A49" w:rsidP="00883FFC">
            <w:pPr>
              <w:autoSpaceDE w:val="0"/>
              <w:autoSpaceDN w:val="0"/>
              <w:adjustRightInd w:val="0"/>
              <w:spacing w:line="340" w:lineRule="exac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153-7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7B98A61B" w14:textId="77777777" w:rsidR="00954A49" w:rsidRPr="00A46168" w:rsidRDefault="00954A49" w:rsidP="00883FFC">
            <w:pPr>
              <w:autoSpaceDE w:val="0"/>
              <w:autoSpaceDN w:val="0"/>
              <w:adjustRightInd w:val="0"/>
              <w:spacing w:line="340" w:lineRule="exac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153.21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</w:tcPr>
          <w:p w14:paraId="2A295CC9" w14:textId="77777777" w:rsidR="00954A49" w:rsidRPr="00A46168" w:rsidRDefault="00954A49" w:rsidP="00897277">
            <w:pPr>
              <w:autoSpaceDE w:val="0"/>
              <w:autoSpaceDN w:val="0"/>
              <w:adjustRightInd w:val="0"/>
              <w:spacing w:line="340" w:lineRule="exact"/>
              <w:jc w:val="righ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0.95</w:t>
            </w:r>
            <w:r w:rsidR="00897277" w:rsidRPr="00A46168">
              <w:rPr>
                <w:sz w:val="16"/>
                <w:szCs w:val="16"/>
                <w:lang w:val="bg-BG"/>
              </w:rPr>
              <w:t>2</w:t>
            </w:r>
          </w:p>
        </w:tc>
        <w:tc>
          <w:tcPr>
            <w:tcW w:w="21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0FD951FB" w14:textId="77777777" w:rsidR="00954A49" w:rsidRPr="00A46168" w:rsidRDefault="00954A49" w:rsidP="0090130E">
            <w:pPr>
              <w:jc w:val="right"/>
              <w:rPr>
                <w:b/>
                <w:sz w:val="16"/>
                <w:szCs w:val="16"/>
                <w:lang w:val="bg-BG"/>
              </w:rPr>
            </w:pPr>
          </w:p>
        </w:tc>
      </w:tr>
      <w:tr w:rsidR="00954A49" w:rsidRPr="00A46168" w14:paraId="03771ED6" w14:textId="77777777" w:rsidTr="00883FFC">
        <w:trPr>
          <w:cantSplit/>
          <w:trHeight w:val="227"/>
        </w:trPr>
        <w:tc>
          <w:tcPr>
            <w:tcW w:w="37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45CEED29" w14:textId="77777777" w:rsidR="00954A49" w:rsidRPr="00A46168" w:rsidRDefault="00954A49" w:rsidP="00883FFC">
            <w:pPr>
              <w:rPr>
                <w:b/>
                <w:sz w:val="16"/>
                <w:szCs w:val="16"/>
                <w:lang w:val="bg-BG"/>
              </w:rPr>
            </w:pPr>
            <w:r w:rsidRPr="00A46168">
              <w:rPr>
                <w:b/>
                <w:bCs/>
                <w:sz w:val="16"/>
                <w:szCs w:val="16"/>
                <w:lang w:val="bg-BG"/>
              </w:rPr>
              <w:t>ОБЩО ЗА ПОЛЗВАТЕЛЯ</w:t>
            </w:r>
          </w:p>
        </w:tc>
        <w:tc>
          <w:tcPr>
            <w:tcW w:w="8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2E6D20CD" w14:textId="77777777" w:rsidR="00954A49" w:rsidRPr="00A46168" w:rsidRDefault="00954A49" w:rsidP="0090130E">
            <w:pPr>
              <w:rPr>
                <w:sz w:val="16"/>
                <w:szCs w:val="16"/>
                <w:lang w:val="bg-BG"/>
              </w:rPr>
            </w:pPr>
          </w:p>
        </w:tc>
        <w:tc>
          <w:tcPr>
            <w:tcW w:w="171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B902952" w14:textId="77777777" w:rsidR="00954A49" w:rsidRPr="00A46168" w:rsidRDefault="00954A49" w:rsidP="0090130E">
            <w:pPr>
              <w:rPr>
                <w:sz w:val="16"/>
                <w:szCs w:val="16"/>
                <w:lang w:val="bg-BG"/>
              </w:rPr>
            </w:pP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</w:tcPr>
          <w:p w14:paraId="548E0841" w14:textId="77777777" w:rsidR="00954A49" w:rsidRPr="00A46168" w:rsidRDefault="00954A49" w:rsidP="00883FFC">
            <w:pPr>
              <w:autoSpaceDE w:val="0"/>
              <w:autoSpaceDN w:val="0"/>
              <w:adjustRightInd w:val="0"/>
              <w:spacing w:line="340" w:lineRule="exact"/>
              <w:jc w:val="right"/>
              <w:rPr>
                <w:sz w:val="16"/>
                <w:szCs w:val="16"/>
                <w:lang w:val="bg-BG"/>
              </w:rPr>
            </w:pPr>
            <w:r w:rsidRPr="00A46168">
              <w:rPr>
                <w:b/>
                <w:bCs/>
                <w:sz w:val="16"/>
                <w:szCs w:val="16"/>
                <w:lang w:val="bg-BG"/>
              </w:rPr>
              <w:t>1.24</w:t>
            </w:r>
            <w:r w:rsidR="00897277" w:rsidRPr="00A46168">
              <w:rPr>
                <w:b/>
                <w:bCs/>
                <w:sz w:val="16"/>
                <w:szCs w:val="16"/>
                <w:lang w:val="bg-BG"/>
              </w:rPr>
              <w:t>8</w:t>
            </w:r>
          </w:p>
        </w:tc>
        <w:tc>
          <w:tcPr>
            <w:tcW w:w="21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67DF7ACE" w14:textId="77777777" w:rsidR="00954A49" w:rsidRPr="00A46168" w:rsidRDefault="00883FFC" w:rsidP="0090130E">
            <w:pPr>
              <w:jc w:val="right"/>
              <w:rPr>
                <w:b/>
                <w:sz w:val="16"/>
                <w:szCs w:val="16"/>
                <w:lang w:val="bg-BG"/>
              </w:rPr>
            </w:pPr>
            <w:r w:rsidRPr="00A46168">
              <w:rPr>
                <w:b/>
                <w:sz w:val="16"/>
                <w:szCs w:val="16"/>
                <w:lang w:val="bg-BG"/>
              </w:rPr>
              <w:t>16,2</w:t>
            </w:r>
            <w:r w:rsidR="00897277" w:rsidRPr="00A46168">
              <w:rPr>
                <w:b/>
                <w:sz w:val="16"/>
                <w:szCs w:val="16"/>
                <w:lang w:val="bg-BG"/>
              </w:rPr>
              <w:t>2</w:t>
            </w:r>
          </w:p>
        </w:tc>
      </w:tr>
      <w:tr w:rsidR="00A168E8" w:rsidRPr="00A46168" w14:paraId="77CE8CB0" w14:textId="77777777" w:rsidTr="00883FFC">
        <w:trPr>
          <w:cantSplit/>
          <w:trHeight w:val="227"/>
        </w:trPr>
        <w:tc>
          <w:tcPr>
            <w:tcW w:w="37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0BE69DBC" w14:textId="77777777" w:rsidR="00A168E8" w:rsidRPr="00A46168" w:rsidRDefault="00A168E8" w:rsidP="0090130E">
            <w:pPr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 xml:space="preserve">ГЕНКА </w:t>
            </w:r>
            <w:r w:rsidRPr="00737F91">
              <w:rPr>
                <w:color w:val="000000" w:themeColor="text1"/>
                <w:sz w:val="16"/>
                <w:szCs w:val="16"/>
                <w:shd w:val="clear" w:color="auto" w:fill="000000" w:themeFill="text1"/>
                <w:lang w:val="bg-BG"/>
              </w:rPr>
              <w:t>ЛАЗАРОВА</w:t>
            </w:r>
            <w:r w:rsidRPr="00A46168">
              <w:rPr>
                <w:sz w:val="16"/>
                <w:szCs w:val="16"/>
                <w:lang w:val="bg-BG"/>
              </w:rPr>
              <w:t xml:space="preserve"> НИКОЛОВА</w:t>
            </w:r>
          </w:p>
        </w:tc>
        <w:tc>
          <w:tcPr>
            <w:tcW w:w="8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293DEC4C" w14:textId="77777777" w:rsidR="00A168E8" w:rsidRPr="00A46168" w:rsidRDefault="00A168E8" w:rsidP="00A168E8">
            <w:pPr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118-1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79EDF86" w14:textId="77777777" w:rsidR="00A168E8" w:rsidRPr="00A46168" w:rsidRDefault="00A168E8" w:rsidP="0090130E">
            <w:pPr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118.221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</w:tcPr>
          <w:p w14:paraId="34F1EF32" w14:textId="77777777" w:rsidR="00A168E8" w:rsidRPr="00A46168" w:rsidRDefault="00A168E8" w:rsidP="00883FFC">
            <w:pPr>
              <w:autoSpaceDE w:val="0"/>
              <w:autoSpaceDN w:val="0"/>
              <w:adjustRightInd w:val="0"/>
              <w:spacing w:line="340" w:lineRule="exact"/>
              <w:jc w:val="righ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0.994</w:t>
            </w:r>
          </w:p>
        </w:tc>
        <w:tc>
          <w:tcPr>
            <w:tcW w:w="21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407230FF" w14:textId="77777777" w:rsidR="00A168E8" w:rsidRPr="00A46168" w:rsidRDefault="00A168E8" w:rsidP="0090130E">
            <w:pPr>
              <w:jc w:val="right"/>
              <w:rPr>
                <w:b/>
                <w:sz w:val="16"/>
                <w:szCs w:val="16"/>
                <w:lang w:val="bg-BG"/>
              </w:rPr>
            </w:pPr>
          </w:p>
        </w:tc>
      </w:tr>
      <w:tr w:rsidR="00A168E8" w:rsidRPr="00A46168" w14:paraId="0399E4B6" w14:textId="77777777" w:rsidTr="00883FFC">
        <w:trPr>
          <w:cantSplit/>
          <w:trHeight w:val="227"/>
        </w:trPr>
        <w:tc>
          <w:tcPr>
            <w:tcW w:w="37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49F824E9" w14:textId="77777777" w:rsidR="00A168E8" w:rsidRPr="00A46168" w:rsidRDefault="00A168E8" w:rsidP="00883FFC">
            <w:pPr>
              <w:rPr>
                <w:b/>
                <w:sz w:val="16"/>
                <w:szCs w:val="16"/>
                <w:lang w:val="bg-BG"/>
              </w:rPr>
            </w:pPr>
            <w:r w:rsidRPr="00A46168">
              <w:rPr>
                <w:b/>
                <w:bCs/>
                <w:sz w:val="16"/>
                <w:szCs w:val="16"/>
                <w:lang w:val="bg-BG"/>
              </w:rPr>
              <w:t>ОБЩО ЗА ПОЛЗВАТЕЛЯ</w:t>
            </w:r>
          </w:p>
        </w:tc>
        <w:tc>
          <w:tcPr>
            <w:tcW w:w="8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4FACEAEA" w14:textId="77777777" w:rsidR="00A168E8" w:rsidRPr="00A46168" w:rsidRDefault="00A168E8" w:rsidP="00883FFC">
            <w:pPr>
              <w:rPr>
                <w:sz w:val="16"/>
                <w:szCs w:val="16"/>
                <w:lang w:val="bg-BG"/>
              </w:rPr>
            </w:pPr>
          </w:p>
        </w:tc>
        <w:tc>
          <w:tcPr>
            <w:tcW w:w="171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7BCFEE8" w14:textId="77777777" w:rsidR="00A168E8" w:rsidRPr="00A46168" w:rsidRDefault="00A168E8" w:rsidP="00883FFC">
            <w:pPr>
              <w:rPr>
                <w:sz w:val="16"/>
                <w:szCs w:val="16"/>
                <w:lang w:val="bg-BG"/>
              </w:rPr>
            </w:pP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</w:tcPr>
          <w:p w14:paraId="688BD356" w14:textId="77777777" w:rsidR="00A168E8" w:rsidRPr="00A46168" w:rsidRDefault="00A168E8" w:rsidP="00883FFC">
            <w:pPr>
              <w:autoSpaceDE w:val="0"/>
              <w:autoSpaceDN w:val="0"/>
              <w:adjustRightInd w:val="0"/>
              <w:spacing w:line="340" w:lineRule="exact"/>
              <w:jc w:val="right"/>
              <w:rPr>
                <w:sz w:val="16"/>
                <w:szCs w:val="16"/>
                <w:lang w:val="bg-BG"/>
              </w:rPr>
            </w:pPr>
            <w:r w:rsidRPr="00A46168">
              <w:rPr>
                <w:b/>
                <w:bCs/>
                <w:sz w:val="16"/>
                <w:szCs w:val="16"/>
                <w:lang w:val="bg-BG"/>
              </w:rPr>
              <w:t>0.994</w:t>
            </w:r>
          </w:p>
        </w:tc>
        <w:tc>
          <w:tcPr>
            <w:tcW w:w="21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573767E7" w14:textId="77777777" w:rsidR="00A168E8" w:rsidRPr="00A46168" w:rsidRDefault="00883FFC" w:rsidP="00883FFC">
            <w:pPr>
              <w:jc w:val="right"/>
              <w:rPr>
                <w:b/>
                <w:sz w:val="16"/>
                <w:szCs w:val="16"/>
                <w:lang w:val="bg-BG"/>
              </w:rPr>
            </w:pPr>
            <w:r w:rsidRPr="00A46168">
              <w:rPr>
                <w:b/>
                <w:sz w:val="16"/>
                <w:szCs w:val="16"/>
                <w:lang w:val="bg-BG"/>
              </w:rPr>
              <w:t>12,92</w:t>
            </w:r>
          </w:p>
        </w:tc>
      </w:tr>
      <w:tr w:rsidR="00194100" w:rsidRPr="00A46168" w14:paraId="518D04DC" w14:textId="77777777" w:rsidTr="00883FFC">
        <w:trPr>
          <w:cantSplit/>
          <w:trHeight w:val="227"/>
        </w:trPr>
        <w:tc>
          <w:tcPr>
            <w:tcW w:w="37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41E7BAC9" w14:textId="77777777" w:rsidR="00194100" w:rsidRPr="00A46168" w:rsidRDefault="00194100" w:rsidP="0090130E">
            <w:pPr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 xml:space="preserve">ГЕОРГИ </w:t>
            </w:r>
            <w:r w:rsidRPr="00737F91">
              <w:rPr>
                <w:color w:val="000000" w:themeColor="text1"/>
                <w:sz w:val="16"/>
                <w:szCs w:val="16"/>
                <w:shd w:val="clear" w:color="auto" w:fill="000000" w:themeFill="text1"/>
                <w:lang w:val="bg-BG"/>
              </w:rPr>
              <w:t>АТАНАСОВ</w:t>
            </w:r>
            <w:r w:rsidRPr="00A46168">
              <w:rPr>
                <w:sz w:val="16"/>
                <w:szCs w:val="16"/>
                <w:lang w:val="bg-BG"/>
              </w:rPr>
              <w:t xml:space="preserve"> ГЕРДЖИЛОВ</w:t>
            </w:r>
          </w:p>
        </w:tc>
        <w:tc>
          <w:tcPr>
            <w:tcW w:w="8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1F59259" w14:textId="77777777" w:rsidR="00194100" w:rsidRPr="00A46168" w:rsidRDefault="00194100" w:rsidP="00883FFC">
            <w:pPr>
              <w:autoSpaceDE w:val="0"/>
              <w:autoSpaceDN w:val="0"/>
              <w:adjustRightInd w:val="0"/>
              <w:spacing w:line="340" w:lineRule="exac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19-1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74FC5EA9" w14:textId="77777777" w:rsidR="00194100" w:rsidRPr="00A46168" w:rsidRDefault="00194100" w:rsidP="00883FFC">
            <w:pPr>
              <w:autoSpaceDE w:val="0"/>
              <w:autoSpaceDN w:val="0"/>
              <w:adjustRightInd w:val="0"/>
              <w:spacing w:line="340" w:lineRule="exac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19.32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</w:tcPr>
          <w:p w14:paraId="10C85CD4" w14:textId="77777777" w:rsidR="00194100" w:rsidRPr="00A46168" w:rsidRDefault="00194100" w:rsidP="000119D9">
            <w:pPr>
              <w:autoSpaceDE w:val="0"/>
              <w:autoSpaceDN w:val="0"/>
              <w:adjustRightInd w:val="0"/>
              <w:spacing w:line="340" w:lineRule="exact"/>
              <w:jc w:val="righ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0.87</w:t>
            </w:r>
            <w:r w:rsidR="000119D9" w:rsidRPr="00A46168">
              <w:rPr>
                <w:sz w:val="16"/>
                <w:szCs w:val="16"/>
                <w:lang w:val="bg-BG"/>
              </w:rPr>
              <w:t>3</w:t>
            </w:r>
          </w:p>
        </w:tc>
        <w:tc>
          <w:tcPr>
            <w:tcW w:w="21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719DE5FD" w14:textId="77777777" w:rsidR="00194100" w:rsidRPr="00A46168" w:rsidRDefault="00194100" w:rsidP="0090130E">
            <w:pPr>
              <w:jc w:val="right"/>
              <w:rPr>
                <w:b/>
                <w:sz w:val="16"/>
                <w:szCs w:val="16"/>
                <w:lang w:val="bg-BG"/>
              </w:rPr>
            </w:pPr>
          </w:p>
        </w:tc>
      </w:tr>
      <w:tr w:rsidR="00194100" w:rsidRPr="00A46168" w14:paraId="406CD618" w14:textId="77777777" w:rsidTr="00883FFC">
        <w:trPr>
          <w:cantSplit/>
          <w:trHeight w:val="227"/>
        </w:trPr>
        <w:tc>
          <w:tcPr>
            <w:tcW w:w="37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2A003FC5" w14:textId="77777777" w:rsidR="00194100" w:rsidRPr="00A46168" w:rsidRDefault="00194100" w:rsidP="00883FFC">
            <w:pPr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 xml:space="preserve">ГЕОРГИ </w:t>
            </w:r>
            <w:r w:rsidRPr="00737F91">
              <w:rPr>
                <w:color w:val="000000" w:themeColor="text1"/>
                <w:sz w:val="16"/>
                <w:szCs w:val="16"/>
                <w:shd w:val="clear" w:color="auto" w:fill="000000" w:themeFill="text1"/>
                <w:lang w:val="bg-BG"/>
              </w:rPr>
              <w:t>АТАНАСОВ</w:t>
            </w:r>
            <w:r w:rsidRPr="00A46168">
              <w:rPr>
                <w:sz w:val="16"/>
                <w:szCs w:val="16"/>
                <w:lang w:val="bg-BG"/>
              </w:rPr>
              <w:t xml:space="preserve"> ГЕРДЖИЛОВ</w:t>
            </w:r>
          </w:p>
        </w:tc>
        <w:tc>
          <w:tcPr>
            <w:tcW w:w="8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69B25DB" w14:textId="77777777" w:rsidR="00194100" w:rsidRPr="00A46168" w:rsidRDefault="00194100" w:rsidP="00883FFC">
            <w:pPr>
              <w:autoSpaceDE w:val="0"/>
              <w:autoSpaceDN w:val="0"/>
              <w:adjustRightInd w:val="0"/>
              <w:spacing w:line="340" w:lineRule="exac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19-7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690832B9" w14:textId="77777777" w:rsidR="00194100" w:rsidRPr="00A46168" w:rsidRDefault="00194100" w:rsidP="00883FFC">
            <w:pPr>
              <w:autoSpaceDE w:val="0"/>
              <w:autoSpaceDN w:val="0"/>
              <w:adjustRightInd w:val="0"/>
              <w:spacing w:line="340" w:lineRule="exac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19.32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</w:tcPr>
          <w:p w14:paraId="7A8EE02F" w14:textId="77777777" w:rsidR="00194100" w:rsidRPr="00A46168" w:rsidRDefault="00194100" w:rsidP="00883FFC">
            <w:pPr>
              <w:autoSpaceDE w:val="0"/>
              <w:autoSpaceDN w:val="0"/>
              <w:adjustRightInd w:val="0"/>
              <w:spacing w:line="340" w:lineRule="exact"/>
              <w:jc w:val="righ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0.106</w:t>
            </w:r>
          </w:p>
        </w:tc>
        <w:tc>
          <w:tcPr>
            <w:tcW w:w="21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563B6A60" w14:textId="77777777" w:rsidR="00194100" w:rsidRPr="00A46168" w:rsidRDefault="00194100" w:rsidP="0090130E">
            <w:pPr>
              <w:jc w:val="right"/>
              <w:rPr>
                <w:b/>
                <w:sz w:val="16"/>
                <w:szCs w:val="16"/>
                <w:lang w:val="bg-BG"/>
              </w:rPr>
            </w:pPr>
          </w:p>
        </w:tc>
      </w:tr>
      <w:tr w:rsidR="00194100" w:rsidRPr="00A46168" w14:paraId="3BC3884F" w14:textId="77777777" w:rsidTr="00883FFC">
        <w:trPr>
          <w:cantSplit/>
          <w:trHeight w:val="227"/>
        </w:trPr>
        <w:tc>
          <w:tcPr>
            <w:tcW w:w="37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2A5E1BCE" w14:textId="77777777" w:rsidR="00194100" w:rsidRPr="00A46168" w:rsidRDefault="00194100" w:rsidP="00883FFC">
            <w:pPr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 xml:space="preserve">ГЕОРГИ </w:t>
            </w:r>
            <w:r w:rsidRPr="00737F91">
              <w:rPr>
                <w:color w:val="000000" w:themeColor="text1"/>
                <w:sz w:val="16"/>
                <w:szCs w:val="16"/>
                <w:shd w:val="clear" w:color="auto" w:fill="000000" w:themeFill="text1"/>
                <w:lang w:val="bg-BG"/>
              </w:rPr>
              <w:t>АТАНАСОВ</w:t>
            </w:r>
            <w:r w:rsidRPr="00A46168">
              <w:rPr>
                <w:sz w:val="16"/>
                <w:szCs w:val="16"/>
                <w:lang w:val="bg-BG"/>
              </w:rPr>
              <w:t xml:space="preserve"> ГЕРДЖИЛОВ</w:t>
            </w:r>
          </w:p>
        </w:tc>
        <w:tc>
          <w:tcPr>
            <w:tcW w:w="8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75D7371" w14:textId="77777777" w:rsidR="00194100" w:rsidRPr="00A46168" w:rsidRDefault="00194100" w:rsidP="00883FFC">
            <w:pPr>
              <w:autoSpaceDE w:val="0"/>
              <w:autoSpaceDN w:val="0"/>
              <w:adjustRightInd w:val="0"/>
              <w:spacing w:line="340" w:lineRule="exac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121-3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5722AC70" w14:textId="77777777" w:rsidR="00194100" w:rsidRPr="00A46168" w:rsidRDefault="00194100" w:rsidP="00883FFC">
            <w:pPr>
              <w:autoSpaceDE w:val="0"/>
              <w:autoSpaceDN w:val="0"/>
              <w:adjustRightInd w:val="0"/>
              <w:spacing w:line="340" w:lineRule="exac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121.31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</w:tcPr>
          <w:p w14:paraId="683E1E3A" w14:textId="77777777" w:rsidR="00194100" w:rsidRPr="00A46168" w:rsidRDefault="00194100" w:rsidP="000119D9">
            <w:pPr>
              <w:autoSpaceDE w:val="0"/>
              <w:autoSpaceDN w:val="0"/>
              <w:adjustRightInd w:val="0"/>
              <w:spacing w:line="340" w:lineRule="exact"/>
              <w:jc w:val="righ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0.85</w:t>
            </w:r>
            <w:r w:rsidR="000119D9" w:rsidRPr="00A46168">
              <w:rPr>
                <w:sz w:val="16"/>
                <w:szCs w:val="16"/>
                <w:lang w:val="bg-BG"/>
              </w:rPr>
              <w:t>3</w:t>
            </w:r>
          </w:p>
        </w:tc>
        <w:tc>
          <w:tcPr>
            <w:tcW w:w="21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321A733C" w14:textId="77777777" w:rsidR="00194100" w:rsidRPr="00A46168" w:rsidRDefault="00194100" w:rsidP="0090130E">
            <w:pPr>
              <w:jc w:val="right"/>
              <w:rPr>
                <w:b/>
                <w:sz w:val="16"/>
                <w:szCs w:val="16"/>
                <w:lang w:val="bg-BG"/>
              </w:rPr>
            </w:pPr>
          </w:p>
        </w:tc>
      </w:tr>
      <w:tr w:rsidR="00194100" w:rsidRPr="00A46168" w14:paraId="7B594822" w14:textId="77777777" w:rsidTr="00883FFC">
        <w:trPr>
          <w:cantSplit/>
          <w:trHeight w:val="227"/>
        </w:trPr>
        <w:tc>
          <w:tcPr>
            <w:tcW w:w="37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57510B6D" w14:textId="77777777" w:rsidR="00194100" w:rsidRPr="00A46168" w:rsidRDefault="00194100" w:rsidP="00883FFC">
            <w:pPr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lastRenderedPageBreak/>
              <w:t xml:space="preserve">ГЕОРГИ </w:t>
            </w:r>
            <w:r w:rsidRPr="00737F91">
              <w:rPr>
                <w:color w:val="000000" w:themeColor="text1"/>
                <w:sz w:val="16"/>
                <w:szCs w:val="16"/>
                <w:shd w:val="clear" w:color="auto" w:fill="000000" w:themeFill="text1"/>
                <w:lang w:val="bg-BG"/>
              </w:rPr>
              <w:t>АТАНАСОВ</w:t>
            </w:r>
            <w:r w:rsidRPr="00A46168">
              <w:rPr>
                <w:sz w:val="16"/>
                <w:szCs w:val="16"/>
                <w:lang w:val="bg-BG"/>
              </w:rPr>
              <w:t xml:space="preserve"> ГЕРДЖИЛОВ</w:t>
            </w:r>
          </w:p>
        </w:tc>
        <w:tc>
          <w:tcPr>
            <w:tcW w:w="8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B302E6F" w14:textId="77777777" w:rsidR="00194100" w:rsidRPr="00A46168" w:rsidRDefault="00194100" w:rsidP="00883FFC">
            <w:pPr>
              <w:autoSpaceDE w:val="0"/>
              <w:autoSpaceDN w:val="0"/>
              <w:adjustRightInd w:val="0"/>
              <w:spacing w:line="340" w:lineRule="exac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121-3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6272505C" w14:textId="77777777" w:rsidR="00194100" w:rsidRPr="00A46168" w:rsidRDefault="00194100" w:rsidP="00883FFC">
            <w:pPr>
              <w:autoSpaceDE w:val="0"/>
              <w:autoSpaceDN w:val="0"/>
              <w:adjustRightInd w:val="0"/>
              <w:spacing w:line="340" w:lineRule="exac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121.34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</w:tcPr>
          <w:p w14:paraId="5681B2CF" w14:textId="77777777" w:rsidR="00194100" w:rsidRPr="00A46168" w:rsidRDefault="00194100" w:rsidP="00883FFC">
            <w:pPr>
              <w:autoSpaceDE w:val="0"/>
              <w:autoSpaceDN w:val="0"/>
              <w:adjustRightInd w:val="0"/>
              <w:spacing w:line="340" w:lineRule="exact"/>
              <w:jc w:val="righ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0.460</w:t>
            </w:r>
          </w:p>
        </w:tc>
        <w:tc>
          <w:tcPr>
            <w:tcW w:w="21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48B5A3CA" w14:textId="77777777" w:rsidR="00194100" w:rsidRPr="00A46168" w:rsidRDefault="00194100" w:rsidP="0090130E">
            <w:pPr>
              <w:jc w:val="right"/>
              <w:rPr>
                <w:b/>
                <w:sz w:val="16"/>
                <w:szCs w:val="16"/>
                <w:lang w:val="bg-BG"/>
              </w:rPr>
            </w:pPr>
          </w:p>
        </w:tc>
      </w:tr>
      <w:tr w:rsidR="00194100" w:rsidRPr="00A46168" w14:paraId="2F3C5584" w14:textId="77777777" w:rsidTr="00883FFC">
        <w:trPr>
          <w:cantSplit/>
          <w:trHeight w:val="227"/>
        </w:trPr>
        <w:tc>
          <w:tcPr>
            <w:tcW w:w="37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2B3132B2" w14:textId="77777777" w:rsidR="00194100" w:rsidRPr="00A46168" w:rsidRDefault="00194100" w:rsidP="00883FFC">
            <w:pPr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 xml:space="preserve">ГЕОРГИ </w:t>
            </w:r>
            <w:r w:rsidRPr="00737F91">
              <w:rPr>
                <w:color w:val="000000" w:themeColor="text1"/>
                <w:sz w:val="16"/>
                <w:szCs w:val="16"/>
                <w:shd w:val="clear" w:color="auto" w:fill="000000" w:themeFill="text1"/>
                <w:lang w:val="bg-BG"/>
              </w:rPr>
              <w:t>АТАНАСОВ</w:t>
            </w:r>
            <w:r w:rsidRPr="00A46168">
              <w:rPr>
                <w:sz w:val="16"/>
                <w:szCs w:val="16"/>
                <w:lang w:val="bg-BG"/>
              </w:rPr>
              <w:t xml:space="preserve"> ГЕРДЖИЛОВ</w:t>
            </w:r>
          </w:p>
        </w:tc>
        <w:tc>
          <w:tcPr>
            <w:tcW w:w="8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9729156" w14:textId="77777777" w:rsidR="00194100" w:rsidRPr="00A46168" w:rsidRDefault="00194100" w:rsidP="00883FFC">
            <w:pPr>
              <w:autoSpaceDE w:val="0"/>
              <w:autoSpaceDN w:val="0"/>
              <w:adjustRightInd w:val="0"/>
              <w:spacing w:line="340" w:lineRule="exac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132-12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5B3E4C55" w14:textId="77777777" w:rsidR="00194100" w:rsidRPr="00A46168" w:rsidRDefault="00194100" w:rsidP="00883FFC">
            <w:pPr>
              <w:autoSpaceDE w:val="0"/>
              <w:autoSpaceDN w:val="0"/>
              <w:adjustRightInd w:val="0"/>
              <w:spacing w:line="340" w:lineRule="exac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132.58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</w:tcPr>
          <w:p w14:paraId="00034CA6" w14:textId="77777777" w:rsidR="00194100" w:rsidRPr="00A46168" w:rsidRDefault="00194100" w:rsidP="00883FFC">
            <w:pPr>
              <w:autoSpaceDE w:val="0"/>
              <w:autoSpaceDN w:val="0"/>
              <w:adjustRightInd w:val="0"/>
              <w:spacing w:line="340" w:lineRule="exact"/>
              <w:jc w:val="righ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0.221</w:t>
            </w:r>
          </w:p>
        </w:tc>
        <w:tc>
          <w:tcPr>
            <w:tcW w:w="21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19A021C6" w14:textId="77777777" w:rsidR="00194100" w:rsidRPr="00A46168" w:rsidRDefault="00194100" w:rsidP="0090130E">
            <w:pPr>
              <w:jc w:val="right"/>
              <w:rPr>
                <w:b/>
                <w:sz w:val="16"/>
                <w:szCs w:val="16"/>
                <w:lang w:val="bg-BG"/>
              </w:rPr>
            </w:pPr>
          </w:p>
        </w:tc>
      </w:tr>
      <w:tr w:rsidR="00194100" w:rsidRPr="00A46168" w14:paraId="666C9054" w14:textId="77777777" w:rsidTr="00883FFC">
        <w:trPr>
          <w:cantSplit/>
          <w:trHeight w:val="227"/>
        </w:trPr>
        <w:tc>
          <w:tcPr>
            <w:tcW w:w="37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38A96D2D" w14:textId="77777777" w:rsidR="00194100" w:rsidRPr="00A46168" w:rsidRDefault="00194100" w:rsidP="00883FFC">
            <w:pPr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 xml:space="preserve">ГЕОРГИ </w:t>
            </w:r>
            <w:r w:rsidRPr="00737F91">
              <w:rPr>
                <w:color w:val="000000" w:themeColor="text1"/>
                <w:sz w:val="16"/>
                <w:szCs w:val="16"/>
                <w:shd w:val="clear" w:color="auto" w:fill="000000" w:themeFill="text1"/>
                <w:lang w:val="bg-BG"/>
              </w:rPr>
              <w:t>АТАНАСОВ</w:t>
            </w:r>
            <w:r w:rsidRPr="00A46168">
              <w:rPr>
                <w:sz w:val="16"/>
                <w:szCs w:val="16"/>
                <w:lang w:val="bg-BG"/>
              </w:rPr>
              <w:t xml:space="preserve"> ГЕРДЖИЛОВ</w:t>
            </w:r>
          </w:p>
        </w:tc>
        <w:tc>
          <w:tcPr>
            <w:tcW w:w="8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6CE2CBA" w14:textId="77777777" w:rsidR="00194100" w:rsidRPr="00A46168" w:rsidRDefault="00194100" w:rsidP="00883FFC">
            <w:pPr>
              <w:autoSpaceDE w:val="0"/>
              <w:autoSpaceDN w:val="0"/>
              <w:adjustRightInd w:val="0"/>
              <w:spacing w:line="340" w:lineRule="exac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132-12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3E96C7C4" w14:textId="77777777" w:rsidR="00194100" w:rsidRPr="00A46168" w:rsidRDefault="00194100" w:rsidP="00883FFC">
            <w:pPr>
              <w:autoSpaceDE w:val="0"/>
              <w:autoSpaceDN w:val="0"/>
              <w:adjustRightInd w:val="0"/>
              <w:spacing w:line="340" w:lineRule="exac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132.124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</w:tcPr>
          <w:p w14:paraId="397A8F22" w14:textId="77777777" w:rsidR="00194100" w:rsidRPr="00A46168" w:rsidRDefault="00194100" w:rsidP="00883FFC">
            <w:pPr>
              <w:autoSpaceDE w:val="0"/>
              <w:autoSpaceDN w:val="0"/>
              <w:adjustRightInd w:val="0"/>
              <w:spacing w:line="340" w:lineRule="exact"/>
              <w:jc w:val="righ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0.195</w:t>
            </w:r>
          </w:p>
        </w:tc>
        <w:tc>
          <w:tcPr>
            <w:tcW w:w="21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2DD1D887" w14:textId="77777777" w:rsidR="00194100" w:rsidRPr="00A46168" w:rsidRDefault="00194100" w:rsidP="0090130E">
            <w:pPr>
              <w:jc w:val="right"/>
              <w:rPr>
                <w:b/>
                <w:sz w:val="16"/>
                <w:szCs w:val="16"/>
                <w:lang w:val="bg-BG"/>
              </w:rPr>
            </w:pPr>
          </w:p>
        </w:tc>
      </w:tr>
      <w:tr w:rsidR="00194100" w:rsidRPr="00A46168" w14:paraId="495B015D" w14:textId="77777777" w:rsidTr="00883FFC">
        <w:trPr>
          <w:cantSplit/>
          <w:trHeight w:val="227"/>
        </w:trPr>
        <w:tc>
          <w:tcPr>
            <w:tcW w:w="37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6DE9C5D2" w14:textId="77777777" w:rsidR="00194100" w:rsidRPr="00A46168" w:rsidRDefault="00194100" w:rsidP="00883FFC">
            <w:pPr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 xml:space="preserve">ГЕОРГИ </w:t>
            </w:r>
            <w:r w:rsidRPr="00737F91">
              <w:rPr>
                <w:color w:val="000000" w:themeColor="text1"/>
                <w:sz w:val="16"/>
                <w:szCs w:val="16"/>
                <w:shd w:val="clear" w:color="auto" w:fill="000000" w:themeFill="text1"/>
                <w:lang w:val="bg-BG"/>
              </w:rPr>
              <w:t>АТАНАСОВ</w:t>
            </w:r>
            <w:r w:rsidRPr="00A46168">
              <w:rPr>
                <w:sz w:val="16"/>
                <w:szCs w:val="16"/>
                <w:lang w:val="bg-BG"/>
              </w:rPr>
              <w:t xml:space="preserve"> ГЕРДЖИЛОВ</w:t>
            </w:r>
          </w:p>
        </w:tc>
        <w:tc>
          <w:tcPr>
            <w:tcW w:w="8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C570B4A" w14:textId="77777777" w:rsidR="00194100" w:rsidRPr="00A46168" w:rsidRDefault="00194100" w:rsidP="00883FFC">
            <w:pPr>
              <w:autoSpaceDE w:val="0"/>
              <w:autoSpaceDN w:val="0"/>
              <w:adjustRightInd w:val="0"/>
              <w:spacing w:line="340" w:lineRule="exac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134-22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7258F56A" w14:textId="77777777" w:rsidR="00194100" w:rsidRPr="00A46168" w:rsidRDefault="00194100" w:rsidP="00883FFC">
            <w:pPr>
              <w:autoSpaceDE w:val="0"/>
              <w:autoSpaceDN w:val="0"/>
              <w:adjustRightInd w:val="0"/>
              <w:spacing w:line="340" w:lineRule="exac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132.124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</w:tcPr>
          <w:p w14:paraId="59CBD40D" w14:textId="77777777" w:rsidR="00194100" w:rsidRPr="00A46168" w:rsidRDefault="00194100" w:rsidP="00883FFC">
            <w:pPr>
              <w:autoSpaceDE w:val="0"/>
              <w:autoSpaceDN w:val="0"/>
              <w:adjustRightInd w:val="0"/>
              <w:spacing w:line="340" w:lineRule="exact"/>
              <w:jc w:val="righ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0.025</w:t>
            </w:r>
          </w:p>
        </w:tc>
        <w:tc>
          <w:tcPr>
            <w:tcW w:w="21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7B92C9F7" w14:textId="77777777" w:rsidR="00194100" w:rsidRPr="00A46168" w:rsidRDefault="00194100" w:rsidP="0090130E">
            <w:pPr>
              <w:jc w:val="right"/>
              <w:rPr>
                <w:b/>
                <w:sz w:val="16"/>
                <w:szCs w:val="16"/>
                <w:lang w:val="bg-BG"/>
              </w:rPr>
            </w:pPr>
          </w:p>
        </w:tc>
      </w:tr>
      <w:tr w:rsidR="00194100" w:rsidRPr="00A46168" w14:paraId="550737B0" w14:textId="77777777" w:rsidTr="00883FFC">
        <w:trPr>
          <w:cantSplit/>
          <w:trHeight w:val="227"/>
        </w:trPr>
        <w:tc>
          <w:tcPr>
            <w:tcW w:w="37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435037B5" w14:textId="77777777" w:rsidR="00194100" w:rsidRPr="00A46168" w:rsidRDefault="00194100" w:rsidP="00883FFC">
            <w:pPr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 xml:space="preserve">ГЕОРГИ </w:t>
            </w:r>
            <w:r w:rsidRPr="00737F91">
              <w:rPr>
                <w:color w:val="000000" w:themeColor="text1"/>
                <w:sz w:val="16"/>
                <w:szCs w:val="16"/>
                <w:shd w:val="clear" w:color="auto" w:fill="000000" w:themeFill="text1"/>
                <w:lang w:val="bg-BG"/>
              </w:rPr>
              <w:t>АТАНАСОВ</w:t>
            </w:r>
            <w:r w:rsidRPr="00A46168">
              <w:rPr>
                <w:sz w:val="16"/>
                <w:szCs w:val="16"/>
                <w:lang w:val="bg-BG"/>
              </w:rPr>
              <w:t xml:space="preserve"> ГЕРДЖИЛОВ</w:t>
            </w:r>
          </w:p>
        </w:tc>
        <w:tc>
          <w:tcPr>
            <w:tcW w:w="8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775FC4F" w14:textId="77777777" w:rsidR="00194100" w:rsidRPr="00A46168" w:rsidRDefault="00194100" w:rsidP="00883FFC">
            <w:pPr>
              <w:autoSpaceDE w:val="0"/>
              <w:autoSpaceDN w:val="0"/>
              <w:adjustRightInd w:val="0"/>
              <w:spacing w:line="340" w:lineRule="exac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136-1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045D4F93" w14:textId="77777777" w:rsidR="00194100" w:rsidRPr="00A46168" w:rsidRDefault="00194100" w:rsidP="00883FFC">
            <w:pPr>
              <w:autoSpaceDE w:val="0"/>
              <w:autoSpaceDN w:val="0"/>
              <w:adjustRightInd w:val="0"/>
              <w:spacing w:line="340" w:lineRule="exac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134.64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</w:tcPr>
          <w:p w14:paraId="0AC26B09" w14:textId="77777777" w:rsidR="00194100" w:rsidRPr="00A46168" w:rsidRDefault="00194100" w:rsidP="00883FFC">
            <w:pPr>
              <w:autoSpaceDE w:val="0"/>
              <w:autoSpaceDN w:val="0"/>
              <w:adjustRightInd w:val="0"/>
              <w:spacing w:line="340" w:lineRule="exact"/>
              <w:jc w:val="righ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0.048</w:t>
            </w:r>
          </w:p>
        </w:tc>
        <w:tc>
          <w:tcPr>
            <w:tcW w:w="21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5F90E753" w14:textId="77777777" w:rsidR="00194100" w:rsidRPr="00A46168" w:rsidRDefault="00194100" w:rsidP="0090130E">
            <w:pPr>
              <w:jc w:val="right"/>
              <w:rPr>
                <w:b/>
                <w:sz w:val="16"/>
                <w:szCs w:val="16"/>
                <w:lang w:val="bg-BG"/>
              </w:rPr>
            </w:pPr>
          </w:p>
        </w:tc>
      </w:tr>
      <w:tr w:rsidR="00194100" w:rsidRPr="00A46168" w14:paraId="13769A9D" w14:textId="77777777" w:rsidTr="00883FFC">
        <w:trPr>
          <w:cantSplit/>
          <w:trHeight w:val="227"/>
        </w:trPr>
        <w:tc>
          <w:tcPr>
            <w:tcW w:w="37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10F0414B" w14:textId="77777777" w:rsidR="00194100" w:rsidRPr="00A46168" w:rsidRDefault="00194100" w:rsidP="00883FFC">
            <w:pPr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 xml:space="preserve">ГЕОРГИ </w:t>
            </w:r>
            <w:r w:rsidRPr="00737F91">
              <w:rPr>
                <w:color w:val="000000" w:themeColor="text1"/>
                <w:sz w:val="16"/>
                <w:szCs w:val="16"/>
                <w:shd w:val="clear" w:color="auto" w:fill="000000" w:themeFill="text1"/>
                <w:lang w:val="bg-BG"/>
              </w:rPr>
              <w:t>АТАНАСОВ</w:t>
            </w:r>
            <w:r w:rsidRPr="00A46168">
              <w:rPr>
                <w:sz w:val="16"/>
                <w:szCs w:val="16"/>
                <w:lang w:val="bg-BG"/>
              </w:rPr>
              <w:t xml:space="preserve"> ГЕРДЖИЛОВ</w:t>
            </w:r>
          </w:p>
        </w:tc>
        <w:tc>
          <w:tcPr>
            <w:tcW w:w="8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C05925D" w14:textId="77777777" w:rsidR="00194100" w:rsidRPr="00A46168" w:rsidRDefault="00194100" w:rsidP="00883FFC">
            <w:pPr>
              <w:autoSpaceDE w:val="0"/>
              <w:autoSpaceDN w:val="0"/>
              <w:adjustRightInd w:val="0"/>
              <w:spacing w:line="340" w:lineRule="exac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134-7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2CCCFBDD" w14:textId="77777777" w:rsidR="00194100" w:rsidRPr="00A46168" w:rsidRDefault="00194100" w:rsidP="00883FFC">
            <w:pPr>
              <w:autoSpaceDE w:val="0"/>
              <w:autoSpaceDN w:val="0"/>
              <w:adjustRightInd w:val="0"/>
              <w:spacing w:line="340" w:lineRule="exac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134.64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</w:tcPr>
          <w:p w14:paraId="4EE70D59" w14:textId="77777777" w:rsidR="00194100" w:rsidRPr="00A46168" w:rsidRDefault="00194100" w:rsidP="00883FFC">
            <w:pPr>
              <w:autoSpaceDE w:val="0"/>
              <w:autoSpaceDN w:val="0"/>
              <w:adjustRightInd w:val="0"/>
              <w:spacing w:line="340" w:lineRule="exact"/>
              <w:jc w:val="righ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0.215</w:t>
            </w:r>
          </w:p>
        </w:tc>
        <w:tc>
          <w:tcPr>
            <w:tcW w:w="21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10F7F4CA" w14:textId="77777777" w:rsidR="00194100" w:rsidRPr="00A46168" w:rsidRDefault="00194100" w:rsidP="0090130E">
            <w:pPr>
              <w:jc w:val="right"/>
              <w:rPr>
                <w:b/>
                <w:sz w:val="16"/>
                <w:szCs w:val="16"/>
                <w:lang w:val="bg-BG"/>
              </w:rPr>
            </w:pPr>
          </w:p>
        </w:tc>
      </w:tr>
      <w:tr w:rsidR="00194100" w:rsidRPr="00A46168" w14:paraId="53B89518" w14:textId="77777777" w:rsidTr="00883FFC">
        <w:trPr>
          <w:cantSplit/>
          <w:trHeight w:val="227"/>
        </w:trPr>
        <w:tc>
          <w:tcPr>
            <w:tcW w:w="37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48163979" w14:textId="77777777" w:rsidR="00194100" w:rsidRPr="00A46168" w:rsidRDefault="00194100" w:rsidP="00883FFC">
            <w:pPr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 xml:space="preserve">ГЕОРГИ </w:t>
            </w:r>
            <w:r w:rsidRPr="00737F91">
              <w:rPr>
                <w:color w:val="000000" w:themeColor="text1"/>
                <w:sz w:val="16"/>
                <w:szCs w:val="16"/>
                <w:shd w:val="clear" w:color="auto" w:fill="000000" w:themeFill="text1"/>
                <w:lang w:val="bg-BG"/>
              </w:rPr>
              <w:t>АТАНАСОВ</w:t>
            </w:r>
            <w:r w:rsidRPr="00A46168">
              <w:rPr>
                <w:sz w:val="16"/>
                <w:szCs w:val="16"/>
                <w:lang w:val="bg-BG"/>
              </w:rPr>
              <w:t xml:space="preserve"> ГЕРДЖИЛОВ</w:t>
            </w:r>
          </w:p>
        </w:tc>
        <w:tc>
          <w:tcPr>
            <w:tcW w:w="8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7A7B8E4" w14:textId="77777777" w:rsidR="00194100" w:rsidRPr="00A46168" w:rsidRDefault="00194100" w:rsidP="00883FFC">
            <w:pPr>
              <w:autoSpaceDE w:val="0"/>
              <w:autoSpaceDN w:val="0"/>
              <w:adjustRightInd w:val="0"/>
              <w:spacing w:line="340" w:lineRule="exac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134-17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186CC5D1" w14:textId="77777777" w:rsidR="00194100" w:rsidRPr="00A46168" w:rsidRDefault="00194100" w:rsidP="00883FFC">
            <w:pPr>
              <w:autoSpaceDE w:val="0"/>
              <w:autoSpaceDN w:val="0"/>
              <w:adjustRightInd w:val="0"/>
              <w:spacing w:line="340" w:lineRule="exac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134.65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</w:tcPr>
          <w:p w14:paraId="1FEDA53D" w14:textId="77777777" w:rsidR="00194100" w:rsidRPr="00A46168" w:rsidRDefault="00194100" w:rsidP="00883FFC">
            <w:pPr>
              <w:autoSpaceDE w:val="0"/>
              <w:autoSpaceDN w:val="0"/>
              <w:adjustRightInd w:val="0"/>
              <w:spacing w:line="340" w:lineRule="exact"/>
              <w:jc w:val="righ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0.31</w:t>
            </w:r>
            <w:r w:rsidR="000119D9" w:rsidRPr="00A46168">
              <w:rPr>
                <w:sz w:val="16"/>
                <w:szCs w:val="16"/>
                <w:lang w:val="bg-BG"/>
              </w:rPr>
              <w:t>5</w:t>
            </w:r>
          </w:p>
        </w:tc>
        <w:tc>
          <w:tcPr>
            <w:tcW w:w="21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7AE8E57B" w14:textId="77777777" w:rsidR="00194100" w:rsidRPr="00A46168" w:rsidRDefault="00194100" w:rsidP="0090130E">
            <w:pPr>
              <w:jc w:val="right"/>
              <w:rPr>
                <w:b/>
                <w:sz w:val="16"/>
                <w:szCs w:val="16"/>
                <w:lang w:val="bg-BG"/>
              </w:rPr>
            </w:pPr>
          </w:p>
        </w:tc>
      </w:tr>
      <w:tr w:rsidR="00194100" w:rsidRPr="00A46168" w14:paraId="6304E27B" w14:textId="77777777" w:rsidTr="00883FFC">
        <w:trPr>
          <w:cantSplit/>
          <w:trHeight w:val="227"/>
        </w:trPr>
        <w:tc>
          <w:tcPr>
            <w:tcW w:w="37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6B3CABD5" w14:textId="77777777" w:rsidR="00194100" w:rsidRPr="00A46168" w:rsidRDefault="00194100" w:rsidP="00883FFC">
            <w:pPr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 xml:space="preserve">ГЕОРГИ </w:t>
            </w:r>
            <w:r w:rsidRPr="00737F91">
              <w:rPr>
                <w:color w:val="000000" w:themeColor="text1"/>
                <w:sz w:val="16"/>
                <w:szCs w:val="16"/>
                <w:shd w:val="clear" w:color="auto" w:fill="000000" w:themeFill="text1"/>
                <w:lang w:val="bg-BG"/>
              </w:rPr>
              <w:t>АТАНАСОВ</w:t>
            </w:r>
            <w:r w:rsidRPr="00A46168">
              <w:rPr>
                <w:sz w:val="16"/>
                <w:szCs w:val="16"/>
                <w:lang w:val="bg-BG"/>
              </w:rPr>
              <w:t xml:space="preserve"> ГЕРДЖИЛОВ</w:t>
            </w:r>
          </w:p>
        </w:tc>
        <w:tc>
          <w:tcPr>
            <w:tcW w:w="8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198FCB9" w14:textId="77777777" w:rsidR="00194100" w:rsidRPr="00A46168" w:rsidRDefault="00194100" w:rsidP="00883FFC">
            <w:pPr>
              <w:autoSpaceDE w:val="0"/>
              <w:autoSpaceDN w:val="0"/>
              <w:adjustRightInd w:val="0"/>
              <w:spacing w:line="340" w:lineRule="exac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134-22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3523FFE0" w14:textId="77777777" w:rsidR="00194100" w:rsidRPr="00A46168" w:rsidRDefault="00194100" w:rsidP="00883FFC">
            <w:pPr>
              <w:autoSpaceDE w:val="0"/>
              <w:autoSpaceDN w:val="0"/>
              <w:adjustRightInd w:val="0"/>
              <w:spacing w:line="340" w:lineRule="exac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134.65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</w:tcPr>
          <w:p w14:paraId="411C16D5" w14:textId="77777777" w:rsidR="00194100" w:rsidRPr="00A46168" w:rsidRDefault="00194100" w:rsidP="00883FFC">
            <w:pPr>
              <w:autoSpaceDE w:val="0"/>
              <w:autoSpaceDN w:val="0"/>
              <w:adjustRightInd w:val="0"/>
              <w:spacing w:line="340" w:lineRule="exact"/>
              <w:jc w:val="righ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0.282</w:t>
            </w:r>
          </w:p>
        </w:tc>
        <w:tc>
          <w:tcPr>
            <w:tcW w:w="21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6DA4B6C7" w14:textId="77777777" w:rsidR="00194100" w:rsidRPr="00A46168" w:rsidRDefault="00194100" w:rsidP="0090130E">
            <w:pPr>
              <w:jc w:val="right"/>
              <w:rPr>
                <w:b/>
                <w:sz w:val="16"/>
                <w:szCs w:val="16"/>
                <w:lang w:val="bg-BG"/>
              </w:rPr>
            </w:pPr>
          </w:p>
        </w:tc>
      </w:tr>
      <w:tr w:rsidR="00194100" w:rsidRPr="00A46168" w14:paraId="188857C4" w14:textId="77777777" w:rsidTr="00883FFC">
        <w:trPr>
          <w:cantSplit/>
          <w:trHeight w:val="227"/>
        </w:trPr>
        <w:tc>
          <w:tcPr>
            <w:tcW w:w="37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4D7181FE" w14:textId="77777777" w:rsidR="00194100" w:rsidRPr="00A46168" w:rsidRDefault="00194100" w:rsidP="00883FFC">
            <w:pPr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 xml:space="preserve">ГЕОРГИ </w:t>
            </w:r>
            <w:r w:rsidRPr="00737F91">
              <w:rPr>
                <w:color w:val="000000" w:themeColor="text1"/>
                <w:sz w:val="16"/>
                <w:szCs w:val="16"/>
                <w:shd w:val="clear" w:color="auto" w:fill="000000" w:themeFill="text1"/>
                <w:lang w:val="bg-BG"/>
              </w:rPr>
              <w:t>АТАНАСОВ</w:t>
            </w:r>
            <w:r w:rsidRPr="00A46168">
              <w:rPr>
                <w:sz w:val="16"/>
                <w:szCs w:val="16"/>
                <w:lang w:val="bg-BG"/>
              </w:rPr>
              <w:t xml:space="preserve"> ГЕРДЖИЛОВ</w:t>
            </w:r>
          </w:p>
        </w:tc>
        <w:tc>
          <w:tcPr>
            <w:tcW w:w="8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694CA0A" w14:textId="77777777" w:rsidR="00194100" w:rsidRPr="00A46168" w:rsidRDefault="00194100" w:rsidP="00883FFC">
            <w:pPr>
              <w:autoSpaceDE w:val="0"/>
              <w:autoSpaceDN w:val="0"/>
              <w:adjustRightInd w:val="0"/>
              <w:spacing w:line="340" w:lineRule="exac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134-17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65179029" w14:textId="77777777" w:rsidR="00194100" w:rsidRPr="00A46168" w:rsidRDefault="00194100" w:rsidP="00883FFC">
            <w:pPr>
              <w:autoSpaceDE w:val="0"/>
              <w:autoSpaceDN w:val="0"/>
              <w:adjustRightInd w:val="0"/>
              <w:spacing w:line="340" w:lineRule="exac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134.66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</w:tcPr>
          <w:p w14:paraId="54026D61" w14:textId="77777777" w:rsidR="00194100" w:rsidRPr="00A46168" w:rsidRDefault="00194100" w:rsidP="00883FFC">
            <w:pPr>
              <w:autoSpaceDE w:val="0"/>
              <w:autoSpaceDN w:val="0"/>
              <w:adjustRightInd w:val="0"/>
              <w:spacing w:line="340" w:lineRule="exact"/>
              <w:jc w:val="righ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0.010</w:t>
            </w:r>
          </w:p>
        </w:tc>
        <w:tc>
          <w:tcPr>
            <w:tcW w:w="21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7C2AFF12" w14:textId="77777777" w:rsidR="00194100" w:rsidRPr="00A46168" w:rsidRDefault="00194100" w:rsidP="0090130E">
            <w:pPr>
              <w:jc w:val="right"/>
              <w:rPr>
                <w:b/>
                <w:sz w:val="16"/>
                <w:szCs w:val="16"/>
                <w:lang w:val="bg-BG"/>
              </w:rPr>
            </w:pPr>
          </w:p>
        </w:tc>
      </w:tr>
      <w:tr w:rsidR="00194100" w:rsidRPr="00A46168" w14:paraId="568091C8" w14:textId="77777777" w:rsidTr="00883FFC">
        <w:trPr>
          <w:cantSplit/>
          <w:trHeight w:val="227"/>
        </w:trPr>
        <w:tc>
          <w:tcPr>
            <w:tcW w:w="37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419BC85B" w14:textId="77777777" w:rsidR="00194100" w:rsidRPr="00A46168" w:rsidRDefault="00194100" w:rsidP="00883FFC">
            <w:pPr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 xml:space="preserve">ГЕОРГИ </w:t>
            </w:r>
            <w:r w:rsidRPr="00737F91">
              <w:rPr>
                <w:color w:val="000000" w:themeColor="text1"/>
                <w:sz w:val="16"/>
                <w:szCs w:val="16"/>
                <w:shd w:val="clear" w:color="auto" w:fill="000000" w:themeFill="text1"/>
                <w:lang w:val="bg-BG"/>
              </w:rPr>
              <w:t>АТАНАСОВ</w:t>
            </w:r>
            <w:r w:rsidRPr="00A46168">
              <w:rPr>
                <w:sz w:val="16"/>
                <w:szCs w:val="16"/>
                <w:lang w:val="bg-BG"/>
              </w:rPr>
              <w:t xml:space="preserve"> ГЕРДЖИЛОВ</w:t>
            </w:r>
          </w:p>
        </w:tc>
        <w:tc>
          <w:tcPr>
            <w:tcW w:w="8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0620FD9" w14:textId="77777777" w:rsidR="00194100" w:rsidRPr="00A46168" w:rsidRDefault="00194100" w:rsidP="00883FFC">
            <w:pPr>
              <w:autoSpaceDE w:val="0"/>
              <w:autoSpaceDN w:val="0"/>
              <w:adjustRightInd w:val="0"/>
              <w:spacing w:line="340" w:lineRule="exac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134-18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1D06A192" w14:textId="77777777" w:rsidR="00194100" w:rsidRPr="00A46168" w:rsidRDefault="00194100" w:rsidP="00883FFC">
            <w:pPr>
              <w:autoSpaceDE w:val="0"/>
              <w:autoSpaceDN w:val="0"/>
              <w:adjustRightInd w:val="0"/>
              <w:spacing w:line="340" w:lineRule="exac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134.66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</w:tcPr>
          <w:p w14:paraId="22711830" w14:textId="77777777" w:rsidR="00194100" w:rsidRPr="00A46168" w:rsidRDefault="00194100" w:rsidP="000119D9">
            <w:pPr>
              <w:autoSpaceDE w:val="0"/>
              <w:autoSpaceDN w:val="0"/>
              <w:adjustRightInd w:val="0"/>
              <w:spacing w:line="340" w:lineRule="exact"/>
              <w:jc w:val="righ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0.22</w:t>
            </w:r>
            <w:r w:rsidR="000119D9" w:rsidRPr="00A46168">
              <w:rPr>
                <w:sz w:val="16"/>
                <w:szCs w:val="16"/>
                <w:lang w:val="bg-BG"/>
              </w:rPr>
              <w:t>7</w:t>
            </w:r>
          </w:p>
        </w:tc>
        <w:tc>
          <w:tcPr>
            <w:tcW w:w="21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67B99B1D" w14:textId="77777777" w:rsidR="00194100" w:rsidRPr="00A46168" w:rsidRDefault="00194100" w:rsidP="0090130E">
            <w:pPr>
              <w:jc w:val="right"/>
              <w:rPr>
                <w:b/>
                <w:sz w:val="16"/>
                <w:szCs w:val="16"/>
                <w:lang w:val="bg-BG"/>
              </w:rPr>
            </w:pPr>
          </w:p>
        </w:tc>
      </w:tr>
      <w:tr w:rsidR="00194100" w:rsidRPr="00A46168" w14:paraId="091E0C86" w14:textId="77777777" w:rsidTr="00883FFC">
        <w:trPr>
          <w:cantSplit/>
          <w:trHeight w:val="227"/>
        </w:trPr>
        <w:tc>
          <w:tcPr>
            <w:tcW w:w="37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1D65953A" w14:textId="77777777" w:rsidR="00194100" w:rsidRPr="00A46168" w:rsidRDefault="00194100" w:rsidP="00883FFC">
            <w:pPr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 xml:space="preserve">ГЕОРГИ </w:t>
            </w:r>
            <w:r w:rsidRPr="00737F91">
              <w:rPr>
                <w:color w:val="000000" w:themeColor="text1"/>
                <w:sz w:val="16"/>
                <w:szCs w:val="16"/>
                <w:shd w:val="clear" w:color="auto" w:fill="000000" w:themeFill="text1"/>
                <w:lang w:val="bg-BG"/>
              </w:rPr>
              <w:t>АТАНАСОВ</w:t>
            </w:r>
            <w:r w:rsidRPr="00A46168">
              <w:rPr>
                <w:sz w:val="16"/>
                <w:szCs w:val="16"/>
                <w:lang w:val="bg-BG"/>
              </w:rPr>
              <w:t xml:space="preserve"> ГЕРДЖИЛОВ</w:t>
            </w:r>
          </w:p>
        </w:tc>
        <w:tc>
          <w:tcPr>
            <w:tcW w:w="8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D1A974D" w14:textId="77777777" w:rsidR="00194100" w:rsidRPr="00A46168" w:rsidRDefault="00194100" w:rsidP="00883FFC">
            <w:pPr>
              <w:autoSpaceDE w:val="0"/>
              <w:autoSpaceDN w:val="0"/>
              <w:adjustRightInd w:val="0"/>
              <w:spacing w:line="340" w:lineRule="exac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134-2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602B5EE1" w14:textId="77777777" w:rsidR="00194100" w:rsidRPr="00A46168" w:rsidRDefault="00194100" w:rsidP="00883FFC">
            <w:pPr>
              <w:autoSpaceDE w:val="0"/>
              <w:autoSpaceDN w:val="0"/>
              <w:adjustRightInd w:val="0"/>
              <w:spacing w:line="340" w:lineRule="exac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134.67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</w:tcPr>
          <w:p w14:paraId="7AE3CBE1" w14:textId="77777777" w:rsidR="00194100" w:rsidRPr="00A46168" w:rsidRDefault="00194100" w:rsidP="00883FFC">
            <w:pPr>
              <w:autoSpaceDE w:val="0"/>
              <w:autoSpaceDN w:val="0"/>
              <w:adjustRightInd w:val="0"/>
              <w:spacing w:line="340" w:lineRule="exact"/>
              <w:jc w:val="righ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1.44</w:t>
            </w:r>
            <w:r w:rsidR="000119D9" w:rsidRPr="00A46168">
              <w:rPr>
                <w:sz w:val="16"/>
                <w:szCs w:val="16"/>
                <w:lang w:val="bg-BG"/>
              </w:rPr>
              <w:t>5</w:t>
            </w:r>
          </w:p>
        </w:tc>
        <w:tc>
          <w:tcPr>
            <w:tcW w:w="21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10117765" w14:textId="77777777" w:rsidR="00194100" w:rsidRPr="00A46168" w:rsidRDefault="00194100" w:rsidP="0090130E">
            <w:pPr>
              <w:jc w:val="right"/>
              <w:rPr>
                <w:b/>
                <w:sz w:val="16"/>
                <w:szCs w:val="16"/>
                <w:lang w:val="bg-BG"/>
              </w:rPr>
            </w:pPr>
          </w:p>
        </w:tc>
      </w:tr>
      <w:tr w:rsidR="00194100" w:rsidRPr="00A46168" w14:paraId="5E061BDE" w14:textId="77777777" w:rsidTr="00883FFC">
        <w:trPr>
          <w:cantSplit/>
          <w:trHeight w:val="227"/>
        </w:trPr>
        <w:tc>
          <w:tcPr>
            <w:tcW w:w="37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60D3384F" w14:textId="77777777" w:rsidR="00194100" w:rsidRPr="00A46168" w:rsidRDefault="00194100" w:rsidP="00883FFC">
            <w:pPr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 xml:space="preserve">ГЕОРГИ </w:t>
            </w:r>
            <w:r w:rsidRPr="00737F91">
              <w:rPr>
                <w:color w:val="000000" w:themeColor="text1"/>
                <w:sz w:val="16"/>
                <w:szCs w:val="16"/>
                <w:shd w:val="clear" w:color="auto" w:fill="000000" w:themeFill="text1"/>
                <w:lang w:val="bg-BG"/>
              </w:rPr>
              <w:t>АТАНАСОВ</w:t>
            </w:r>
            <w:r w:rsidRPr="00A46168">
              <w:rPr>
                <w:sz w:val="16"/>
                <w:szCs w:val="16"/>
                <w:lang w:val="bg-BG"/>
              </w:rPr>
              <w:t xml:space="preserve"> ГЕРДЖИЛОВ</w:t>
            </w:r>
          </w:p>
        </w:tc>
        <w:tc>
          <w:tcPr>
            <w:tcW w:w="8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224216B" w14:textId="77777777" w:rsidR="00194100" w:rsidRPr="00A46168" w:rsidRDefault="00194100" w:rsidP="00883FFC">
            <w:pPr>
              <w:autoSpaceDE w:val="0"/>
              <w:autoSpaceDN w:val="0"/>
              <w:adjustRightInd w:val="0"/>
              <w:spacing w:line="340" w:lineRule="exac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134-3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5F22BCDE" w14:textId="77777777" w:rsidR="00194100" w:rsidRPr="00A46168" w:rsidRDefault="00194100" w:rsidP="00883FFC">
            <w:pPr>
              <w:autoSpaceDE w:val="0"/>
              <w:autoSpaceDN w:val="0"/>
              <w:adjustRightInd w:val="0"/>
              <w:spacing w:line="340" w:lineRule="exac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134.67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</w:tcPr>
          <w:p w14:paraId="52B476ED" w14:textId="77777777" w:rsidR="00194100" w:rsidRPr="00A46168" w:rsidRDefault="00194100" w:rsidP="00883FFC">
            <w:pPr>
              <w:autoSpaceDE w:val="0"/>
              <w:autoSpaceDN w:val="0"/>
              <w:adjustRightInd w:val="0"/>
              <w:spacing w:line="340" w:lineRule="exact"/>
              <w:jc w:val="righ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0.018</w:t>
            </w:r>
          </w:p>
        </w:tc>
        <w:tc>
          <w:tcPr>
            <w:tcW w:w="21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7043399C" w14:textId="77777777" w:rsidR="00194100" w:rsidRPr="00A46168" w:rsidRDefault="00194100" w:rsidP="0090130E">
            <w:pPr>
              <w:jc w:val="right"/>
              <w:rPr>
                <w:b/>
                <w:sz w:val="16"/>
                <w:szCs w:val="16"/>
                <w:lang w:val="bg-BG"/>
              </w:rPr>
            </w:pPr>
          </w:p>
        </w:tc>
      </w:tr>
      <w:tr w:rsidR="00194100" w:rsidRPr="00A46168" w14:paraId="68737A62" w14:textId="77777777" w:rsidTr="00883FFC">
        <w:trPr>
          <w:cantSplit/>
          <w:trHeight w:val="227"/>
        </w:trPr>
        <w:tc>
          <w:tcPr>
            <w:tcW w:w="37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2B67F9C7" w14:textId="77777777" w:rsidR="00194100" w:rsidRPr="00A46168" w:rsidRDefault="00194100" w:rsidP="00883FFC">
            <w:pPr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 xml:space="preserve">ГЕОРГИ </w:t>
            </w:r>
            <w:r w:rsidRPr="001E34B3">
              <w:rPr>
                <w:color w:val="000000" w:themeColor="text1"/>
                <w:sz w:val="16"/>
                <w:szCs w:val="16"/>
                <w:highlight w:val="black"/>
                <w:shd w:val="clear" w:color="auto" w:fill="000000" w:themeFill="text1"/>
                <w:lang w:val="bg-BG"/>
              </w:rPr>
              <w:t>АТАНАСОВ</w:t>
            </w:r>
            <w:r w:rsidRPr="00A46168">
              <w:rPr>
                <w:sz w:val="16"/>
                <w:szCs w:val="16"/>
                <w:lang w:val="bg-BG"/>
              </w:rPr>
              <w:t xml:space="preserve"> ГЕРДЖИЛОВ</w:t>
            </w:r>
          </w:p>
        </w:tc>
        <w:tc>
          <w:tcPr>
            <w:tcW w:w="8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EE610DF" w14:textId="77777777" w:rsidR="00194100" w:rsidRPr="00A46168" w:rsidRDefault="00194100" w:rsidP="00883FFC">
            <w:pPr>
              <w:autoSpaceDE w:val="0"/>
              <w:autoSpaceDN w:val="0"/>
              <w:adjustRightInd w:val="0"/>
              <w:spacing w:line="340" w:lineRule="exac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134-1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6B222316" w14:textId="77777777" w:rsidR="00194100" w:rsidRPr="00A46168" w:rsidRDefault="00194100" w:rsidP="00883FFC">
            <w:pPr>
              <w:autoSpaceDE w:val="0"/>
              <w:autoSpaceDN w:val="0"/>
              <w:adjustRightInd w:val="0"/>
              <w:spacing w:line="340" w:lineRule="exac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134.74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</w:tcPr>
          <w:p w14:paraId="17A8E84C" w14:textId="77777777" w:rsidR="00194100" w:rsidRPr="00A46168" w:rsidRDefault="00194100" w:rsidP="00883FFC">
            <w:pPr>
              <w:autoSpaceDE w:val="0"/>
              <w:autoSpaceDN w:val="0"/>
              <w:adjustRightInd w:val="0"/>
              <w:spacing w:line="340" w:lineRule="exact"/>
              <w:jc w:val="righ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0.34</w:t>
            </w:r>
            <w:r w:rsidR="000119D9" w:rsidRPr="00A46168">
              <w:rPr>
                <w:sz w:val="16"/>
                <w:szCs w:val="16"/>
                <w:lang w:val="bg-BG"/>
              </w:rPr>
              <w:t>7</w:t>
            </w:r>
          </w:p>
        </w:tc>
        <w:tc>
          <w:tcPr>
            <w:tcW w:w="21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45E47544" w14:textId="77777777" w:rsidR="00194100" w:rsidRPr="00A46168" w:rsidRDefault="00194100" w:rsidP="0090130E">
            <w:pPr>
              <w:jc w:val="right"/>
              <w:rPr>
                <w:b/>
                <w:sz w:val="16"/>
                <w:szCs w:val="16"/>
                <w:lang w:val="bg-BG"/>
              </w:rPr>
            </w:pPr>
          </w:p>
        </w:tc>
      </w:tr>
      <w:tr w:rsidR="00194100" w:rsidRPr="00A46168" w14:paraId="6A23B572" w14:textId="77777777" w:rsidTr="00883FFC">
        <w:trPr>
          <w:cantSplit/>
          <w:trHeight w:val="227"/>
        </w:trPr>
        <w:tc>
          <w:tcPr>
            <w:tcW w:w="37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312AE2C9" w14:textId="77777777" w:rsidR="00194100" w:rsidRPr="00A46168" w:rsidRDefault="00194100" w:rsidP="00883FFC">
            <w:pPr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 xml:space="preserve">ГЕОРГИ </w:t>
            </w:r>
            <w:r w:rsidRPr="001E34B3">
              <w:rPr>
                <w:sz w:val="16"/>
                <w:szCs w:val="16"/>
                <w:highlight w:val="black"/>
                <w:lang w:val="bg-BG"/>
              </w:rPr>
              <w:t>АТАНАСОВ</w:t>
            </w:r>
            <w:r w:rsidRPr="00A46168">
              <w:rPr>
                <w:sz w:val="16"/>
                <w:szCs w:val="16"/>
                <w:lang w:val="bg-BG"/>
              </w:rPr>
              <w:t xml:space="preserve"> ГЕРДЖИЛОВ</w:t>
            </w:r>
          </w:p>
        </w:tc>
        <w:tc>
          <w:tcPr>
            <w:tcW w:w="8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54B030C" w14:textId="77777777" w:rsidR="00194100" w:rsidRPr="00A46168" w:rsidRDefault="00194100" w:rsidP="00883FFC">
            <w:pPr>
              <w:autoSpaceDE w:val="0"/>
              <w:autoSpaceDN w:val="0"/>
              <w:adjustRightInd w:val="0"/>
              <w:spacing w:line="340" w:lineRule="exac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134-11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39C0CEE2" w14:textId="77777777" w:rsidR="00194100" w:rsidRPr="00A46168" w:rsidRDefault="00194100" w:rsidP="00883FFC">
            <w:pPr>
              <w:autoSpaceDE w:val="0"/>
              <w:autoSpaceDN w:val="0"/>
              <w:adjustRightInd w:val="0"/>
              <w:spacing w:line="340" w:lineRule="exac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134.74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</w:tcPr>
          <w:p w14:paraId="34CD80AE" w14:textId="77777777" w:rsidR="00194100" w:rsidRPr="00A46168" w:rsidRDefault="00194100" w:rsidP="00883FFC">
            <w:pPr>
              <w:autoSpaceDE w:val="0"/>
              <w:autoSpaceDN w:val="0"/>
              <w:adjustRightInd w:val="0"/>
              <w:spacing w:line="340" w:lineRule="exact"/>
              <w:jc w:val="righ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0.025</w:t>
            </w:r>
          </w:p>
        </w:tc>
        <w:tc>
          <w:tcPr>
            <w:tcW w:w="21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4ACE5F1D" w14:textId="77777777" w:rsidR="00194100" w:rsidRPr="00A46168" w:rsidRDefault="00194100" w:rsidP="0090130E">
            <w:pPr>
              <w:jc w:val="right"/>
              <w:rPr>
                <w:b/>
                <w:sz w:val="16"/>
                <w:szCs w:val="16"/>
                <w:lang w:val="bg-BG"/>
              </w:rPr>
            </w:pPr>
          </w:p>
        </w:tc>
      </w:tr>
      <w:tr w:rsidR="00194100" w:rsidRPr="00A46168" w14:paraId="493B1F2E" w14:textId="77777777" w:rsidTr="00883FFC">
        <w:trPr>
          <w:cantSplit/>
          <w:trHeight w:val="227"/>
        </w:trPr>
        <w:tc>
          <w:tcPr>
            <w:tcW w:w="37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76F4D56A" w14:textId="77777777" w:rsidR="00194100" w:rsidRPr="00A46168" w:rsidRDefault="00194100" w:rsidP="00883FFC">
            <w:pPr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 xml:space="preserve">ГЕОРГИ </w:t>
            </w:r>
            <w:r w:rsidRPr="001E34B3">
              <w:rPr>
                <w:sz w:val="16"/>
                <w:szCs w:val="16"/>
                <w:highlight w:val="black"/>
                <w:lang w:val="bg-BG"/>
              </w:rPr>
              <w:t>АТАНАСОВ</w:t>
            </w:r>
            <w:r w:rsidRPr="00A46168">
              <w:rPr>
                <w:sz w:val="16"/>
                <w:szCs w:val="16"/>
                <w:lang w:val="bg-BG"/>
              </w:rPr>
              <w:t xml:space="preserve"> ГЕРДЖИЛОВ</w:t>
            </w:r>
          </w:p>
        </w:tc>
        <w:tc>
          <w:tcPr>
            <w:tcW w:w="8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9AC3F24" w14:textId="77777777" w:rsidR="00194100" w:rsidRPr="00A46168" w:rsidRDefault="00194100" w:rsidP="00883FFC">
            <w:pPr>
              <w:autoSpaceDE w:val="0"/>
              <w:autoSpaceDN w:val="0"/>
              <w:adjustRightInd w:val="0"/>
              <w:spacing w:line="340" w:lineRule="exac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134-12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4FFF16D4" w14:textId="77777777" w:rsidR="00194100" w:rsidRPr="00A46168" w:rsidRDefault="00194100" w:rsidP="00883FFC">
            <w:pPr>
              <w:autoSpaceDE w:val="0"/>
              <w:autoSpaceDN w:val="0"/>
              <w:adjustRightInd w:val="0"/>
              <w:spacing w:line="340" w:lineRule="exac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134.74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</w:tcPr>
          <w:p w14:paraId="081B9930" w14:textId="77777777" w:rsidR="00194100" w:rsidRPr="00A46168" w:rsidRDefault="00194100" w:rsidP="00883FFC">
            <w:pPr>
              <w:autoSpaceDE w:val="0"/>
              <w:autoSpaceDN w:val="0"/>
              <w:adjustRightInd w:val="0"/>
              <w:spacing w:line="340" w:lineRule="exact"/>
              <w:jc w:val="righ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0.271</w:t>
            </w:r>
          </w:p>
        </w:tc>
        <w:tc>
          <w:tcPr>
            <w:tcW w:w="21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25D07592" w14:textId="77777777" w:rsidR="00194100" w:rsidRPr="00A46168" w:rsidRDefault="00194100" w:rsidP="0090130E">
            <w:pPr>
              <w:jc w:val="right"/>
              <w:rPr>
                <w:b/>
                <w:sz w:val="16"/>
                <w:szCs w:val="16"/>
                <w:lang w:val="bg-BG"/>
              </w:rPr>
            </w:pPr>
          </w:p>
        </w:tc>
      </w:tr>
      <w:tr w:rsidR="00194100" w:rsidRPr="00A46168" w14:paraId="3DB4ED78" w14:textId="77777777" w:rsidTr="00883FFC">
        <w:trPr>
          <w:cantSplit/>
          <w:trHeight w:val="227"/>
        </w:trPr>
        <w:tc>
          <w:tcPr>
            <w:tcW w:w="37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7C2809F0" w14:textId="77777777" w:rsidR="00194100" w:rsidRPr="00A46168" w:rsidRDefault="00194100" w:rsidP="00883FFC">
            <w:pPr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 xml:space="preserve">ГЕОРГИ </w:t>
            </w:r>
            <w:r w:rsidRPr="001E34B3">
              <w:rPr>
                <w:sz w:val="16"/>
                <w:szCs w:val="16"/>
                <w:highlight w:val="black"/>
                <w:lang w:val="bg-BG"/>
              </w:rPr>
              <w:t>АТАНАСОВ</w:t>
            </w:r>
            <w:r w:rsidRPr="00A46168">
              <w:rPr>
                <w:sz w:val="16"/>
                <w:szCs w:val="16"/>
                <w:lang w:val="bg-BG"/>
              </w:rPr>
              <w:t xml:space="preserve"> ГЕРДЖИЛОВ</w:t>
            </w:r>
          </w:p>
        </w:tc>
        <w:tc>
          <w:tcPr>
            <w:tcW w:w="8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7124169" w14:textId="77777777" w:rsidR="00194100" w:rsidRPr="00A46168" w:rsidRDefault="00194100" w:rsidP="00883FFC">
            <w:pPr>
              <w:autoSpaceDE w:val="0"/>
              <w:autoSpaceDN w:val="0"/>
              <w:adjustRightInd w:val="0"/>
              <w:spacing w:line="340" w:lineRule="exac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134-22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0264317D" w14:textId="77777777" w:rsidR="00194100" w:rsidRPr="00A46168" w:rsidRDefault="00194100" w:rsidP="00883FFC">
            <w:pPr>
              <w:autoSpaceDE w:val="0"/>
              <w:autoSpaceDN w:val="0"/>
              <w:adjustRightInd w:val="0"/>
              <w:spacing w:line="340" w:lineRule="exac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134.74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</w:tcPr>
          <w:p w14:paraId="58CB41CE" w14:textId="77777777" w:rsidR="00194100" w:rsidRPr="00A46168" w:rsidRDefault="00194100" w:rsidP="00883FFC">
            <w:pPr>
              <w:autoSpaceDE w:val="0"/>
              <w:autoSpaceDN w:val="0"/>
              <w:adjustRightInd w:val="0"/>
              <w:spacing w:line="340" w:lineRule="exact"/>
              <w:jc w:val="righ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0.419</w:t>
            </w:r>
          </w:p>
        </w:tc>
        <w:tc>
          <w:tcPr>
            <w:tcW w:w="21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08A85AED" w14:textId="77777777" w:rsidR="00194100" w:rsidRPr="00A46168" w:rsidRDefault="00194100" w:rsidP="0090130E">
            <w:pPr>
              <w:jc w:val="right"/>
              <w:rPr>
                <w:b/>
                <w:sz w:val="16"/>
                <w:szCs w:val="16"/>
                <w:lang w:val="bg-BG"/>
              </w:rPr>
            </w:pPr>
          </w:p>
        </w:tc>
      </w:tr>
      <w:tr w:rsidR="00194100" w:rsidRPr="00A46168" w14:paraId="2DDE2F81" w14:textId="77777777" w:rsidTr="00883FFC">
        <w:trPr>
          <w:cantSplit/>
          <w:trHeight w:val="227"/>
        </w:trPr>
        <w:tc>
          <w:tcPr>
            <w:tcW w:w="37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6106F759" w14:textId="77777777" w:rsidR="00194100" w:rsidRPr="00A46168" w:rsidRDefault="00194100" w:rsidP="00883FFC">
            <w:pPr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 xml:space="preserve">ГЕОРГИ </w:t>
            </w:r>
            <w:r w:rsidRPr="001E34B3">
              <w:rPr>
                <w:sz w:val="16"/>
                <w:szCs w:val="16"/>
                <w:highlight w:val="black"/>
                <w:lang w:val="bg-BG"/>
              </w:rPr>
              <w:t>АТАНАСОВ</w:t>
            </w:r>
            <w:r w:rsidRPr="00A46168">
              <w:rPr>
                <w:sz w:val="16"/>
                <w:szCs w:val="16"/>
                <w:lang w:val="bg-BG"/>
              </w:rPr>
              <w:t xml:space="preserve"> ГЕРДЖИЛОВ</w:t>
            </w:r>
          </w:p>
        </w:tc>
        <w:tc>
          <w:tcPr>
            <w:tcW w:w="8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34BFA9B" w14:textId="77777777" w:rsidR="00194100" w:rsidRPr="00A46168" w:rsidRDefault="00194100" w:rsidP="00883FFC">
            <w:pPr>
              <w:autoSpaceDE w:val="0"/>
              <w:autoSpaceDN w:val="0"/>
              <w:adjustRightInd w:val="0"/>
              <w:spacing w:line="340" w:lineRule="exac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136-1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74D9EE03" w14:textId="77777777" w:rsidR="00194100" w:rsidRPr="00A46168" w:rsidRDefault="00194100" w:rsidP="00883FFC">
            <w:pPr>
              <w:autoSpaceDE w:val="0"/>
              <w:autoSpaceDN w:val="0"/>
              <w:adjustRightInd w:val="0"/>
              <w:spacing w:line="340" w:lineRule="exac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135.20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</w:tcPr>
          <w:p w14:paraId="678CE3E5" w14:textId="77777777" w:rsidR="00194100" w:rsidRPr="00A46168" w:rsidRDefault="00194100" w:rsidP="00883FFC">
            <w:pPr>
              <w:autoSpaceDE w:val="0"/>
              <w:autoSpaceDN w:val="0"/>
              <w:adjustRightInd w:val="0"/>
              <w:spacing w:line="340" w:lineRule="exact"/>
              <w:jc w:val="righ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0.474</w:t>
            </w:r>
          </w:p>
        </w:tc>
        <w:tc>
          <w:tcPr>
            <w:tcW w:w="21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230FBD4E" w14:textId="77777777" w:rsidR="00194100" w:rsidRPr="00A46168" w:rsidRDefault="00194100" w:rsidP="0090130E">
            <w:pPr>
              <w:jc w:val="right"/>
              <w:rPr>
                <w:b/>
                <w:sz w:val="16"/>
                <w:szCs w:val="16"/>
                <w:lang w:val="bg-BG"/>
              </w:rPr>
            </w:pPr>
          </w:p>
        </w:tc>
      </w:tr>
      <w:tr w:rsidR="00194100" w:rsidRPr="00A46168" w14:paraId="13888FD1" w14:textId="77777777" w:rsidTr="00883FFC">
        <w:trPr>
          <w:cantSplit/>
          <w:trHeight w:val="227"/>
        </w:trPr>
        <w:tc>
          <w:tcPr>
            <w:tcW w:w="37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3FD13D5B" w14:textId="77777777" w:rsidR="00194100" w:rsidRPr="00A46168" w:rsidRDefault="00194100" w:rsidP="00883FFC">
            <w:pPr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 xml:space="preserve">ГЕОРГИ </w:t>
            </w:r>
            <w:r w:rsidRPr="001E34B3">
              <w:rPr>
                <w:sz w:val="16"/>
                <w:szCs w:val="16"/>
                <w:highlight w:val="black"/>
                <w:lang w:val="bg-BG"/>
              </w:rPr>
              <w:t>АТАНАСОВ</w:t>
            </w:r>
            <w:r w:rsidRPr="00A46168">
              <w:rPr>
                <w:sz w:val="16"/>
                <w:szCs w:val="16"/>
                <w:lang w:val="bg-BG"/>
              </w:rPr>
              <w:t xml:space="preserve"> ГЕРДЖИЛОВ</w:t>
            </w:r>
          </w:p>
        </w:tc>
        <w:tc>
          <w:tcPr>
            <w:tcW w:w="8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92BAF90" w14:textId="77777777" w:rsidR="00194100" w:rsidRPr="00A46168" w:rsidRDefault="00194100" w:rsidP="00883FFC">
            <w:pPr>
              <w:autoSpaceDE w:val="0"/>
              <w:autoSpaceDN w:val="0"/>
              <w:adjustRightInd w:val="0"/>
              <w:spacing w:line="340" w:lineRule="exac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136-1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7BFB098A" w14:textId="77777777" w:rsidR="00194100" w:rsidRPr="00A46168" w:rsidRDefault="00194100" w:rsidP="00883FFC">
            <w:pPr>
              <w:autoSpaceDE w:val="0"/>
              <w:autoSpaceDN w:val="0"/>
              <w:adjustRightInd w:val="0"/>
              <w:spacing w:line="340" w:lineRule="exac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136.71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</w:tcPr>
          <w:p w14:paraId="68A9F85A" w14:textId="77777777" w:rsidR="00194100" w:rsidRPr="00A46168" w:rsidRDefault="00194100" w:rsidP="00883FFC">
            <w:pPr>
              <w:autoSpaceDE w:val="0"/>
              <w:autoSpaceDN w:val="0"/>
              <w:adjustRightInd w:val="0"/>
              <w:spacing w:line="340" w:lineRule="exact"/>
              <w:jc w:val="righ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0.122</w:t>
            </w:r>
          </w:p>
        </w:tc>
        <w:tc>
          <w:tcPr>
            <w:tcW w:w="21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5BA99366" w14:textId="77777777" w:rsidR="00194100" w:rsidRPr="00A46168" w:rsidRDefault="00194100" w:rsidP="0090130E">
            <w:pPr>
              <w:jc w:val="right"/>
              <w:rPr>
                <w:b/>
                <w:sz w:val="16"/>
                <w:szCs w:val="16"/>
                <w:lang w:val="bg-BG"/>
              </w:rPr>
            </w:pPr>
          </w:p>
        </w:tc>
      </w:tr>
      <w:tr w:rsidR="00194100" w:rsidRPr="00A46168" w14:paraId="1F92DBD0" w14:textId="77777777" w:rsidTr="00883FFC">
        <w:trPr>
          <w:cantSplit/>
          <w:trHeight w:val="227"/>
        </w:trPr>
        <w:tc>
          <w:tcPr>
            <w:tcW w:w="37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7901FDA5" w14:textId="77777777" w:rsidR="00194100" w:rsidRPr="00A46168" w:rsidRDefault="00194100" w:rsidP="00883FFC">
            <w:pPr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 xml:space="preserve">ГЕОРГИ </w:t>
            </w:r>
            <w:r w:rsidRPr="001E34B3">
              <w:rPr>
                <w:sz w:val="16"/>
                <w:szCs w:val="16"/>
                <w:highlight w:val="black"/>
                <w:lang w:val="bg-BG"/>
              </w:rPr>
              <w:t>АТАНАСОВ</w:t>
            </w:r>
            <w:r w:rsidRPr="00A46168">
              <w:rPr>
                <w:sz w:val="16"/>
                <w:szCs w:val="16"/>
                <w:lang w:val="bg-BG"/>
              </w:rPr>
              <w:t xml:space="preserve"> ГЕРДЖИЛОВ</w:t>
            </w:r>
          </w:p>
        </w:tc>
        <w:tc>
          <w:tcPr>
            <w:tcW w:w="8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C6C9009" w14:textId="77777777" w:rsidR="00194100" w:rsidRPr="00A46168" w:rsidRDefault="00194100" w:rsidP="00883FFC">
            <w:pPr>
              <w:autoSpaceDE w:val="0"/>
              <w:autoSpaceDN w:val="0"/>
              <w:adjustRightInd w:val="0"/>
              <w:spacing w:line="340" w:lineRule="exac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136-2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4BDE9517" w14:textId="77777777" w:rsidR="00194100" w:rsidRPr="00A46168" w:rsidRDefault="00194100" w:rsidP="00883FFC">
            <w:pPr>
              <w:autoSpaceDE w:val="0"/>
              <w:autoSpaceDN w:val="0"/>
              <w:adjustRightInd w:val="0"/>
              <w:spacing w:line="340" w:lineRule="exac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136.75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</w:tcPr>
          <w:p w14:paraId="350A7BCE" w14:textId="77777777" w:rsidR="00194100" w:rsidRPr="00A46168" w:rsidRDefault="00194100" w:rsidP="00883FFC">
            <w:pPr>
              <w:autoSpaceDE w:val="0"/>
              <w:autoSpaceDN w:val="0"/>
              <w:adjustRightInd w:val="0"/>
              <w:spacing w:line="340" w:lineRule="exact"/>
              <w:jc w:val="righ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0.437</w:t>
            </w:r>
          </w:p>
        </w:tc>
        <w:tc>
          <w:tcPr>
            <w:tcW w:w="21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6E3C6F9D" w14:textId="77777777" w:rsidR="00194100" w:rsidRPr="00A46168" w:rsidRDefault="00194100" w:rsidP="0090130E">
            <w:pPr>
              <w:jc w:val="right"/>
              <w:rPr>
                <w:b/>
                <w:sz w:val="16"/>
                <w:szCs w:val="16"/>
                <w:lang w:val="bg-BG"/>
              </w:rPr>
            </w:pPr>
          </w:p>
        </w:tc>
      </w:tr>
      <w:tr w:rsidR="00194100" w:rsidRPr="00A46168" w14:paraId="28E0AB73" w14:textId="77777777" w:rsidTr="00883FFC">
        <w:trPr>
          <w:cantSplit/>
          <w:trHeight w:val="227"/>
        </w:trPr>
        <w:tc>
          <w:tcPr>
            <w:tcW w:w="37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6007851D" w14:textId="77777777" w:rsidR="00194100" w:rsidRPr="00A46168" w:rsidRDefault="00194100" w:rsidP="00883FFC">
            <w:pPr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 xml:space="preserve">ГЕОРГИ </w:t>
            </w:r>
            <w:r w:rsidRPr="001E34B3">
              <w:rPr>
                <w:sz w:val="16"/>
                <w:szCs w:val="16"/>
                <w:highlight w:val="black"/>
                <w:lang w:val="bg-BG"/>
              </w:rPr>
              <w:t>АТАНАСОВ</w:t>
            </w:r>
            <w:r w:rsidRPr="00A46168">
              <w:rPr>
                <w:sz w:val="16"/>
                <w:szCs w:val="16"/>
                <w:lang w:val="bg-BG"/>
              </w:rPr>
              <w:t xml:space="preserve"> ГЕРДЖИЛОВ</w:t>
            </w:r>
          </w:p>
        </w:tc>
        <w:tc>
          <w:tcPr>
            <w:tcW w:w="8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B8A9F7A" w14:textId="77777777" w:rsidR="00194100" w:rsidRPr="00A46168" w:rsidRDefault="00194100" w:rsidP="00883FFC">
            <w:pPr>
              <w:autoSpaceDE w:val="0"/>
              <w:autoSpaceDN w:val="0"/>
              <w:adjustRightInd w:val="0"/>
              <w:spacing w:line="340" w:lineRule="exac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136-1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3014BB0D" w14:textId="77777777" w:rsidR="00194100" w:rsidRPr="00A46168" w:rsidRDefault="00194100" w:rsidP="00883FFC">
            <w:pPr>
              <w:autoSpaceDE w:val="0"/>
              <w:autoSpaceDN w:val="0"/>
              <w:adjustRightInd w:val="0"/>
              <w:spacing w:line="340" w:lineRule="exac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136.83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</w:tcPr>
          <w:p w14:paraId="2658B040" w14:textId="77777777" w:rsidR="00194100" w:rsidRPr="00A46168" w:rsidRDefault="00194100" w:rsidP="00883FFC">
            <w:pPr>
              <w:autoSpaceDE w:val="0"/>
              <w:autoSpaceDN w:val="0"/>
              <w:adjustRightInd w:val="0"/>
              <w:spacing w:line="340" w:lineRule="exact"/>
              <w:jc w:val="righ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1.42</w:t>
            </w:r>
            <w:r w:rsidR="000119D9" w:rsidRPr="00A46168">
              <w:rPr>
                <w:sz w:val="16"/>
                <w:szCs w:val="16"/>
                <w:lang w:val="bg-BG"/>
              </w:rPr>
              <w:t>1</w:t>
            </w:r>
          </w:p>
        </w:tc>
        <w:tc>
          <w:tcPr>
            <w:tcW w:w="21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336E4883" w14:textId="77777777" w:rsidR="00194100" w:rsidRPr="00A46168" w:rsidRDefault="00194100" w:rsidP="0090130E">
            <w:pPr>
              <w:jc w:val="right"/>
              <w:rPr>
                <w:b/>
                <w:sz w:val="16"/>
                <w:szCs w:val="16"/>
                <w:lang w:val="bg-BG"/>
              </w:rPr>
            </w:pPr>
          </w:p>
        </w:tc>
      </w:tr>
      <w:tr w:rsidR="00194100" w:rsidRPr="00A46168" w14:paraId="1EA51868" w14:textId="77777777" w:rsidTr="00883FFC">
        <w:trPr>
          <w:cantSplit/>
          <w:trHeight w:val="227"/>
        </w:trPr>
        <w:tc>
          <w:tcPr>
            <w:tcW w:w="37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4E1E16CB" w14:textId="77777777" w:rsidR="00194100" w:rsidRPr="00A46168" w:rsidRDefault="00194100" w:rsidP="00883FFC">
            <w:pPr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 xml:space="preserve">ГЕОРГИ </w:t>
            </w:r>
            <w:r w:rsidRPr="001E34B3">
              <w:rPr>
                <w:sz w:val="16"/>
                <w:szCs w:val="16"/>
                <w:highlight w:val="black"/>
                <w:lang w:val="bg-BG"/>
              </w:rPr>
              <w:t>АТАНАСОВ</w:t>
            </w:r>
            <w:r w:rsidRPr="00A46168">
              <w:rPr>
                <w:sz w:val="16"/>
                <w:szCs w:val="16"/>
                <w:lang w:val="bg-BG"/>
              </w:rPr>
              <w:t xml:space="preserve"> ГЕРДЖИЛОВ</w:t>
            </w:r>
          </w:p>
        </w:tc>
        <w:tc>
          <w:tcPr>
            <w:tcW w:w="8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35D568A" w14:textId="77777777" w:rsidR="00194100" w:rsidRPr="00A46168" w:rsidRDefault="00194100" w:rsidP="00883FFC">
            <w:pPr>
              <w:autoSpaceDE w:val="0"/>
              <w:autoSpaceDN w:val="0"/>
              <w:adjustRightInd w:val="0"/>
              <w:spacing w:line="340" w:lineRule="exac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137-3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5ECDE271" w14:textId="77777777" w:rsidR="00194100" w:rsidRPr="00A46168" w:rsidRDefault="00194100" w:rsidP="00883FFC">
            <w:pPr>
              <w:autoSpaceDE w:val="0"/>
              <w:autoSpaceDN w:val="0"/>
              <w:adjustRightInd w:val="0"/>
              <w:spacing w:line="340" w:lineRule="exac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137.46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</w:tcPr>
          <w:p w14:paraId="1B750210" w14:textId="77777777" w:rsidR="00194100" w:rsidRPr="00A46168" w:rsidRDefault="00194100" w:rsidP="00883FFC">
            <w:pPr>
              <w:autoSpaceDE w:val="0"/>
              <w:autoSpaceDN w:val="0"/>
              <w:adjustRightInd w:val="0"/>
              <w:spacing w:line="340" w:lineRule="exact"/>
              <w:jc w:val="righ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0.505</w:t>
            </w:r>
          </w:p>
        </w:tc>
        <w:tc>
          <w:tcPr>
            <w:tcW w:w="21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72DCE0B3" w14:textId="77777777" w:rsidR="00194100" w:rsidRPr="00A46168" w:rsidRDefault="00194100" w:rsidP="0090130E">
            <w:pPr>
              <w:jc w:val="right"/>
              <w:rPr>
                <w:b/>
                <w:sz w:val="16"/>
                <w:szCs w:val="16"/>
                <w:lang w:val="bg-BG"/>
              </w:rPr>
            </w:pPr>
          </w:p>
        </w:tc>
      </w:tr>
      <w:tr w:rsidR="00194100" w:rsidRPr="00A46168" w14:paraId="2E9D849F" w14:textId="77777777" w:rsidTr="00883FFC">
        <w:trPr>
          <w:cantSplit/>
          <w:trHeight w:val="227"/>
        </w:trPr>
        <w:tc>
          <w:tcPr>
            <w:tcW w:w="37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3EA61E7B" w14:textId="77777777" w:rsidR="00194100" w:rsidRPr="00A46168" w:rsidRDefault="00194100" w:rsidP="00883FFC">
            <w:pPr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 xml:space="preserve">ГЕОРГИ </w:t>
            </w:r>
            <w:r w:rsidRPr="001E34B3">
              <w:rPr>
                <w:sz w:val="16"/>
                <w:szCs w:val="16"/>
                <w:highlight w:val="black"/>
                <w:lang w:val="bg-BG"/>
              </w:rPr>
              <w:t>АТАНАСОВ</w:t>
            </w:r>
            <w:r w:rsidRPr="00A46168">
              <w:rPr>
                <w:sz w:val="16"/>
                <w:szCs w:val="16"/>
                <w:lang w:val="bg-BG"/>
              </w:rPr>
              <w:t xml:space="preserve"> ГЕРДЖИЛОВ</w:t>
            </w:r>
          </w:p>
        </w:tc>
        <w:tc>
          <w:tcPr>
            <w:tcW w:w="8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5EC2037" w14:textId="77777777" w:rsidR="00194100" w:rsidRPr="00A46168" w:rsidRDefault="00194100" w:rsidP="00883FFC">
            <w:pPr>
              <w:autoSpaceDE w:val="0"/>
              <w:autoSpaceDN w:val="0"/>
              <w:adjustRightInd w:val="0"/>
              <w:spacing w:line="340" w:lineRule="exac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137-3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4E9C950D" w14:textId="77777777" w:rsidR="00194100" w:rsidRPr="00A46168" w:rsidRDefault="00194100" w:rsidP="00883FFC">
            <w:pPr>
              <w:autoSpaceDE w:val="0"/>
              <w:autoSpaceDN w:val="0"/>
              <w:adjustRightInd w:val="0"/>
              <w:spacing w:line="340" w:lineRule="exac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137.51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</w:tcPr>
          <w:p w14:paraId="680F00F7" w14:textId="77777777" w:rsidR="00194100" w:rsidRPr="00A46168" w:rsidRDefault="00194100" w:rsidP="00883FFC">
            <w:pPr>
              <w:autoSpaceDE w:val="0"/>
              <w:autoSpaceDN w:val="0"/>
              <w:adjustRightInd w:val="0"/>
              <w:spacing w:line="340" w:lineRule="exact"/>
              <w:jc w:val="righ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0.315</w:t>
            </w:r>
          </w:p>
        </w:tc>
        <w:tc>
          <w:tcPr>
            <w:tcW w:w="21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22A4FD7E" w14:textId="77777777" w:rsidR="00194100" w:rsidRPr="00A46168" w:rsidRDefault="00194100" w:rsidP="0090130E">
            <w:pPr>
              <w:jc w:val="right"/>
              <w:rPr>
                <w:b/>
                <w:sz w:val="16"/>
                <w:szCs w:val="16"/>
                <w:lang w:val="bg-BG"/>
              </w:rPr>
            </w:pPr>
          </w:p>
        </w:tc>
      </w:tr>
      <w:tr w:rsidR="00194100" w:rsidRPr="00A46168" w14:paraId="2B8A89C6" w14:textId="77777777" w:rsidTr="00883FFC">
        <w:trPr>
          <w:cantSplit/>
          <w:trHeight w:val="227"/>
        </w:trPr>
        <w:tc>
          <w:tcPr>
            <w:tcW w:w="37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6BF583ED" w14:textId="77777777" w:rsidR="00194100" w:rsidRPr="00A46168" w:rsidRDefault="00194100" w:rsidP="00883FFC">
            <w:pPr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 xml:space="preserve">ГЕОРГИ </w:t>
            </w:r>
            <w:r w:rsidRPr="001E34B3">
              <w:rPr>
                <w:sz w:val="16"/>
                <w:szCs w:val="16"/>
                <w:highlight w:val="black"/>
                <w:lang w:val="bg-BG"/>
              </w:rPr>
              <w:t>АТАНАСОВ</w:t>
            </w:r>
            <w:r w:rsidRPr="00A46168">
              <w:rPr>
                <w:sz w:val="16"/>
                <w:szCs w:val="16"/>
                <w:lang w:val="bg-BG"/>
              </w:rPr>
              <w:t xml:space="preserve"> ГЕРДЖИЛОВ</w:t>
            </w:r>
          </w:p>
        </w:tc>
        <w:tc>
          <w:tcPr>
            <w:tcW w:w="8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4D315D5" w14:textId="77777777" w:rsidR="00194100" w:rsidRPr="00A46168" w:rsidRDefault="00194100" w:rsidP="00883FFC">
            <w:pPr>
              <w:autoSpaceDE w:val="0"/>
              <w:autoSpaceDN w:val="0"/>
              <w:adjustRightInd w:val="0"/>
              <w:spacing w:line="340" w:lineRule="exac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137-3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70F9543C" w14:textId="77777777" w:rsidR="00194100" w:rsidRPr="00A46168" w:rsidRDefault="00194100" w:rsidP="00883FFC">
            <w:pPr>
              <w:autoSpaceDE w:val="0"/>
              <w:autoSpaceDN w:val="0"/>
              <w:adjustRightInd w:val="0"/>
              <w:spacing w:line="340" w:lineRule="exac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137.55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</w:tcPr>
          <w:p w14:paraId="2821630E" w14:textId="77777777" w:rsidR="00194100" w:rsidRPr="00A46168" w:rsidRDefault="00194100" w:rsidP="00883FFC">
            <w:pPr>
              <w:autoSpaceDE w:val="0"/>
              <w:autoSpaceDN w:val="0"/>
              <w:adjustRightInd w:val="0"/>
              <w:spacing w:line="340" w:lineRule="exact"/>
              <w:jc w:val="righ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0.187</w:t>
            </w:r>
          </w:p>
        </w:tc>
        <w:tc>
          <w:tcPr>
            <w:tcW w:w="21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23E1E13C" w14:textId="77777777" w:rsidR="00194100" w:rsidRPr="00A46168" w:rsidRDefault="00194100" w:rsidP="0090130E">
            <w:pPr>
              <w:jc w:val="right"/>
              <w:rPr>
                <w:b/>
                <w:sz w:val="16"/>
                <w:szCs w:val="16"/>
                <w:lang w:val="bg-BG"/>
              </w:rPr>
            </w:pPr>
          </w:p>
        </w:tc>
      </w:tr>
      <w:tr w:rsidR="00194100" w:rsidRPr="00A46168" w14:paraId="59548FA8" w14:textId="77777777" w:rsidTr="00883FFC">
        <w:trPr>
          <w:cantSplit/>
          <w:trHeight w:val="227"/>
        </w:trPr>
        <w:tc>
          <w:tcPr>
            <w:tcW w:w="37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7CD435A3" w14:textId="77777777" w:rsidR="00194100" w:rsidRPr="00A46168" w:rsidRDefault="00194100" w:rsidP="00883FFC">
            <w:pPr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 xml:space="preserve">ГЕОРГИ </w:t>
            </w:r>
            <w:r w:rsidRPr="001E34B3">
              <w:rPr>
                <w:sz w:val="16"/>
                <w:szCs w:val="16"/>
                <w:highlight w:val="black"/>
                <w:lang w:val="bg-BG"/>
              </w:rPr>
              <w:t>АТАНАСОВ</w:t>
            </w:r>
            <w:r w:rsidRPr="00A46168">
              <w:rPr>
                <w:sz w:val="16"/>
                <w:szCs w:val="16"/>
                <w:lang w:val="bg-BG"/>
              </w:rPr>
              <w:t xml:space="preserve"> ГЕРДЖИЛОВ</w:t>
            </w:r>
          </w:p>
        </w:tc>
        <w:tc>
          <w:tcPr>
            <w:tcW w:w="8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41A9DB5" w14:textId="77777777" w:rsidR="00194100" w:rsidRPr="00A46168" w:rsidRDefault="00194100" w:rsidP="00883FFC">
            <w:pPr>
              <w:autoSpaceDE w:val="0"/>
              <w:autoSpaceDN w:val="0"/>
              <w:adjustRightInd w:val="0"/>
              <w:spacing w:line="340" w:lineRule="exac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136-3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3C210D62" w14:textId="77777777" w:rsidR="00194100" w:rsidRPr="00A46168" w:rsidRDefault="00194100" w:rsidP="00883FFC">
            <w:pPr>
              <w:autoSpaceDE w:val="0"/>
              <w:autoSpaceDN w:val="0"/>
              <w:adjustRightInd w:val="0"/>
              <w:spacing w:line="340" w:lineRule="exac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137.55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</w:tcPr>
          <w:p w14:paraId="5B0B4057" w14:textId="77777777" w:rsidR="00194100" w:rsidRPr="00A46168" w:rsidRDefault="00194100" w:rsidP="00883FFC">
            <w:pPr>
              <w:autoSpaceDE w:val="0"/>
              <w:autoSpaceDN w:val="0"/>
              <w:adjustRightInd w:val="0"/>
              <w:spacing w:line="340" w:lineRule="exact"/>
              <w:jc w:val="righ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0.0</w:t>
            </w:r>
            <w:r w:rsidR="000119D9" w:rsidRPr="00A46168">
              <w:rPr>
                <w:sz w:val="16"/>
                <w:szCs w:val="16"/>
                <w:lang w:val="bg-BG"/>
              </w:rPr>
              <w:t>80</w:t>
            </w:r>
          </w:p>
        </w:tc>
        <w:tc>
          <w:tcPr>
            <w:tcW w:w="21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59B03E58" w14:textId="77777777" w:rsidR="00194100" w:rsidRPr="00A46168" w:rsidRDefault="00194100" w:rsidP="0090130E">
            <w:pPr>
              <w:jc w:val="right"/>
              <w:rPr>
                <w:b/>
                <w:sz w:val="16"/>
                <w:szCs w:val="16"/>
                <w:lang w:val="bg-BG"/>
              </w:rPr>
            </w:pPr>
          </w:p>
        </w:tc>
      </w:tr>
      <w:tr w:rsidR="00194100" w:rsidRPr="00A46168" w14:paraId="4E4EC327" w14:textId="77777777" w:rsidTr="00883FFC">
        <w:trPr>
          <w:cantSplit/>
          <w:trHeight w:val="227"/>
        </w:trPr>
        <w:tc>
          <w:tcPr>
            <w:tcW w:w="37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1C180A22" w14:textId="77777777" w:rsidR="00194100" w:rsidRPr="00A46168" w:rsidRDefault="00194100" w:rsidP="00883FFC">
            <w:pPr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 xml:space="preserve">ГЕОРГИ </w:t>
            </w:r>
            <w:r w:rsidRPr="001E34B3">
              <w:rPr>
                <w:sz w:val="16"/>
                <w:szCs w:val="16"/>
                <w:highlight w:val="black"/>
                <w:lang w:val="bg-BG"/>
              </w:rPr>
              <w:t>АТАНАСОВ</w:t>
            </w:r>
            <w:r w:rsidRPr="00A46168">
              <w:rPr>
                <w:sz w:val="16"/>
                <w:szCs w:val="16"/>
                <w:lang w:val="bg-BG"/>
              </w:rPr>
              <w:t xml:space="preserve"> ГЕРДЖИЛОВ</w:t>
            </w:r>
          </w:p>
        </w:tc>
        <w:tc>
          <w:tcPr>
            <w:tcW w:w="8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149759E" w14:textId="77777777" w:rsidR="00194100" w:rsidRPr="00A46168" w:rsidRDefault="00194100" w:rsidP="00883FFC">
            <w:pPr>
              <w:autoSpaceDE w:val="0"/>
              <w:autoSpaceDN w:val="0"/>
              <w:adjustRightInd w:val="0"/>
              <w:spacing w:line="340" w:lineRule="exac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139-4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5A32223C" w14:textId="77777777" w:rsidR="00194100" w:rsidRPr="00A46168" w:rsidRDefault="00194100" w:rsidP="00883FFC">
            <w:pPr>
              <w:autoSpaceDE w:val="0"/>
              <w:autoSpaceDN w:val="0"/>
              <w:adjustRightInd w:val="0"/>
              <w:spacing w:line="340" w:lineRule="exac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139.29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</w:tcPr>
          <w:p w14:paraId="505850F5" w14:textId="77777777" w:rsidR="00194100" w:rsidRPr="00A46168" w:rsidRDefault="00194100" w:rsidP="00883FFC">
            <w:pPr>
              <w:autoSpaceDE w:val="0"/>
              <w:autoSpaceDN w:val="0"/>
              <w:adjustRightInd w:val="0"/>
              <w:spacing w:line="340" w:lineRule="exact"/>
              <w:jc w:val="righ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0.083</w:t>
            </w:r>
          </w:p>
        </w:tc>
        <w:tc>
          <w:tcPr>
            <w:tcW w:w="21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672695D4" w14:textId="77777777" w:rsidR="00194100" w:rsidRPr="00A46168" w:rsidRDefault="00194100" w:rsidP="0090130E">
            <w:pPr>
              <w:jc w:val="right"/>
              <w:rPr>
                <w:b/>
                <w:sz w:val="16"/>
                <w:szCs w:val="16"/>
                <w:lang w:val="bg-BG"/>
              </w:rPr>
            </w:pPr>
          </w:p>
        </w:tc>
      </w:tr>
      <w:tr w:rsidR="00194100" w:rsidRPr="00A46168" w14:paraId="25BDBB6E" w14:textId="77777777" w:rsidTr="00883FFC">
        <w:trPr>
          <w:cantSplit/>
          <w:trHeight w:val="227"/>
        </w:trPr>
        <w:tc>
          <w:tcPr>
            <w:tcW w:w="37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3EA1808A" w14:textId="77777777" w:rsidR="00194100" w:rsidRPr="00A46168" w:rsidRDefault="00194100" w:rsidP="00883FFC">
            <w:pPr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 xml:space="preserve">ГЕОРГИ </w:t>
            </w:r>
            <w:r w:rsidRPr="001E34B3">
              <w:rPr>
                <w:sz w:val="16"/>
                <w:szCs w:val="16"/>
                <w:highlight w:val="black"/>
                <w:lang w:val="bg-BG"/>
              </w:rPr>
              <w:t>АТАНАСОВ</w:t>
            </w:r>
            <w:r w:rsidRPr="00A46168">
              <w:rPr>
                <w:sz w:val="16"/>
                <w:szCs w:val="16"/>
                <w:lang w:val="bg-BG"/>
              </w:rPr>
              <w:t xml:space="preserve"> ГЕРДЖИЛОВ</w:t>
            </w:r>
          </w:p>
        </w:tc>
        <w:tc>
          <w:tcPr>
            <w:tcW w:w="8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4CD1203" w14:textId="77777777" w:rsidR="00194100" w:rsidRPr="00A46168" w:rsidRDefault="00194100" w:rsidP="00883FFC">
            <w:pPr>
              <w:autoSpaceDE w:val="0"/>
              <w:autoSpaceDN w:val="0"/>
              <w:adjustRightInd w:val="0"/>
              <w:spacing w:line="340" w:lineRule="exac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141-1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5A38DBCC" w14:textId="77777777" w:rsidR="00194100" w:rsidRPr="00A46168" w:rsidRDefault="00194100" w:rsidP="00883FFC">
            <w:pPr>
              <w:autoSpaceDE w:val="0"/>
              <w:autoSpaceDN w:val="0"/>
              <w:adjustRightInd w:val="0"/>
              <w:spacing w:line="340" w:lineRule="exac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141.20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</w:tcPr>
          <w:p w14:paraId="525511BA" w14:textId="77777777" w:rsidR="00194100" w:rsidRPr="00A46168" w:rsidRDefault="00194100" w:rsidP="00883FFC">
            <w:pPr>
              <w:autoSpaceDE w:val="0"/>
              <w:autoSpaceDN w:val="0"/>
              <w:adjustRightInd w:val="0"/>
              <w:spacing w:line="340" w:lineRule="exact"/>
              <w:jc w:val="righ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0.391</w:t>
            </w:r>
          </w:p>
        </w:tc>
        <w:tc>
          <w:tcPr>
            <w:tcW w:w="21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2495E6A3" w14:textId="77777777" w:rsidR="00194100" w:rsidRPr="00A46168" w:rsidRDefault="00194100" w:rsidP="0090130E">
            <w:pPr>
              <w:jc w:val="right"/>
              <w:rPr>
                <w:b/>
                <w:sz w:val="16"/>
                <w:szCs w:val="16"/>
                <w:lang w:val="bg-BG"/>
              </w:rPr>
            </w:pPr>
          </w:p>
        </w:tc>
      </w:tr>
      <w:tr w:rsidR="00194100" w:rsidRPr="00A46168" w14:paraId="0651D212" w14:textId="77777777" w:rsidTr="00883FFC">
        <w:trPr>
          <w:cantSplit/>
          <w:trHeight w:val="227"/>
        </w:trPr>
        <w:tc>
          <w:tcPr>
            <w:tcW w:w="37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7ACC37FC" w14:textId="77777777" w:rsidR="00194100" w:rsidRPr="00A46168" w:rsidRDefault="00194100" w:rsidP="00883FFC">
            <w:pPr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 xml:space="preserve">ГЕОРГИ </w:t>
            </w:r>
            <w:r w:rsidRPr="001E34B3">
              <w:rPr>
                <w:sz w:val="16"/>
                <w:szCs w:val="16"/>
                <w:highlight w:val="black"/>
                <w:lang w:val="bg-BG"/>
              </w:rPr>
              <w:t>АТАНАСОВ</w:t>
            </w:r>
            <w:r w:rsidRPr="00A46168">
              <w:rPr>
                <w:sz w:val="16"/>
                <w:szCs w:val="16"/>
                <w:lang w:val="bg-BG"/>
              </w:rPr>
              <w:t xml:space="preserve"> ГЕРДЖИЛОВ</w:t>
            </w:r>
          </w:p>
        </w:tc>
        <w:tc>
          <w:tcPr>
            <w:tcW w:w="8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78CB443" w14:textId="77777777" w:rsidR="00194100" w:rsidRPr="00A46168" w:rsidRDefault="00194100" w:rsidP="00883FFC">
            <w:pPr>
              <w:autoSpaceDE w:val="0"/>
              <w:autoSpaceDN w:val="0"/>
              <w:adjustRightInd w:val="0"/>
              <w:spacing w:line="340" w:lineRule="exac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141-2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3BEC2F9A" w14:textId="77777777" w:rsidR="00194100" w:rsidRPr="00A46168" w:rsidRDefault="00194100" w:rsidP="00883FFC">
            <w:pPr>
              <w:autoSpaceDE w:val="0"/>
              <w:autoSpaceDN w:val="0"/>
              <w:adjustRightInd w:val="0"/>
              <w:spacing w:line="340" w:lineRule="exac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141.20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</w:tcPr>
          <w:p w14:paraId="6EEB08CD" w14:textId="77777777" w:rsidR="00194100" w:rsidRPr="00A46168" w:rsidRDefault="00194100" w:rsidP="00883FFC">
            <w:pPr>
              <w:autoSpaceDE w:val="0"/>
              <w:autoSpaceDN w:val="0"/>
              <w:adjustRightInd w:val="0"/>
              <w:spacing w:line="340" w:lineRule="exact"/>
              <w:jc w:val="righ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0.918</w:t>
            </w:r>
          </w:p>
        </w:tc>
        <w:tc>
          <w:tcPr>
            <w:tcW w:w="21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49BD82DA" w14:textId="77777777" w:rsidR="00194100" w:rsidRPr="00A46168" w:rsidRDefault="00194100" w:rsidP="0090130E">
            <w:pPr>
              <w:jc w:val="right"/>
              <w:rPr>
                <w:b/>
                <w:sz w:val="16"/>
                <w:szCs w:val="16"/>
                <w:lang w:val="bg-BG"/>
              </w:rPr>
            </w:pPr>
          </w:p>
        </w:tc>
      </w:tr>
      <w:tr w:rsidR="00194100" w:rsidRPr="00A46168" w14:paraId="3F4C874D" w14:textId="77777777" w:rsidTr="00883FFC">
        <w:trPr>
          <w:cantSplit/>
          <w:trHeight w:val="227"/>
        </w:trPr>
        <w:tc>
          <w:tcPr>
            <w:tcW w:w="37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0BF4AD19" w14:textId="77777777" w:rsidR="00194100" w:rsidRPr="00A46168" w:rsidRDefault="00194100" w:rsidP="00883FFC">
            <w:pPr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 xml:space="preserve">ГЕОРГИ </w:t>
            </w:r>
            <w:r w:rsidRPr="001E34B3">
              <w:rPr>
                <w:sz w:val="16"/>
                <w:szCs w:val="16"/>
                <w:highlight w:val="black"/>
                <w:lang w:val="bg-BG"/>
              </w:rPr>
              <w:t>АТАНАСОВ</w:t>
            </w:r>
            <w:r w:rsidRPr="00A46168">
              <w:rPr>
                <w:sz w:val="16"/>
                <w:szCs w:val="16"/>
                <w:lang w:val="bg-BG"/>
              </w:rPr>
              <w:t xml:space="preserve"> ГЕРДЖИЛОВ</w:t>
            </w:r>
          </w:p>
        </w:tc>
        <w:tc>
          <w:tcPr>
            <w:tcW w:w="8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4A1402B" w14:textId="77777777" w:rsidR="00194100" w:rsidRPr="00A46168" w:rsidRDefault="00194100" w:rsidP="00883FFC">
            <w:pPr>
              <w:autoSpaceDE w:val="0"/>
              <w:autoSpaceDN w:val="0"/>
              <w:adjustRightInd w:val="0"/>
              <w:spacing w:line="340" w:lineRule="exac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141-6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79279247" w14:textId="77777777" w:rsidR="00194100" w:rsidRPr="00A46168" w:rsidRDefault="00194100" w:rsidP="00883FFC">
            <w:pPr>
              <w:autoSpaceDE w:val="0"/>
              <w:autoSpaceDN w:val="0"/>
              <w:adjustRightInd w:val="0"/>
              <w:spacing w:line="340" w:lineRule="exac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141.20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</w:tcPr>
          <w:p w14:paraId="7E2393C4" w14:textId="77777777" w:rsidR="00194100" w:rsidRPr="00A46168" w:rsidRDefault="00194100" w:rsidP="00883FFC">
            <w:pPr>
              <w:autoSpaceDE w:val="0"/>
              <w:autoSpaceDN w:val="0"/>
              <w:adjustRightInd w:val="0"/>
              <w:spacing w:line="340" w:lineRule="exact"/>
              <w:jc w:val="righ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0.29</w:t>
            </w:r>
            <w:r w:rsidR="000119D9" w:rsidRPr="00A46168">
              <w:rPr>
                <w:sz w:val="16"/>
                <w:szCs w:val="16"/>
                <w:lang w:val="bg-BG"/>
              </w:rPr>
              <w:t>7</w:t>
            </w:r>
          </w:p>
        </w:tc>
        <w:tc>
          <w:tcPr>
            <w:tcW w:w="21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35E8CEA6" w14:textId="77777777" w:rsidR="00194100" w:rsidRPr="00A46168" w:rsidRDefault="00194100" w:rsidP="0090130E">
            <w:pPr>
              <w:jc w:val="right"/>
              <w:rPr>
                <w:b/>
                <w:sz w:val="16"/>
                <w:szCs w:val="16"/>
                <w:lang w:val="bg-BG"/>
              </w:rPr>
            </w:pPr>
          </w:p>
        </w:tc>
      </w:tr>
      <w:tr w:rsidR="00194100" w:rsidRPr="00A46168" w14:paraId="24A653BA" w14:textId="77777777" w:rsidTr="00883FFC">
        <w:trPr>
          <w:cantSplit/>
          <w:trHeight w:val="227"/>
        </w:trPr>
        <w:tc>
          <w:tcPr>
            <w:tcW w:w="37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75EF7C5F" w14:textId="77777777" w:rsidR="00194100" w:rsidRPr="00A46168" w:rsidRDefault="00194100" w:rsidP="0090130E">
            <w:pPr>
              <w:rPr>
                <w:b/>
                <w:sz w:val="16"/>
                <w:szCs w:val="16"/>
                <w:lang w:val="bg-BG"/>
              </w:rPr>
            </w:pPr>
            <w:r w:rsidRPr="00A46168">
              <w:rPr>
                <w:b/>
                <w:bCs/>
                <w:sz w:val="16"/>
                <w:szCs w:val="16"/>
                <w:lang w:val="bg-BG"/>
              </w:rPr>
              <w:t>ОБЩО ЗА ПОЛЗВАТЕЛЯ</w:t>
            </w:r>
          </w:p>
        </w:tc>
        <w:tc>
          <w:tcPr>
            <w:tcW w:w="8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7F833BD3" w14:textId="77777777" w:rsidR="00194100" w:rsidRPr="00A46168" w:rsidRDefault="00194100" w:rsidP="0090130E">
            <w:pPr>
              <w:rPr>
                <w:b/>
                <w:sz w:val="16"/>
                <w:szCs w:val="16"/>
                <w:lang w:val="bg-BG"/>
              </w:rPr>
            </w:pPr>
          </w:p>
        </w:tc>
        <w:tc>
          <w:tcPr>
            <w:tcW w:w="171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89AFC78" w14:textId="77777777" w:rsidR="00194100" w:rsidRPr="00A46168" w:rsidRDefault="00194100" w:rsidP="0090130E">
            <w:pPr>
              <w:rPr>
                <w:b/>
                <w:sz w:val="16"/>
                <w:szCs w:val="16"/>
                <w:lang w:val="bg-BG"/>
              </w:rPr>
            </w:pP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</w:tcPr>
          <w:p w14:paraId="1CD47A50" w14:textId="77777777" w:rsidR="00194100" w:rsidRPr="00A46168" w:rsidRDefault="00194100" w:rsidP="000119D9">
            <w:pPr>
              <w:autoSpaceDE w:val="0"/>
              <w:autoSpaceDN w:val="0"/>
              <w:adjustRightInd w:val="0"/>
              <w:spacing w:line="340" w:lineRule="exact"/>
              <w:jc w:val="right"/>
              <w:rPr>
                <w:sz w:val="16"/>
                <w:szCs w:val="16"/>
                <w:lang w:val="bg-BG"/>
              </w:rPr>
            </w:pPr>
            <w:r w:rsidRPr="00A46168">
              <w:rPr>
                <w:b/>
                <w:bCs/>
                <w:sz w:val="16"/>
                <w:szCs w:val="16"/>
                <w:lang w:val="bg-BG"/>
              </w:rPr>
              <w:t>11.58</w:t>
            </w:r>
            <w:r w:rsidR="000119D9" w:rsidRPr="00A46168">
              <w:rPr>
                <w:b/>
                <w:bCs/>
                <w:sz w:val="16"/>
                <w:szCs w:val="16"/>
                <w:lang w:val="bg-BG"/>
              </w:rPr>
              <w:t>6</w:t>
            </w:r>
          </w:p>
        </w:tc>
        <w:tc>
          <w:tcPr>
            <w:tcW w:w="21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1E650610" w14:textId="77777777" w:rsidR="00194100" w:rsidRPr="00A46168" w:rsidRDefault="00883FFC" w:rsidP="000119D9">
            <w:pPr>
              <w:jc w:val="right"/>
              <w:rPr>
                <w:b/>
                <w:sz w:val="16"/>
                <w:szCs w:val="16"/>
                <w:lang w:val="bg-BG"/>
              </w:rPr>
            </w:pPr>
            <w:r w:rsidRPr="00A46168">
              <w:rPr>
                <w:b/>
                <w:sz w:val="16"/>
                <w:szCs w:val="16"/>
                <w:lang w:val="bg-BG"/>
              </w:rPr>
              <w:t>150,</w:t>
            </w:r>
            <w:r w:rsidR="000119D9" w:rsidRPr="00A46168">
              <w:rPr>
                <w:b/>
                <w:sz w:val="16"/>
                <w:szCs w:val="16"/>
                <w:lang w:val="bg-BG"/>
              </w:rPr>
              <w:t>62</w:t>
            </w:r>
          </w:p>
        </w:tc>
      </w:tr>
      <w:tr w:rsidR="00522E67" w:rsidRPr="00A46168" w14:paraId="2E553069" w14:textId="77777777" w:rsidTr="00883FFC">
        <w:trPr>
          <w:cantSplit/>
          <w:trHeight w:val="227"/>
        </w:trPr>
        <w:tc>
          <w:tcPr>
            <w:tcW w:w="37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1BE6DE17" w14:textId="77777777" w:rsidR="00522E67" w:rsidRPr="00A46168" w:rsidRDefault="00522E67" w:rsidP="0090130E">
            <w:pPr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 xml:space="preserve">ГЕОРГИ </w:t>
            </w:r>
            <w:r w:rsidRPr="001E34B3">
              <w:rPr>
                <w:sz w:val="16"/>
                <w:szCs w:val="16"/>
                <w:highlight w:val="black"/>
                <w:lang w:val="bg-BG"/>
              </w:rPr>
              <w:t>ВЕЛКОВ</w:t>
            </w:r>
            <w:r w:rsidRPr="00A46168">
              <w:rPr>
                <w:sz w:val="16"/>
                <w:szCs w:val="16"/>
                <w:lang w:val="bg-BG"/>
              </w:rPr>
              <w:t xml:space="preserve"> КЕСОВ</w:t>
            </w:r>
          </w:p>
        </w:tc>
        <w:tc>
          <w:tcPr>
            <w:tcW w:w="8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2E2D1D4" w14:textId="77777777" w:rsidR="00522E67" w:rsidRPr="00A46168" w:rsidRDefault="00522E67" w:rsidP="00883FFC">
            <w:pPr>
              <w:autoSpaceDE w:val="0"/>
              <w:autoSpaceDN w:val="0"/>
              <w:adjustRightInd w:val="0"/>
              <w:spacing w:line="340" w:lineRule="exac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137-1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529871B4" w14:textId="77777777" w:rsidR="00522E67" w:rsidRPr="00A46168" w:rsidRDefault="00522E67" w:rsidP="00883FFC">
            <w:pPr>
              <w:autoSpaceDE w:val="0"/>
              <w:autoSpaceDN w:val="0"/>
              <w:adjustRightInd w:val="0"/>
              <w:spacing w:line="340" w:lineRule="exac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137.47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</w:tcPr>
          <w:p w14:paraId="3D4EEF5E" w14:textId="77777777" w:rsidR="00522E67" w:rsidRPr="00A46168" w:rsidRDefault="00522E67" w:rsidP="00883FFC">
            <w:pPr>
              <w:autoSpaceDE w:val="0"/>
              <w:autoSpaceDN w:val="0"/>
              <w:adjustRightInd w:val="0"/>
              <w:spacing w:line="340" w:lineRule="exact"/>
              <w:jc w:val="righ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0.809</w:t>
            </w:r>
          </w:p>
        </w:tc>
        <w:tc>
          <w:tcPr>
            <w:tcW w:w="21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1841C5FD" w14:textId="77777777" w:rsidR="00522E67" w:rsidRPr="00A46168" w:rsidRDefault="00522E67" w:rsidP="0090130E">
            <w:pPr>
              <w:jc w:val="right"/>
              <w:rPr>
                <w:b/>
                <w:sz w:val="16"/>
                <w:szCs w:val="16"/>
                <w:lang w:val="bg-BG"/>
              </w:rPr>
            </w:pPr>
          </w:p>
        </w:tc>
      </w:tr>
      <w:tr w:rsidR="00522E67" w:rsidRPr="00A46168" w14:paraId="60745B16" w14:textId="77777777" w:rsidTr="00883FFC">
        <w:trPr>
          <w:cantSplit/>
          <w:trHeight w:val="227"/>
        </w:trPr>
        <w:tc>
          <w:tcPr>
            <w:tcW w:w="37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152EFA26" w14:textId="77777777" w:rsidR="00522E67" w:rsidRPr="00A46168" w:rsidRDefault="00522E67" w:rsidP="0090130E">
            <w:pPr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 xml:space="preserve">ГЕОРГИ </w:t>
            </w:r>
            <w:r w:rsidRPr="001E34B3">
              <w:rPr>
                <w:sz w:val="16"/>
                <w:szCs w:val="16"/>
                <w:highlight w:val="black"/>
                <w:lang w:val="bg-BG"/>
              </w:rPr>
              <w:t>ВЕЛКОВ</w:t>
            </w:r>
            <w:r w:rsidRPr="00A46168">
              <w:rPr>
                <w:sz w:val="16"/>
                <w:szCs w:val="16"/>
                <w:lang w:val="bg-BG"/>
              </w:rPr>
              <w:t xml:space="preserve"> КЕСОВ</w:t>
            </w:r>
          </w:p>
        </w:tc>
        <w:tc>
          <w:tcPr>
            <w:tcW w:w="8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63F3AA7" w14:textId="77777777" w:rsidR="00522E67" w:rsidRPr="00A46168" w:rsidRDefault="00522E67" w:rsidP="00883FFC">
            <w:pPr>
              <w:autoSpaceDE w:val="0"/>
              <w:autoSpaceDN w:val="0"/>
              <w:adjustRightInd w:val="0"/>
              <w:spacing w:line="340" w:lineRule="exac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137-1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02B9F103" w14:textId="77777777" w:rsidR="00522E67" w:rsidRPr="00A46168" w:rsidRDefault="00522E67" w:rsidP="00883FFC">
            <w:pPr>
              <w:autoSpaceDE w:val="0"/>
              <w:autoSpaceDN w:val="0"/>
              <w:adjustRightInd w:val="0"/>
              <w:spacing w:line="340" w:lineRule="exac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137.48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</w:tcPr>
          <w:p w14:paraId="325FB97C" w14:textId="77777777" w:rsidR="00522E67" w:rsidRPr="00A46168" w:rsidRDefault="00522E67" w:rsidP="00883FFC">
            <w:pPr>
              <w:autoSpaceDE w:val="0"/>
              <w:autoSpaceDN w:val="0"/>
              <w:adjustRightInd w:val="0"/>
              <w:spacing w:line="340" w:lineRule="exact"/>
              <w:jc w:val="righ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0.68</w:t>
            </w:r>
            <w:r w:rsidR="00425648" w:rsidRPr="00A46168">
              <w:rPr>
                <w:sz w:val="16"/>
                <w:szCs w:val="16"/>
                <w:lang w:val="bg-BG"/>
              </w:rPr>
              <w:t>9</w:t>
            </w:r>
          </w:p>
        </w:tc>
        <w:tc>
          <w:tcPr>
            <w:tcW w:w="21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1D5BA923" w14:textId="77777777" w:rsidR="00522E67" w:rsidRPr="00A46168" w:rsidRDefault="00522E67" w:rsidP="0090130E">
            <w:pPr>
              <w:jc w:val="right"/>
              <w:rPr>
                <w:b/>
                <w:sz w:val="16"/>
                <w:szCs w:val="16"/>
                <w:lang w:val="bg-BG"/>
              </w:rPr>
            </w:pPr>
          </w:p>
        </w:tc>
      </w:tr>
      <w:tr w:rsidR="00522E67" w:rsidRPr="00A46168" w14:paraId="79FFB443" w14:textId="77777777" w:rsidTr="00883FFC">
        <w:trPr>
          <w:cantSplit/>
          <w:trHeight w:val="227"/>
        </w:trPr>
        <w:tc>
          <w:tcPr>
            <w:tcW w:w="37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6AD73DBF" w14:textId="77777777" w:rsidR="00522E67" w:rsidRPr="00A46168" w:rsidRDefault="00522E67" w:rsidP="00883FFC">
            <w:pPr>
              <w:rPr>
                <w:b/>
                <w:sz w:val="16"/>
                <w:szCs w:val="16"/>
                <w:lang w:val="bg-BG"/>
              </w:rPr>
            </w:pPr>
            <w:r w:rsidRPr="00A46168">
              <w:rPr>
                <w:b/>
                <w:bCs/>
                <w:sz w:val="16"/>
                <w:szCs w:val="16"/>
                <w:lang w:val="bg-BG"/>
              </w:rPr>
              <w:t>ОБЩО ЗА ПОЛЗВАТЕЛЯ</w:t>
            </w:r>
          </w:p>
        </w:tc>
        <w:tc>
          <w:tcPr>
            <w:tcW w:w="8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5E68B1A9" w14:textId="77777777" w:rsidR="00522E67" w:rsidRPr="00A46168" w:rsidRDefault="00522E67" w:rsidP="00883FFC">
            <w:pPr>
              <w:rPr>
                <w:b/>
                <w:sz w:val="16"/>
                <w:szCs w:val="16"/>
                <w:lang w:val="bg-BG"/>
              </w:rPr>
            </w:pPr>
          </w:p>
        </w:tc>
        <w:tc>
          <w:tcPr>
            <w:tcW w:w="171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174822C" w14:textId="77777777" w:rsidR="00522E67" w:rsidRPr="00A46168" w:rsidRDefault="00522E67" w:rsidP="00883FFC">
            <w:pPr>
              <w:rPr>
                <w:b/>
                <w:sz w:val="16"/>
                <w:szCs w:val="16"/>
                <w:lang w:val="bg-BG"/>
              </w:rPr>
            </w:pP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</w:tcPr>
          <w:p w14:paraId="1DB2D3C3" w14:textId="77777777" w:rsidR="00522E67" w:rsidRPr="00A46168" w:rsidRDefault="00522E67" w:rsidP="00883FFC">
            <w:pPr>
              <w:autoSpaceDE w:val="0"/>
              <w:autoSpaceDN w:val="0"/>
              <w:adjustRightInd w:val="0"/>
              <w:spacing w:line="340" w:lineRule="exact"/>
              <w:jc w:val="right"/>
              <w:rPr>
                <w:sz w:val="16"/>
                <w:szCs w:val="16"/>
                <w:lang w:val="bg-BG"/>
              </w:rPr>
            </w:pPr>
            <w:r w:rsidRPr="00A46168">
              <w:rPr>
                <w:b/>
                <w:bCs/>
                <w:sz w:val="16"/>
                <w:szCs w:val="16"/>
                <w:lang w:val="bg-BG"/>
              </w:rPr>
              <w:t>1.49</w:t>
            </w:r>
            <w:r w:rsidR="00425648" w:rsidRPr="00A46168">
              <w:rPr>
                <w:b/>
                <w:bCs/>
                <w:sz w:val="16"/>
                <w:szCs w:val="16"/>
                <w:lang w:val="bg-BG"/>
              </w:rPr>
              <w:t>8</w:t>
            </w:r>
          </w:p>
        </w:tc>
        <w:tc>
          <w:tcPr>
            <w:tcW w:w="21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7072AA64" w14:textId="77777777" w:rsidR="00522E67" w:rsidRPr="00A46168" w:rsidRDefault="00883FFC" w:rsidP="00883FFC">
            <w:pPr>
              <w:jc w:val="right"/>
              <w:rPr>
                <w:b/>
                <w:sz w:val="16"/>
                <w:szCs w:val="16"/>
                <w:lang w:val="bg-BG"/>
              </w:rPr>
            </w:pPr>
            <w:r w:rsidRPr="00A46168">
              <w:rPr>
                <w:b/>
                <w:sz w:val="16"/>
                <w:szCs w:val="16"/>
                <w:lang w:val="bg-BG"/>
              </w:rPr>
              <w:t>19,4</w:t>
            </w:r>
            <w:r w:rsidR="00425648" w:rsidRPr="00A46168">
              <w:rPr>
                <w:b/>
                <w:sz w:val="16"/>
                <w:szCs w:val="16"/>
                <w:lang w:val="bg-BG"/>
              </w:rPr>
              <w:t>7</w:t>
            </w:r>
          </w:p>
        </w:tc>
      </w:tr>
      <w:tr w:rsidR="001B3286" w:rsidRPr="00A46168" w14:paraId="7695AB8C" w14:textId="77777777" w:rsidTr="00883FFC">
        <w:trPr>
          <w:cantSplit/>
          <w:trHeight w:val="227"/>
        </w:trPr>
        <w:tc>
          <w:tcPr>
            <w:tcW w:w="37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61B36AF2" w14:textId="77777777" w:rsidR="001B3286" w:rsidRPr="00A46168" w:rsidRDefault="001B3286" w:rsidP="0090130E">
            <w:pPr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 xml:space="preserve">ГЕОРГИ </w:t>
            </w:r>
            <w:r w:rsidRPr="001E34B3">
              <w:rPr>
                <w:sz w:val="16"/>
                <w:szCs w:val="16"/>
                <w:highlight w:val="black"/>
                <w:lang w:val="bg-BG"/>
              </w:rPr>
              <w:t>ЙОРДАНОВ</w:t>
            </w:r>
            <w:r w:rsidRPr="00A46168">
              <w:rPr>
                <w:sz w:val="16"/>
                <w:szCs w:val="16"/>
                <w:lang w:val="bg-BG"/>
              </w:rPr>
              <w:t xml:space="preserve"> </w:t>
            </w:r>
            <w:proofErr w:type="spellStart"/>
            <w:r w:rsidRPr="00A46168">
              <w:rPr>
                <w:sz w:val="16"/>
                <w:szCs w:val="16"/>
                <w:lang w:val="bg-BG"/>
              </w:rPr>
              <w:t>ЙОРДАНОВ</w:t>
            </w:r>
            <w:proofErr w:type="spellEnd"/>
          </w:p>
        </w:tc>
        <w:tc>
          <w:tcPr>
            <w:tcW w:w="8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3B1AA273" w14:textId="77777777" w:rsidR="001B3286" w:rsidRPr="00A46168" w:rsidRDefault="001B3286" w:rsidP="0090130E">
            <w:pPr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14-20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7D6FC22" w14:textId="77777777" w:rsidR="001B3286" w:rsidRPr="00A46168" w:rsidRDefault="001B3286" w:rsidP="0090130E">
            <w:pPr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126.67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</w:tcPr>
          <w:p w14:paraId="5D935C79" w14:textId="77777777" w:rsidR="001B3286" w:rsidRPr="00A46168" w:rsidRDefault="001B3286" w:rsidP="00883FFC">
            <w:pPr>
              <w:autoSpaceDE w:val="0"/>
              <w:autoSpaceDN w:val="0"/>
              <w:adjustRightInd w:val="0"/>
              <w:spacing w:line="340" w:lineRule="exact"/>
              <w:jc w:val="righ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0.31</w:t>
            </w:r>
            <w:r w:rsidR="00730CD7" w:rsidRPr="00A46168">
              <w:rPr>
                <w:sz w:val="16"/>
                <w:szCs w:val="16"/>
                <w:lang w:val="bg-BG"/>
              </w:rPr>
              <w:t>3</w:t>
            </w:r>
          </w:p>
        </w:tc>
        <w:tc>
          <w:tcPr>
            <w:tcW w:w="21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794F69AB" w14:textId="77777777" w:rsidR="001B3286" w:rsidRPr="00A46168" w:rsidRDefault="001B3286" w:rsidP="0090130E">
            <w:pPr>
              <w:jc w:val="right"/>
              <w:rPr>
                <w:b/>
                <w:sz w:val="16"/>
                <w:szCs w:val="16"/>
                <w:lang w:val="bg-BG"/>
              </w:rPr>
            </w:pPr>
          </w:p>
        </w:tc>
      </w:tr>
      <w:tr w:rsidR="001B3286" w:rsidRPr="00A46168" w14:paraId="040AA27F" w14:textId="77777777" w:rsidTr="00883FFC">
        <w:trPr>
          <w:cantSplit/>
          <w:trHeight w:val="227"/>
        </w:trPr>
        <w:tc>
          <w:tcPr>
            <w:tcW w:w="37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66E2FF63" w14:textId="77777777" w:rsidR="001B3286" w:rsidRPr="00A46168" w:rsidRDefault="001B3286" w:rsidP="00883FFC">
            <w:pPr>
              <w:rPr>
                <w:b/>
                <w:sz w:val="16"/>
                <w:szCs w:val="16"/>
                <w:lang w:val="bg-BG"/>
              </w:rPr>
            </w:pPr>
            <w:r w:rsidRPr="00A46168">
              <w:rPr>
                <w:b/>
                <w:bCs/>
                <w:sz w:val="16"/>
                <w:szCs w:val="16"/>
                <w:lang w:val="bg-BG"/>
              </w:rPr>
              <w:t>ОБЩО ЗА ПОЛЗВАТЕЛЯ</w:t>
            </w:r>
          </w:p>
        </w:tc>
        <w:tc>
          <w:tcPr>
            <w:tcW w:w="8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2D6C579A" w14:textId="77777777" w:rsidR="001B3286" w:rsidRPr="00A46168" w:rsidRDefault="001B3286" w:rsidP="0090130E">
            <w:pPr>
              <w:rPr>
                <w:sz w:val="16"/>
                <w:szCs w:val="16"/>
                <w:lang w:val="bg-BG"/>
              </w:rPr>
            </w:pPr>
          </w:p>
        </w:tc>
        <w:tc>
          <w:tcPr>
            <w:tcW w:w="171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069723B" w14:textId="77777777" w:rsidR="001B3286" w:rsidRPr="00A46168" w:rsidRDefault="001B3286" w:rsidP="0090130E">
            <w:pPr>
              <w:rPr>
                <w:sz w:val="16"/>
                <w:szCs w:val="16"/>
                <w:lang w:val="bg-BG"/>
              </w:rPr>
            </w:pP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</w:tcPr>
          <w:p w14:paraId="58501F9E" w14:textId="77777777" w:rsidR="001B3286" w:rsidRPr="00A46168" w:rsidRDefault="001B3286" w:rsidP="00883FFC">
            <w:pPr>
              <w:autoSpaceDE w:val="0"/>
              <w:autoSpaceDN w:val="0"/>
              <w:adjustRightInd w:val="0"/>
              <w:spacing w:line="340" w:lineRule="exact"/>
              <w:jc w:val="right"/>
              <w:rPr>
                <w:sz w:val="16"/>
                <w:szCs w:val="16"/>
                <w:lang w:val="bg-BG"/>
              </w:rPr>
            </w:pPr>
            <w:r w:rsidRPr="00A46168">
              <w:rPr>
                <w:b/>
                <w:bCs/>
                <w:sz w:val="16"/>
                <w:szCs w:val="16"/>
                <w:lang w:val="bg-BG"/>
              </w:rPr>
              <w:t>0.31</w:t>
            </w:r>
            <w:r w:rsidR="00730CD7" w:rsidRPr="00A46168">
              <w:rPr>
                <w:b/>
                <w:bCs/>
                <w:sz w:val="16"/>
                <w:szCs w:val="16"/>
                <w:lang w:val="bg-BG"/>
              </w:rPr>
              <w:t>3</w:t>
            </w:r>
          </w:p>
        </w:tc>
        <w:tc>
          <w:tcPr>
            <w:tcW w:w="21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14D9D69B" w14:textId="77777777" w:rsidR="001B3286" w:rsidRPr="00A46168" w:rsidRDefault="00883FFC" w:rsidP="00730CD7">
            <w:pPr>
              <w:jc w:val="right"/>
              <w:rPr>
                <w:b/>
                <w:sz w:val="16"/>
                <w:szCs w:val="16"/>
                <w:lang w:val="bg-BG"/>
              </w:rPr>
            </w:pPr>
            <w:r w:rsidRPr="00A46168">
              <w:rPr>
                <w:b/>
                <w:sz w:val="16"/>
                <w:szCs w:val="16"/>
                <w:lang w:val="bg-BG"/>
              </w:rPr>
              <w:t>4,0</w:t>
            </w:r>
            <w:r w:rsidR="00730CD7" w:rsidRPr="00A46168">
              <w:rPr>
                <w:b/>
                <w:sz w:val="16"/>
                <w:szCs w:val="16"/>
                <w:lang w:val="bg-BG"/>
              </w:rPr>
              <w:t>7</w:t>
            </w:r>
          </w:p>
        </w:tc>
      </w:tr>
      <w:tr w:rsidR="001B3286" w:rsidRPr="00A46168" w14:paraId="09D10BBA" w14:textId="77777777" w:rsidTr="00883FFC">
        <w:trPr>
          <w:cantSplit/>
          <w:trHeight w:val="227"/>
        </w:trPr>
        <w:tc>
          <w:tcPr>
            <w:tcW w:w="37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27089FBB" w14:textId="77777777" w:rsidR="001B3286" w:rsidRPr="00A46168" w:rsidRDefault="001B3286" w:rsidP="0090130E">
            <w:pPr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 xml:space="preserve">ГЕОРГИ </w:t>
            </w:r>
            <w:r w:rsidRPr="001E34B3">
              <w:rPr>
                <w:sz w:val="16"/>
                <w:szCs w:val="16"/>
                <w:highlight w:val="black"/>
                <w:lang w:val="bg-BG"/>
              </w:rPr>
              <w:t>СИМЕОНОВ</w:t>
            </w:r>
            <w:r w:rsidRPr="00A46168">
              <w:rPr>
                <w:sz w:val="16"/>
                <w:szCs w:val="16"/>
                <w:lang w:val="bg-BG"/>
              </w:rPr>
              <w:t xml:space="preserve"> СИМОВ</w:t>
            </w:r>
          </w:p>
        </w:tc>
        <w:tc>
          <w:tcPr>
            <w:tcW w:w="8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0E48840" w14:textId="77777777" w:rsidR="001B3286" w:rsidRPr="00A46168" w:rsidRDefault="001B3286" w:rsidP="00883FFC">
            <w:pPr>
              <w:autoSpaceDE w:val="0"/>
              <w:autoSpaceDN w:val="0"/>
              <w:adjustRightInd w:val="0"/>
              <w:spacing w:line="340" w:lineRule="exac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151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2A4BC562" w14:textId="77777777" w:rsidR="001B3286" w:rsidRPr="00A46168" w:rsidRDefault="001B3286" w:rsidP="00883FFC">
            <w:pPr>
              <w:autoSpaceDE w:val="0"/>
              <w:autoSpaceDN w:val="0"/>
              <w:adjustRightInd w:val="0"/>
              <w:spacing w:line="340" w:lineRule="exac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20.33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</w:tcPr>
          <w:p w14:paraId="37E01B0A" w14:textId="77777777" w:rsidR="001B3286" w:rsidRPr="00A46168" w:rsidRDefault="001B3286" w:rsidP="00883FFC">
            <w:pPr>
              <w:autoSpaceDE w:val="0"/>
              <w:autoSpaceDN w:val="0"/>
              <w:adjustRightInd w:val="0"/>
              <w:spacing w:line="340" w:lineRule="exact"/>
              <w:jc w:val="righ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0.97</w:t>
            </w:r>
            <w:r w:rsidR="00564F1B" w:rsidRPr="00A46168">
              <w:rPr>
                <w:sz w:val="16"/>
                <w:szCs w:val="16"/>
                <w:lang w:val="bg-BG"/>
              </w:rPr>
              <w:t>8</w:t>
            </w:r>
          </w:p>
        </w:tc>
        <w:tc>
          <w:tcPr>
            <w:tcW w:w="21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2B7A31B1" w14:textId="77777777" w:rsidR="001B3286" w:rsidRPr="00A46168" w:rsidRDefault="001B3286" w:rsidP="0090130E">
            <w:pPr>
              <w:jc w:val="right"/>
              <w:rPr>
                <w:b/>
                <w:sz w:val="16"/>
                <w:szCs w:val="16"/>
                <w:lang w:val="bg-BG"/>
              </w:rPr>
            </w:pPr>
          </w:p>
        </w:tc>
      </w:tr>
      <w:tr w:rsidR="001B3286" w:rsidRPr="00A46168" w14:paraId="4B7AEBDF" w14:textId="77777777" w:rsidTr="00883FFC">
        <w:trPr>
          <w:cantSplit/>
          <w:trHeight w:val="227"/>
        </w:trPr>
        <w:tc>
          <w:tcPr>
            <w:tcW w:w="37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33BB896E" w14:textId="77777777" w:rsidR="001B3286" w:rsidRPr="00A46168" w:rsidRDefault="001B3286" w:rsidP="00883FFC">
            <w:pPr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 xml:space="preserve">ГЕОРГИ </w:t>
            </w:r>
            <w:r w:rsidRPr="001E34B3">
              <w:rPr>
                <w:sz w:val="16"/>
                <w:szCs w:val="16"/>
                <w:highlight w:val="black"/>
                <w:lang w:val="bg-BG"/>
              </w:rPr>
              <w:t>СИМЕОНОВ</w:t>
            </w:r>
            <w:r w:rsidRPr="00A46168">
              <w:rPr>
                <w:sz w:val="16"/>
                <w:szCs w:val="16"/>
                <w:lang w:val="bg-BG"/>
              </w:rPr>
              <w:t xml:space="preserve"> СИМОВ</w:t>
            </w:r>
          </w:p>
        </w:tc>
        <w:tc>
          <w:tcPr>
            <w:tcW w:w="8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C9416E7" w14:textId="77777777" w:rsidR="001B3286" w:rsidRPr="00A46168" w:rsidRDefault="001B3286" w:rsidP="00883FFC">
            <w:pPr>
              <w:autoSpaceDE w:val="0"/>
              <w:autoSpaceDN w:val="0"/>
              <w:adjustRightInd w:val="0"/>
              <w:spacing w:line="340" w:lineRule="exac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103-5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183F82DF" w14:textId="77777777" w:rsidR="001B3286" w:rsidRPr="00A46168" w:rsidRDefault="001B3286" w:rsidP="00883FFC">
            <w:pPr>
              <w:autoSpaceDE w:val="0"/>
              <w:autoSpaceDN w:val="0"/>
              <w:adjustRightInd w:val="0"/>
              <w:spacing w:line="340" w:lineRule="exac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104.23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</w:tcPr>
          <w:p w14:paraId="578C6E84" w14:textId="77777777" w:rsidR="001B3286" w:rsidRPr="00A46168" w:rsidRDefault="001B3286" w:rsidP="00883FFC">
            <w:pPr>
              <w:autoSpaceDE w:val="0"/>
              <w:autoSpaceDN w:val="0"/>
              <w:adjustRightInd w:val="0"/>
              <w:spacing w:line="340" w:lineRule="exact"/>
              <w:jc w:val="righ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0.221</w:t>
            </w:r>
          </w:p>
        </w:tc>
        <w:tc>
          <w:tcPr>
            <w:tcW w:w="21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41789F0F" w14:textId="77777777" w:rsidR="001B3286" w:rsidRPr="00A46168" w:rsidRDefault="001B3286" w:rsidP="0090130E">
            <w:pPr>
              <w:jc w:val="right"/>
              <w:rPr>
                <w:b/>
                <w:sz w:val="16"/>
                <w:szCs w:val="16"/>
                <w:lang w:val="bg-BG"/>
              </w:rPr>
            </w:pPr>
          </w:p>
        </w:tc>
      </w:tr>
      <w:tr w:rsidR="001B3286" w:rsidRPr="00A46168" w14:paraId="491CE29A" w14:textId="77777777" w:rsidTr="00883FFC">
        <w:trPr>
          <w:cantSplit/>
          <w:trHeight w:val="227"/>
        </w:trPr>
        <w:tc>
          <w:tcPr>
            <w:tcW w:w="37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45B7B9A8" w14:textId="77777777" w:rsidR="001B3286" w:rsidRPr="00A46168" w:rsidRDefault="001B3286" w:rsidP="00883FFC">
            <w:pPr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 xml:space="preserve">ГЕОРГИ </w:t>
            </w:r>
            <w:r w:rsidRPr="001E34B3">
              <w:rPr>
                <w:sz w:val="16"/>
                <w:szCs w:val="16"/>
                <w:highlight w:val="black"/>
                <w:lang w:val="bg-BG"/>
              </w:rPr>
              <w:t>СИМЕОНОВ</w:t>
            </w:r>
            <w:r w:rsidRPr="00A46168">
              <w:rPr>
                <w:sz w:val="16"/>
                <w:szCs w:val="16"/>
                <w:lang w:val="bg-BG"/>
              </w:rPr>
              <w:t xml:space="preserve"> СИМОВ</w:t>
            </w:r>
          </w:p>
        </w:tc>
        <w:tc>
          <w:tcPr>
            <w:tcW w:w="8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45A2E3C" w14:textId="77777777" w:rsidR="001B3286" w:rsidRPr="00A46168" w:rsidRDefault="001B3286" w:rsidP="00883FFC">
            <w:pPr>
              <w:autoSpaceDE w:val="0"/>
              <w:autoSpaceDN w:val="0"/>
              <w:adjustRightInd w:val="0"/>
              <w:spacing w:line="340" w:lineRule="exac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151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02AC833A" w14:textId="77777777" w:rsidR="001B3286" w:rsidRPr="00A46168" w:rsidRDefault="001B3286" w:rsidP="00883FFC">
            <w:pPr>
              <w:autoSpaceDE w:val="0"/>
              <w:autoSpaceDN w:val="0"/>
              <w:adjustRightInd w:val="0"/>
              <w:spacing w:line="340" w:lineRule="exac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151.8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</w:tcPr>
          <w:p w14:paraId="2F32E9DD" w14:textId="77777777" w:rsidR="001B3286" w:rsidRPr="00A46168" w:rsidRDefault="001B3286" w:rsidP="00883FFC">
            <w:pPr>
              <w:autoSpaceDE w:val="0"/>
              <w:autoSpaceDN w:val="0"/>
              <w:adjustRightInd w:val="0"/>
              <w:spacing w:line="340" w:lineRule="exact"/>
              <w:jc w:val="righ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0.447</w:t>
            </w:r>
          </w:p>
        </w:tc>
        <w:tc>
          <w:tcPr>
            <w:tcW w:w="21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4F429A0E" w14:textId="77777777" w:rsidR="001B3286" w:rsidRPr="00A46168" w:rsidRDefault="001B3286" w:rsidP="0090130E">
            <w:pPr>
              <w:jc w:val="right"/>
              <w:rPr>
                <w:b/>
                <w:sz w:val="16"/>
                <w:szCs w:val="16"/>
                <w:lang w:val="bg-BG"/>
              </w:rPr>
            </w:pPr>
          </w:p>
        </w:tc>
      </w:tr>
      <w:tr w:rsidR="001B3286" w:rsidRPr="00A46168" w14:paraId="33DC4F15" w14:textId="77777777" w:rsidTr="00883FFC">
        <w:trPr>
          <w:cantSplit/>
          <w:trHeight w:val="227"/>
        </w:trPr>
        <w:tc>
          <w:tcPr>
            <w:tcW w:w="37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742E0DC7" w14:textId="77777777" w:rsidR="001B3286" w:rsidRPr="00A46168" w:rsidRDefault="001B3286" w:rsidP="0090130E">
            <w:pPr>
              <w:rPr>
                <w:sz w:val="16"/>
                <w:szCs w:val="16"/>
                <w:lang w:val="bg-BG"/>
              </w:rPr>
            </w:pPr>
            <w:r w:rsidRPr="00A46168">
              <w:rPr>
                <w:b/>
                <w:bCs/>
                <w:sz w:val="16"/>
                <w:szCs w:val="16"/>
                <w:lang w:val="bg-BG"/>
              </w:rPr>
              <w:t>ОБЩО ЗА ПОЛЗВАТЕЛЯ</w:t>
            </w:r>
          </w:p>
        </w:tc>
        <w:tc>
          <w:tcPr>
            <w:tcW w:w="8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25D37159" w14:textId="77777777" w:rsidR="001B3286" w:rsidRPr="00A46168" w:rsidRDefault="001B3286" w:rsidP="0090130E">
            <w:pPr>
              <w:rPr>
                <w:sz w:val="16"/>
                <w:szCs w:val="16"/>
                <w:lang w:val="bg-BG"/>
              </w:rPr>
            </w:pPr>
          </w:p>
        </w:tc>
        <w:tc>
          <w:tcPr>
            <w:tcW w:w="171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BB02618" w14:textId="77777777" w:rsidR="001B3286" w:rsidRPr="00A46168" w:rsidRDefault="001B3286" w:rsidP="0090130E">
            <w:pPr>
              <w:rPr>
                <w:sz w:val="16"/>
                <w:szCs w:val="16"/>
                <w:lang w:val="bg-BG"/>
              </w:rPr>
            </w:pP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</w:tcPr>
          <w:p w14:paraId="6FB23A7C" w14:textId="77777777" w:rsidR="001B3286" w:rsidRPr="00A46168" w:rsidRDefault="001B3286" w:rsidP="00883FFC">
            <w:pPr>
              <w:autoSpaceDE w:val="0"/>
              <w:autoSpaceDN w:val="0"/>
              <w:adjustRightInd w:val="0"/>
              <w:spacing w:line="340" w:lineRule="exact"/>
              <w:jc w:val="right"/>
              <w:rPr>
                <w:sz w:val="16"/>
                <w:szCs w:val="16"/>
                <w:lang w:val="bg-BG"/>
              </w:rPr>
            </w:pPr>
            <w:r w:rsidRPr="00A46168">
              <w:rPr>
                <w:b/>
                <w:bCs/>
                <w:sz w:val="16"/>
                <w:szCs w:val="16"/>
                <w:lang w:val="bg-BG"/>
              </w:rPr>
              <w:t>1.64</w:t>
            </w:r>
            <w:r w:rsidR="00564F1B" w:rsidRPr="00A46168">
              <w:rPr>
                <w:b/>
                <w:bCs/>
                <w:sz w:val="16"/>
                <w:szCs w:val="16"/>
                <w:lang w:val="bg-BG"/>
              </w:rPr>
              <w:t>6</w:t>
            </w:r>
          </w:p>
        </w:tc>
        <w:tc>
          <w:tcPr>
            <w:tcW w:w="21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237AAA19" w14:textId="77777777" w:rsidR="001B3286" w:rsidRPr="00A46168" w:rsidRDefault="00883FFC" w:rsidP="00564F1B">
            <w:pPr>
              <w:jc w:val="right"/>
              <w:rPr>
                <w:b/>
                <w:sz w:val="16"/>
                <w:szCs w:val="16"/>
                <w:lang w:val="bg-BG"/>
              </w:rPr>
            </w:pPr>
            <w:r w:rsidRPr="00A46168">
              <w:rPr>
                <w:b/>
                <w:sz w:val="16"/>
                <w:szCs w:val="16"/>
                <w:lang w:val="bg-BG"/>
              </w:rPr>
              <w:t>21,</w:t>
            </w:r>
            <w:r w:rsidR="00564F1B" w:rsidRPr="00A46168">
              <w:rPr>
                <w:b/>
                <w:sz w:val="16"/>
                <w:szCs w:val="16"/>
                <w:lang w:val="bg-BG"/>
              </w:rPr>
              <w:t>40</w:t>
            </w:r>
          </w:p>
        </w:tc>
      </w:tr>
      <w:tr w:rsidR="003104A5" w:rsidRPr="00A46168" w14:paraId="1C07F0D6" w14:textId="77777777" w:rsidTr="00883FFC">
        <w:trPr>
          <w:cantSplit/>
          <w:trHeight w:val="227"/>
        </w:trPr>
        <w:tc>
          <w:tcPr>
            <w:tcW w:w="37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25D2B5D7" w14:textId="77777777" w:rsidR="003104A5" w:rsidRPr="00A46168" w:rsidRDefault="003104A5" w:rsidP="0090130E">
            <w:pPr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ДАЙМАНС ООД</w:t>
            </w:r>
          </w:p>
        </w:tc>
        <w:tc>
          <w:tcPr>
            <w:tcW w:w="8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F96D173" w14:textId="77777777" w:rsidR="003104A5" w:rsidRPr="00A46168" w:rsidRDefault="003104A5" w:rsidP="00883FFC">
            <w:pPr>
              <w:autoSpaceDE w:val="0"/>
              <w:autoSpaceDN w:val="0"/>
              <w:adjustRightInd w:val="0"/>
              <w:spacing w:line="340" w:lineRule="exac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132-6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77EDE22B" w14:textId="77777777" w:rsidR="003104A5" w:rsidRPr="00A46168" w:rsidRDefault="003104A5" w:rsidP="00883FFC">
            <w:pPr>
              <w:autoSpaceDE w:val="0"/>
              <w:autoSpaceDN w:val="0"/>
              <w:adjustRightInd w:val="0"/>
              <w:spacing w:line="340" w:lineRule="exac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132.58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</w:tcPr>
          <w:p w14:paraId="7C0A9111" w14:textId="77777777" w:rsidR="003104A5" w:rsidRPr="00A46168" w:rsidRDefault="003104A5" w:rsidP="00883FFC">
            <w:pPr>
              <w:autoSpaceDE w:val="0"/>
              <w:autoSpaceDN w:val="0"/>
              <w:adjustRightInd w:val="0"/>
              <w:spacing w:line="340" w:lineRule="exact"/>
              <w:jc w:val="righ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0.480</w:t>
            </w:r>
          </w:p>
        </w:tc>
        <w:tc>
          <w:tcPr>
            <w:tcW w:w="21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3C6C2659" w14:textId="77777777" w:rsidR="003104A5" w:rsidRPr="00A46168" w:rsidRDefault="003104A5" w:rsidP="0090130E">
            <w:pPr>
              <w:jc w:val="right"/>
              <w:rPr>
                <w:b/>
                <w:sz w:val="16"/>
                <w:szCs w:val="16"/>
                <w:lang w:val="bg-BG"/>
              </w:rPr>
            </w:pPr>
          </w:p>
        </w:tc>
      </w:tr>
      <w:tr w:rsidR="003104A5" w:rsidRPr="00A46168" w14:paraId="72D94F40" w14:textId="77777777" w:rsidTr="00883FFC">
        <w:trPr>
          <w:cantSplit/>
          <w:trHeight w:val="227"/>
        </w:trPr>
        <w:tc>
          <w:tcPr>
            <w:tcW w:w="37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77AF06AC" w14:textId="77777777" w:rsidR="003104A5" w:rsidRPr="00A46168" w:rsidRDefault="003104A5" w:rsidP="00883FFC">
            <w:pPr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ДАЙМАНС ООД</w:t>
            </w:r>
          </w:p>
        </w:tc>
        <w:tc>
          <w:tcPr>
            <w:tcW w:w="8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09FF8E3" w14:textId="77777777" w:rsidR="003104A5" w:rsidRPr="00A46168" w:rsidRDefault="003104A5" w:rsidP="00883FFC">
            <w:pPr>
              <w:autoSpaceDE w:val="0"/>
              <w:autoSpaceDN w:val="0"/>
              <w:adjustRightInd w:val="0"/>
              <w:spacing w:line="340" w:lineRule="exac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132-3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641BCE71" w14:textId="77777777" w:rsidR="003104A5" w:rsidRPr="00A46168" w:rsidRDefault="003104A5" w:rsidP="00883FFC">
            <w:pPr>
              <w:autoSpaceDE w:val="0"/>
              <w:autoSpaceDN w:val="0"/>
              <w:adjustRightInd w:val="0"/>
              <w:spacing w:line="340" w:lineRule="exac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132.59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</w:tcPr>
          <w:p w14:paraId="19CBA4D0" w14:textId="77777777" w:rsidR="003104A5" w:rsidRPr="00A46168" w:rsidRDefault="003104A5" w:rsidP="00883FFC">
            <w:pPr>
              <w:autoSpaceDE w:val="0"/>
              <w:autoSpaceDN w:val="0"/>
              <w:adjustRightInd w:val="0"/>
              <w:spacing w:line="340" w:lineRule="exact"/>
              <w:jc w:val="righ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2.67</w:t>
            </w:r>
            <w:r w:rsidR="00602978" w:rsidRPr="00A46168">
              <w:rPr>
                <w:sz w:val="16"/>
                <w:szCs w:val="16"/>
                <w:lang w:val="bg-BG"/>
              </w:rPr>
              <w:t>3</w:t>
            </w:r>
          </w:p>
        </w:tc>
        <w:tc>
          <w:tcPr>
            <w:tcW w:w="21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347E7849" w14:textId="77777777" w:rsidR="003104A5" w:rsidRPr="00A46168" w:rsidRDefault="003104A5" w:rsidP="0090130E">
            <w:pPr>
              <w:jc w:val="right"/>
              <w:rPr>
                <w:b/>
                <w:sz w:val="16"/>
                <w:szCs w:val="16"/>
                <w:lang w:val="bg-BG"/>
              </w:rPr>
            </w:pPr>
          </w:p>
        </w:tc>
      </w:tr>
      <w:tr w:rsidR="003104A5" w:rsidRPr="00A46168" w14:paraId="59B9EA37" w14:textId="77777777" w:rsidTr="00883FFC">
        <w:trPr>
          <w:cantSplit/>
          <w:trHeight w:val="227"/>
        </w:trPr>
        <w:tc>
          <w:tcPr>
            <w:tcW w:w="37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15C23613" w14:textId="77777777" w:rsidR="003104A5" w:rsidRPr="00A46168" w:rsidRDefault="003104A5" w:rsidP="00883FFC">
            <w:pPr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ДАЙМАНС ООД</w:t>
            </w:r>
          </w:p>
        </w:tc>
        <w:tc>
          <w:tcPr>
            <w:tcW w:w="8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6A13910" w14:textId="77777777" w:rsidR="003104A5" w:rsidRPr="00A46168" w:rsidRDefault="003104A5" w:rsidP="00883FFC">
            <w:pPr>
              <w:autoSpaceDE w:val="0"/>
              <w:autoSpaceDN w:val="0"/>
              <w:adjustRightInd w:val="0"/>
              <w:spacing w:line="340" w:lineRule="exac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132-1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02170391" w14:textId="77777777" w:rsidR="003104A5" w:rsidRPr="00A46168" w:rsidRDefault="003104A5" w:rsidP="00883FFC">
            <w:pPr>
              <w:autoSpaceDE w:val="0"/>
              <w:autoSpaceDN w:val="0"/>
              <w:adjustRightInd w:val="0"/>
              <w:spacing w:line="340" w:lineRule="exac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132.71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</w:tcPr>
          <w:p w14:paraId="47F0829B" w14:textId="77777777" w:rsidR="003104A5" w:rsidRPr="00A46168" w:rsidRDefault="003104A5" w:rsidP="00883FFC">
            <w:pPr>
              <w:autoSpaceDE w:val="0"/>
              <w:autoSpaceDN w:val="0"/>
              <w:adjustRightInd w:val="0"/>
              <w:spacing w:line="340" w:lineRule="exact"/>
              <w:jc w:val="righ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2.04</w:t>
            </w:r>
            <w:r w:rsidR="00602978" w:rsidRPr="00A46168">
              <w:rPr>
                <w:sz w:val="16"/>
                <w:szCs w:val="16"/>
                <w:lang w:val="bg-BG"/>
              </w:rPr>
              <w:t>8</w:t>
            </w:r>
          </w:p>
        </w:tc>
        <w:tc>
          <w:tcPr>
            <w:tcW w:w="21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70CF3F3D" w14:textId="77777777" w:rsidR="003104A5" w:rsidRPr="00A46168" w:rsidRDefault="003104A5" w:rsidP="0090130E">
            <w:pPr>
              <w:jc w:val="right"/>
              <w:rPr>
                <w:b/>
                <w:sz w:val="16"/>
                <w:szCs w:val="16"/>
                <w:lang w:val="bg-BG"/>
              </w:rPr>
            </w:pPr>
          </w:p>
        </w:tc>
      </w:tr>
      <w:tr w:rsidR="003104A5" w:rsidRPr="00A46168" w14:paraId="0E8EDA10" w14:textId="77777777" w:rsidTr="00883FFC">
        <w:trPr>
          <w:cantSplit/>
          <w:trHeight w:val="227"/>
        </w:trPr>
        <w:tc>
          <w:tcPr>
            <w:tcW w:w="37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4C5B1EEA" w14:textId="77777777" w:rsidR="003104A5" w:rsidRPr="00A46168" w:rsidRDefault="003104A5" w:rsidP="00883FFC">
            <w:pPr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ДАЙМАНС ООД</w:t>
            </w:r>
          </w:p>
        </w:tc>
        <w:tc>
          <w:tcPr>
            <w:tcW w:w="8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EBDD62A" w14:textId="77777777" w:rsidR="003104A5" w:rsidRPr="00A46168" w:rsidRDefault="003104A5" w:rsidP="00883FFC">
            <w:pPr>
              <w:autoSpaceDE w:val="0"/>
              <w:autoSpaceDN w:val="0"/>
              <w:adjustRightInd w:val="0"/>
              <w:spacing w:line="340" w:lineRule="exac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132-4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33CDFD53" w14:textId="77777777" w:rsidR="003104A5" w:rsidRPr="00A46168" w:rsidRDefault="003104A5" w:rsidP="00883FFC">
            <w:pPr>
              <w:autoSpaceDE w:val="0"/>
              <w:autoSpaceDN w:val="0"/>
              <w:adjustRightInd w:val="0"/>
              <w:spacing w:line="340" w:lineRule="exac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132.95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</w:tcPr>
          <w:p w14:paraId="007C1A7E" w14:textId="77777777" w:rsidR="003104A5" w:rsidRPr="00A46168" w:rsidRDefault="003104A5" w:rsidP="00883FFC">
            <w:pPr>
              <w:autoSpaceDE w:val="0"/>
              <w:autoSpaceDN w:val="0"/>
              <w:adjustRightInd w:val="0"/>
              <w:spacing w:line="340" w:lineRule="exact"/>
              <w:jc w:val="righ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2.26</w:t>
            </w:r>
            <w:r w:rsidR="00602978" w:rsidRPr="00A46168">
              <w:rPr>
                <w:sz w:val="16"/>
                <w:szCs w:val="16"/>
                <w:lang w:val="bg-BG"/>
              </w:rPr>
              <w:t>8</w:t>
            </w:r>
          </w:p>
        </w:tc>
        <w:tc>
          <w:tcPr>
            <w:tcW w:w="21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3411163C" w14:textId="77777777" w:rsidR="003104A5" w:rsidRPr="00A46168" w:rsidRDefault="003104A5" w:rsidP="0090130E">
            <w:pPr>
              <w:jc w:val="right"/>
              <w:rPr>
                <w:b/>
                <w:sz w:val="16"/>
                <w:szCs w:val="16"/>
                <w:lang w:val="bg-BG"/>
              </w:rPr>
            </w:pPr>
          </w:p>
        </w:tc>
      </w:tr>
      <w:tr w:rsidR="003104A5" w:rsidRPr="00A46168" w14:paraId="0545F15D" w14:textId="77777777" w:rsidTr="00883FFC">
        <w:trPr>
          <w:cantSplit/>
          <w:trHeight w:val="227"/>
        </w:trPr>
        <w:tc>
          <w:tcPr>
            <w:tcW w:w="37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195043C3" w14:textId="77777777" w:rsidR="003104A5" w:rsidRPr="00A46168" w:rsidRDefault="003104A5" w:rsidP="00883FFC">
            <w:pPr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lastRenderedPageBreak/>
              <w:t>ДАЙМАНС ООД</w:t>
            </w:r>
          </w:p>
        </w:tc>
        <w:tc>
          <w:tcPr>
            <w:tcW w:w="8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744448E" w14:textId="77777777" w:rsidR="003104A5" w:rsidRPr="00A46168" w:rsidRDefault="003104A5" w:rsidP="00883FFC">
            <w:pPr>
              <w:autoSpaceDE w:val="0"/>
              <w:autoSpaceDN w:val="0"/>
              <w:adjustRightInd w:val="0"/>
              <w:spacing w:line="340" w:lineRule="exac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132-2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5106B9F7" w14:textId="77777777" w:rsidR="003104A5" w:rsidRPr="00A46168" w:rsidRDefault="003104A5" w:rsidP="00883FFC">
            <w:pPr>
              <w:autoSpaceDE w:val="0"/>
              <w:autoSpaceDN w:val="0"/>
              <w:adjustRightInd w:val="0"/>
              <w:spacing w:line="340" w:lineRule="exac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132.123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</w:tcPr>
          <w:p w14:paraId="0A1907B5" w14:textId="77777777" w:rsidR="003104A5" w:rsidRPr="00A46168" w:rsidRDefault="003104A5" w:rsidP="00883FFC">
            <w:pPr>
              <w:autoSpaceDE w:val="0"/>
              <w:autoSpaceDN w:val="0"/>
              <w:adjustRightInd w:val="0"/>
              <w:spacing w:line="340" w:lineRule="exact"/>
              <w:jc w:val="righ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0.225</w:t>
            </w:r>
          </w:p>
        </w:tc>
        <w:tc>
          <w:tcPr>
            <w:tcW w:w="21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7D496F76" w14:textId="77777777" w:rsidR="003104A5" w:rsidRPr="00A46168" w:rsidRDefault="003104A5" w:rsidP="0090130E">
            <w:pPr>
              <w:jc w:val="right"/>
              <w:rPr>
                <w:b/>
                <w:sz w:val="16"/>
                <w:szCs w:val="16"/>
                <w:lang w:val="bg-BG"/>
              </w:rPr>
            </w:pPr>
          </w:p>
        </w:tc>
      </w:tr>
      <w:tr w:rsidR="003104A5" w:rsidRPr="00A46168" w14:paraId="33E4E373" w14:textId="77777777" w:rsidTr="00883FFC">
        <w:trPr>
          <w:cantSplit/>
          <w:trHeight w:val="227"/>
        </w:trPr>
        <w:tc>
          <w:tcPr>
            <w:tcW w:w="37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67493B0C" w14:textId="77777777" w:rsidR="003104A5" w:rsidRPr="00A46168" w:rsidRDefault="003104A5" w:rsidP="00883FFC">
            <w:pPr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ДАЙМАНС ООД</w:t>
            </w:r>
          </w:p>
        </w:tc>
        <w:tc>
          <w:tcPr>
            <w:tcW w:w="8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F6B3963" w14:textId="77777777" w:rsidR="003104A5" w:rsidRPr="00A46168" w:rsidRDefault="003104A5" w:rsidP="00883FFC">
            <w:pPr>
              <w:autoSpaceDE w:val="0"/>
              <w:autoSpaceDN w:val="0"/>
              <w:adjustRightInd w:val="0"/>
              <w:spacing w:line="340" w:lineRule="exac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132-1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4F8578BC" w14:textId="77777777" w:rsidR="003104A5" w:rsidRPr="00A46168" w:rsidRDefault="003104A5" w:rsidP="00883FFC">
            <w:pPr>
              <w:autoSpaceDE w:val="0"/>
              <w:autoSpaceDN w:val="0"/>
              <w:adjustRightInd w:val="0"/>
              <w:spacing w:line="340" w:lineRule="exac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132.124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</w:tcPr>
          <w:p w14:paraId="4E75A22E" w14:textId="77777777" w:rsidR="003104A5" w:rsidRPr="00A46168" w:rsidRDefault="003104A5" w:rsidP="00883FFC">
            <w:pPr>
              <w:autoSpaceDE w:val="0"/>
              <w:autoSpaceDN w:val="0"/>
              <w:adjustRightInd w:val="0"/>
              <w:spacing w:line="340" w:lineRule="exact"/>
              <w:jc w:val="righ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0.421</w:t>
            </w:r>
          </w:p>
        </w:tc>
        <w:tc>
          <w:tcPr>
            <w:tcW w:w="21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11DBAF68" w14:textId="77777777" w:rsidR="003104A5" w:rsidRPr="00A46168" w:rsidRDefault="003104A5" w:rsidP="0090130E">
            <w:pPr>
              <w:jc w:val="right"/>
              <w:rPr>
                <w:b/>
                <w:sz w:val="16"/>
                <w:szCs w:val="16"/>
                <w:lang w:val="bg-BG"/>
              </w:rPr>
            </w:pPr>
          </w:p>
        </w:tc>
      </w:tr>
      <w:tr w:rsidR="003104A5" w:rsidRPr="00A46168" w14:paraId="618089B8" w14:textId="77777777" w:rsidTr="00883FFC">
        <w:trPr>
          <w:cantSplit/>
          <w:trHeight w:val="227"/>
        </w:trPr>
        <w:tc>
          <w:tcPr>
            <w:tcW w:w="37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6EF6953B" w14:textId="77777777" w:rsidR="003104A5" w:rsidRPr="00A46168" w:rsidRDefault="003104A5" w:rsidP="00883FFC">
            <w:pPr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ДАЙМАНС ООД</w:t>
            </w:r>
          </w:p>
        </w:tc>
        <w:tc>
          <w:tcPr>
            <w:tcW w:w="8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4C7EC34" w14:textId="77777777" w:rsidR="003104A5" w:rsidRPr="00A46168" w:rsidRDefault="003104A5" w:rsidP="00883FFC">
            <w:pPr>
              <w:autoSpaceDE w:val="0"/>
              <w:autoSpaceDN w:val="0"/>
              <w:adjustRightInd w:val="0"/>
              <w:spacing w:line="340" w:lineRule="exac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132-3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04BD2C6F" w14:textId="77777777" w:rsidR="003104A5" w:rsidRPr="00A46168" w:rsidRDefault="003104A5" w:rsidP="00883FFC">
            <w:pPr>
              <w:autoSpaceDE w:val="0"/>
              <w:autoSpaceDN w:val="0"/>
              <w:adjustRightInd w:val="0"/>
              <w:spacing w:line="340" w:lineRule="exac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132.124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</w:tcPr>
          <w:p w14:paraId="685E51DF" w14:textId="77777777" w:rsidR="003104A5" w:rsidRPr="00A46168" w:rsidRDefault="003104A5" w:rsidP="00883FFC">
            <w:pPr>
              <w:autoSpaceDE w:val="0"/>
              <w:autoSpaceDN w:val="0"/>
              <w:adjustRightInd w:val="0"/>
              <w:spacing w:line="340" w:lineRule="exact"/>
              <w:jc w:val="righ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1.94</w:t>
            </w:r>
            <w:r w:rsidR="00602978" w:rsidRPr="00A46168">
              <w:rPr>
                <w:sz w:val="16"/>
                <w:szCs w:val="16"/>
                <w:lang w:val="bg-BG"/>
              </w:rPr>
              <w:t>9</w:t>
            </w:r>
          </w:p>
        </w:tc>
        <w:tc>
          <w:tcPr>
            <w:tcW w:w="21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0577D705" w14:textId="77777777" w:rsidR="003104A5" w:rsidRPr="00A46168" w:rsidRDefault="003104A5" w:rsidP="0090130E">
            <w:pPr>
              <w:jc w:val="right"/>
              <w:rPr>
                <w:b/>
                <w:sz w:val="16"/>
                <w:szCs w:val="16"/>
                <w:lang w:val="bg-BG"/>
              </w:rPr>
            </w:pPr>
          </w:p>
        </w:tc>
      </w:tr>
      <w:tr w:rsidR="003104A5" w:rsidRPr="00A46168" w14:paraId="02031427" w14:textId="77777777" w:rsidTr="00883FFC">
        <w:trPr>
          <w:cantSplit/>
          <w:trHeight w:val="227"/>
        </w:trPr>
        <w:tc>
          <w:tcPr>
            <w:tcW w:w="37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1B304CCF" w14:textId="77777777" w:rsidR="003104A5" w:rsidRPr="00A46168" w:rsidRDefault="003104A5" w:rsidP="00883FFC">
            <w:pPr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ДАЙМАНС ООД</w:t>
            </w:r>
          </w:p>
        </w:tc>
        <w:tc>
          <w:tcPr>
            <w:tcW w:w="8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6FF696F" w14:textId="77777777" w:rsidR="003104A5" w:rsidRPr="00A46168" w:rsidRDefault="003104A5" w:rsidP="00883FFC">
            <w:pPr>
              <w:autoSpaceDE w:val="0"/>
              <w:autoSpaceDN w:val="0"/>
              <w:adjustRightInd w:val="0"/>
              <w:spacing w:line="340" w:lineRule="exac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132-4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2F7C7EB3" w14:textId="77777777" w:rsidR="003104A5" w:rsidRPr="00A46168" w:rsidRDefault="003104A5" w:rsidP="00883FFC">
            <w:pPr>
              <w:autoSpaceDE w:val="0"/>
              <w:autoSpaceDN w:val="0"/>
              <w:adjustRightInd w:val="0"/>
              <w:spacing w:line="340" w:lineRule="exac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132.124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</w:tcPr>
          <w:p w14:paraId="5615556B" w14:textId="77777777" w:rsidR="003104A5" w:rsidRPr="00A46168" w:rsidRDefault="003104A5" w:rsidP="00883FFC">
            <w:pPr>
              <w:autoSpaceDE w:val="0"/>
              <w:autoSpaceDN w:val="0"/>
              <w:adjustRightInd w:val="0"/>
              <w:spacing w:line="340" w:lineRule="exact"/>
              <w:jc w:val="righ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0.176</w:t>
            </w:r>
          </w:p>
        </w:tc>
        <w:tc>
          <w:tcPr>
            <w:tcW w:w="21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0B7AD326" w14:textId="77777777" w:rsidR="003104A5" w:rsidRPr="00A46168" w:rsidRDefault="003104A5" w:rsidP="0090130E">
            <w:pPr>
              <w:jc w:val="right"/>
              <w:rPr>
                <w:b/>
                <w:sz w:val="16"/>
                <w:szCs w:val="16"/>
                <w:lang w:val="bg-BG"/>
              </w:rPr>
            </w:pPr>
          </w:p>
        </w:tc>
      </w:tr>
      <w:tr w:rsidR="003104A5" w:rsidRPr="00A46168" w14:paraId="0988B9BF" w14:textId="77777777" w:rsidTr="00883FFC">
        <w:trPr>
          <w:cantSplit/>
          <w:trHeight w:val="227"/>
        </w:trPr>
        <w:tc>
          <w:tcPr>
            <w:tcW w:w="37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4B28CA40" w14:textId="77777777" w:rsidR="003104A5" w:rsidRPr="00A46168" w:rsidRDefault="003104A5" w:rsidP="00883FFC">
            <w:pPr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ДАЙМАНС ООД</w:t>
            </w:r>
          </w:p>
        </w:tc>
        <w:tc>
          <w:tcPr>
            <w:tcW w:w="8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6E3C7ED" w14:textId="77777777" w:rsidR="003104A5" w:rsidRPr="00A46168" w:rsidRDefault="003104A5" w:rsidP="00883FFC">
            <w:pPr>
              <w:autoSpaceDE w:val="0"/>
              <w:autoSpaceDN w:val="0"/>
              <w:adjustRightInd w:val="0"/>
              <w:spacing w:line="340" w:lineRule="exac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132-5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1B79B54D" w14:textId="77777777" w:rsidR="003104A5" w:rsidRPr="00A46168" w:rsidRDefault="003104A5" w:rsidP="00883FFC">
            <w:pPr>
              <w:autoSpaceDE w:val="0"/>
              <w:autoSpaceDN w:val="0"/>
              <w:adjustRightInd w:val="0"/>
              <w:spacing w:line="340" w:lineRule="exac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132.124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</w:tcPr>
          <w:p w14:paraId="272D1B86" w14:textId="77777777" w:rsidR="003104A5" w:rsidRPr="00A46168" w:rsidRDefault="003104A5" w:rsidP="00883FFC">
            <w:pPr>
              <w:autoSpaceDE w:val="0"/>
              <w:autoSpaceDN w:val="0"/>
              <w:adjustRightInd w:val="0"/>
              <w:spacing w:line="340" w:lineRule="exact"/>
              <w:jc w:val="righ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0.81</w:t>
            </w:r>
            <w:r w:rsidR="00602978" w:rsidRPr="00A46168">
              <w:rPr>
                <w:sz w:val="16"/>
                <w:szCs w:val="16"/>
                <w:lang w:val="bg-BG"/>
              </w:rPr>
              <w:t>2</w:t>
            </w:r>
          </w:p>
        </w:tc>
        <w:tc>
          <w:tcPr>
            <w:tcW w:w="21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0885A146" w14:textId="77777777" w:rsidR="003104A5" w:rsidRPr="00A46168" w:rsidRDefault="003104A5" w:rsidP="0090130E">
            <w:pPr>
              <w:jc w:val="right"/>
              <w:rPr>
                <w:b/>
                <w:sz w:val="16"/>
                <w:szCs w:val="16"/>
                <w:lang w:val="bg-BG"/>
              </w:rPr>
            </w:pPr>
          </w:p>
        </w:tc>
      </w:tr>
      <w:tr w:rsidR="003104A5" w:rsidRPr="00A46168" w14:paraId="57CF1C4E" w14:textId="77777777" w:rsidTr="00883FFC">
        <w:trPr>
          <w:cantSplit/>
          <w:trHeight w:val="227"/>
        </w:trPr>
        <w:tc>
          <w:tcPr>
            <w:tcW w:w="37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5D4A9A85" w14:textId="77777777" w:rsidR="003104A5" w:rsidRPr="00A46168" w:rsidRDefault="003104A5" w:rsidP="00883FFC">
            <w:pPr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ДАЙМАНС ООД</w:t>
            </w:r>
          </w:p>
        </w:tc>
        <w:tc>
          <w:tcPr>
            <w:tcW w:w="8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216BAC2" w14:textId="77777777" w:rsidR="003104A5" w:rsidRPr="00A46168" w:rsidRDefault="003104A5" w:rsidP="00883FFC">
            <w:pPr>
              <w:autoSpaceDE w:val="0"/>
              <w:autoSpaceDN w:val="0"/>
              <w:adjustRightInd w:val="0"/>
              <w:spacing w:line="340" w:lineRule="exac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132-4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0D07612C" w14:textId="77777777" w:rsidR="003104A5" w:rsidRPr="00A46168" w:rsidRDefault="003104A5" w:rsidP="00883FFC">
            <w:pPr>
              <w:autoSpaceDE w:val="0"/>
              <w:autoSpaceDN w:val="0"/>
              <w:adjustRightInd w:val="0"/>
              <w:spacing w:line="340" w:lineRule="exac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132.125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</w:tcPr>
          <w:p w14:paraId="6F278D67" w14:textId="77777777" w:rsidR="003104A5" w:rsidRPr="00A46168" w:rsidRDefault="003104A5" w:rsidP="00883FFC">
            <w:pPr>
              <w:autoSpaceDE w:val="0"/>
              <w:autoSpaceDN w:val="0"/>
              <w:adjustRightInd w:val="0"/>
              <w:spacing w:line="340" w:lineRule="exact"/>
              <w:jc w:val="righ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0.101</w:t>
            </w:r>
          </w:p>
        </w:tc>
        <w:tc>
          <w:tcPr>
            <w:tcW w:w="21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5B68A001" w14:textId="77777777" w:rsidR="003104A5" w:rsidRPr="00A46168" w:rsidRDefault="003104A5" w:rsidP="0090130E">
            <w:pPr>
              <w:jc w:val="right"/>
              <w:rPr>
                <w:b/>
                <w:sz w:val="16"/>
                <w:szCs w:val="16"/>
                <w:lang w:val="bg-BG"/>
              </w:rPr>
            </w:pPr>
          </w:p>
        </w:tc>
      </w:tr>
      <w:tr w:rsidR="003104A5" w:rsidRPr="00A46168" w14:paraId="3404654B" w14:textId="77777777" w:rsidTr="00883FFC">
        <w:trPr>
          <w:cantSplit/>
          <w:trHeight w:val="227"/>
        </w:trPr>
        <w:tc>
          <w:tcPr>
            <w:tcW w:w="37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3F7DC34A" w14:textId="77777777" w:rsidR="003104A5" w:rsidRPr="00A46168" w:rsidRDefault="003104A5" w:rsidP="00883FFC">
            <w:pPr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ДАЙМАНС ООД</w:t>
            </w:r>
          </w:p>
        </w:tc>
        <w:tc>
          <w:tcPr>
            <w:tcW w:w="8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6B9B763" w14:textId="77777777" w:rsidR="003104A5" w:rsidRPr="00A46168" w:rsidRDefault="003104A5" w:rsidP="00883FFC">
            <w:pPr>
              <w:autoSpaceDE w:val="0"/>
              <w:autoSpaceDN w:val="0"/>
              <w:adjustRightInd w:val="0"/>
              <w:spacing w:line="340" w:lineRule="exac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132-7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2DBD3213" w14:textId="77777777" w:rsidR="003104A5" w:rsidRPr="00A46168" w:rsidRDefault="003104A5" w:rsidP="00883FFC">
            <w:pPr>
              <w:autoSpaceDE w:val="0"/>
              <w:autoSpaceDN w:val="0"/>
              <w:adjustRightInd w:val="0"/>
              <w:spacing w:line="340" w:lineRule="exac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132.130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</w:tcPr>
          <w:p w14:paraId="4E36C5F6" w14:textId="77777777" w:rsidR="003104A5" w:rsidRPr="00A46168" w:rsidRDefault="003104A5" w:rsidP="00883FFC">
            <w:pPr>
              <w:autoSpaceDE w:val="0"/>
              <w:autoSpaceDN w:val="0"/>
              <w:adjustRightInd w:val="0"/>
              <w:spacing w:line="340" w:lineRule="exact"/>
              <w:jc w:val="righ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0.045</w:t>
            </w:r>
          </w:p>
        </w:tc>
        <w:tc>
          <w:tcPr>
            <w:tcW w:w="21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26555E03" w14:textId="77777777" w:rsidR="003104A5" w:rsidRPr="00A46168" w:rsidRDefault="003104A5" w:rsidP="0090130E">
            <w:pPr>
              <w:jc w:val="right"/>
              <w:rPr>
                <w:b/>
                <w:sz w:val="16"/>
                <w:szCs w:val="16"/>
                <w:lang w:val="bg-BG"/>
              </w:rPr>
            </w:pPr>
          </w:p>
        </w:tc>
      </w:tr>
      <w:tr w:rsidR="003104A5" w:rsidRPr="00A46168" w14:paraId="1715D929" w14:textId="77777777" w:rsidTr="00883FFC">
        <w:trPr>
          <w:cantSplit/>
          <w:trHeight w:val="227"/>
        </w:trPr>
        <w:tc>
          <w:tcPr>
            <w:tcW w:w="37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27AEBDAC" w14:textId="77777777" w:rsidR="003104A5" w:rsidRPr="00A46168" w:rsidRDefault="003104A5" w:rsidP="00883FFC">
            <w:pPr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ДАЙМАНС ООД</w:t>
            </w:r>
          </w:p>
        </w:tc>
        <w:tc>
          <w:tcPr>
            <w:tcW w:w="8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5AF37A3" w14:textId="77777777" w:rsidR="003104A5" w:rsidRPr="00A46168" w:rsidRDefault="003104A5" w:rsidP="00883FFC">
            <w:pPr>
              <w:autoSpaceDE w:val="0"/>
              <w:autoSpaceDN w:val="0"/>
              <w:adjustRightInd w:val="0"/>
              <w:spacing w:line="340" w:lineRule="exac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134-16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5DF66558" w14:textId="77777777" w:rsidR="003104A5" w:rsidRPr="00A46168" w:rsidRDefault="003104A5" w:rsidP="00883FFC">
            <w:pPr>
              <w:autoSpaceDE w:val="0"/>
              <w:autoSpaceDN w:val="0"/>
              <w:adjustRightInd w:val="0"/>
              <w:spacing w:line="340" w:lineRule="exac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134.65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</w:tcPr>
          <w:p w14:paraId="509AC7FF" w14:textId="77777777" w:rsidR="003104A5" w:rsidRPr="00A46168" w:rsidRDefault="003104A5" w:rsidP="00883FFC">
            <w:pPr>
              <w:autoSpaceDE w:val="0"/>
              <w:autoSpaceDN w:val="0"/>
              <w:adjustRightInd w:val="0"/>
              <w:spacing w:line="340" w:lineRule="exact"/>
              <w:jc w:val="righ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0.199</w:t>
            </w:r>
          </w:p>
        </w:tc>
        <w:tc>
          <w:tcPr>
            <w:tcW w:w="21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5CF7521C" w14:textId="77777777" w:rsidR="003104A5" w:rsidRPr="00A46168" w:rsidRDefault="003104A5" w:rsidP="0090130E">
            <w:pPr>
              <w:jc w:val="right"/>
              <w:rPr>
                <w:b/>
                <w:sz w:val="16"/>
                <w:szCs w:val="16"/>
                <w:lang w:val="bg-BG"/>
              </w:rPr>
            </w:pPr>
          </w:p>
        </w:tc>
      </w:tr>
      <w:tr w:rsidR="003104A5" w:rsidRPr="00A46168" w14:paraId="6FD0C4E5" w14:textId="77777777" w:rsidTr="00883FFC">
        <w:trPr>
          <w:cantSplit/>
          <w:trHeight w:val="227"/>
        </w:trPr>
        <w:tc>
          <w:tcPr>
            <w:tcW w:w="37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3C38BD55" w14:textId="77777777" w:rsidR="003104A5" w:rsidRPr="00A46168" w:rsidRDefault="003104A5" w:rsidP="00883FFC">
            <w:pPr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ДАЙМАНС ООД</w:t>
            </w:r>
          </w:p>
        </w:tc>
        <w:tc>
          <w:tcPr>
            <w:tcW w:w="8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7C42BA3" w14:textId="77777777" w:rsidR="003104A5" w:rsidRPr="00A46168" w:rsidRDefault="003104A5" w:rsidP="00883FFC">
            <w:pPr>
              <w:autoSpaceDE w:val="0"/>
              <w:autoSpaceDN w:val="0"/>
              <w:adjustRightInd w:val="0"/>
              <w:spacing w:line="340" w:lineRule="exac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134-23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6BCAEA2C" w14:textId="77777777" w:rsidR="003104A5" w:rsidRPr="00A46168" w:rsidRDefault="003104A5" w:rsidP="00883FFC">
            <w:pPr>
              <w:autoSpaceDE w:val="0"/>
              <w:autoSpaceDN w:val="0"/>
              <w:adjustRightInd w:val="0"/>
              <w:spacing w:line="340" w:lineRule="exac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134.65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</w:tcPr>
          <w:p w14:paraId="628691A5" w14:textId="77777777" w:rsidR="003104A5" w:rsidRPr="00A46168" w:rsidRDefault="003104A5" w:rsidP="00883FFC">
            <w:pPr>
              <w:autoSpaceDE w:val="0"/>
              <w:autoSpaceDN w:val="0"/>
              <w:adjustRightInd w:val="0"/>
              <w:spacing w:line="340" w:lineRule="exact"/>
              <w:jc w:val="righ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0.086</w:t>
            </w:r>
          </w:p>
        </w:tc>
        <w:tc>
          <w:tcPr>
            <w:tcW w:w="21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5F8E43ED" w14:textId="77777777" w:rsidR="003104A5" w:rsidRPr="00A46168" w:rsidRDefault="003104A5" w:rsidP="0090130E">
            <w:pPr>
              <w:jc w:val="right"/>
              <w:rPr>
                <w:b/>
                <w:sz w:val="16"/>
                <w:szCs w:val="16"/>
                <w:lang w:val="bg-BG"/>
              </w:rPr>
            </w:pPr>
          </w:p>
        </w:tc>
      </w:tr>
      <w:tr w:rsidR="003104A5" w:rsidRPr="00A46168" w14:paraId="59CC6BF3" w14:textId="77777777" w:rsidTr="00883FFC">
        <w:trPr>
          <w:cantSplit/>
          <w:trHeight w:val="227"/>
        </w:trPr>
        <w:tc>
          <w:tcPr>
            <w:tcW w:w="37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371E7150" w14:textId="77777777" w:rsidR="003104A5" w:rsidRPr="00A46168" w:rsidRDefault="003104A5" w:rsidP="00883FFC">
            <w:pPr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ДАЙМАНС ООД</w:t>
            </w:r>
          </w:p>
        </w:tc>
        <w:tc>
          <w:tcPr>
            <w:tcW w:w="8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5EDE819" w14:textId="77777777" w:rsidR="003104A5" w:rsidRPr="00A46168" w:rsidRDefault="003104A5" w:rsidP="00883FFC">
            <w:pPr>
              <w:autoSpaceDE w:val="0"/>
              <w:autoSpaceDN w:val="0"/>
              <w:adjustRightInd w:val="0"/>
              <w:spacing w:line="340" w:lineRule="exac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134-10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32EDDF59" w14:textId="77777777" w:rsidR="003104A5" w:rsidRPr="00A46168" w:rsidRDefault="003104A5" w:rsidP="00883FFC">
            <w:pPr>
              <w:autoSpaceDE w:val="0"/>
              <w:autoSpaceDN w:val="0"/>
              <w:adjustRightInd w:val="0"/>
              <w:spacing w:line="340" w:lineRule="exac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134.74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</w:tcPr>
          <w:p w14:paraId="6A9E321F" w14:textId="77777777" w:rsidR="003104A5" w:rsidRPr="00A46168" w:rsidRDefault="003104A5" w:rsidP="00883FFC">
            <w:pPr>
              <w:autoSpaceDE w:val="0"/>
              <w:autoSpaceDN w:val="0"/>
              <w:adjustRightInd w:val="0"/>
              <w:spacing w:line="340" w:lineRule="exact"/>
              <w:jc w:val="righ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0.123</w:t>
            </w:r>
          </w:p>
        </w:tc>
        <w:tc>
          <w:tcPr>
            <w:tcW w:w="21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51F5B277" w14:textId="77777777" w:rsidR="003104A5" w:rsidRPr="00A46168" w:rsidRDefault="003104A5" w:rsidP="0090130E">
            <w:pPr>
              <w:jc w:val="right"/>
              <w:rPr>
                <w:b/>
                <w:sz w:val="16"/>
                <w:szCs w:val="16"/>
                <w:lang w:val="bg-BG"/>
              </w:rPr>
            </w:pPr>
          </w:p>
        </w:tc>
      </w:tr>
      <w:tr w:rsidR="003104A5" w:rsidRPr="00A46168" w14:paraId="3FED81ED" w14:textId="77777777" w:rsidTr="00883FFC">
        <w:trPr>
          <w:cantSplit/>
          <w:trHeight w:val="227"/>
        </w:trPr>
        <w:tc>
          <w:tcPr>
            <w:tcW w:w="37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125638A0" w14:textId="77777777" w:rsidR="003104A5" w:rsidRPr="00A46168" w:rsidRDefault="003104A5" w:rsidP="00883FFC">
            <w:pPr>
              <w:rPr>
                <w:sz w:val="16"/>
                <w:szCs w:val="16"/>
                <w:lang w:val="bg-BG"/>
              </w:rPr>
            </w:pPr>
            <w:r w:rsidRPr="00A46168">
              <w:rPr>
                <w:b/>
                <w:bCs/>
                <w:sz w:val="16"/>
                <w:szCs w:val="16"/>
                <w:lang w:val="bg-BG"/>
              </w:rPr>
              <w:t>ОБЩО ЗА ПОЛЗВАТЕЛЯ</w:t>
            </w:r>
          </w:p>
        </w:tc>
        <w:tc>
          <w:tcPr>
            <w:tcW w:w="8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10C70275" w14:textId="77777777" w:rsidR="003104A5" w:rsidRPr="00A46168" w:rsidRDefault="003104A5" w:rsidP="00883FFC">
            <w:pPr>
              <w:rPr>
                <w:sz w:val="16"/>
                <w:szCs w:val="16"/>
                <w:lang w:val="bg-BG"/>
              </w:rPr>
            </w:pPr>
          </w:p>
        </w:tc>
        <w:tc>
          <w:tcPr>
            <w:tcW w:w="171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DB5FC0D" w14:textId="77777777" w:rsidR="003104A5" w:rsidRPr="00A46168" w:rsidRDefault="003104A5" w:rsidP="00883FFC">
            <w:pPr>
              <w:rPr>
                <w:sz w:val="16"/>
                <w:szCs w:val="16"/>
                <w:lang w:val="bg-BG"/>
              </w:rPr>
            </w:pP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</w:tcPr>
          <w:p w14:paraId="09934562" w14:textId="77777777" w:rsidR="003104A5" w:rsidRPr="00A46168" w:rsidRDefault="003104A5" w:rsidP="00883FFC">
            <w:pPr>
              <w:autoSpaceDE w:val="0"/>
              <w:autoSpaceDN w:val="0"/>
              <w:adjustRightInd w:val="0"/>
              <w:spacing w:line="340" w:lineRule="exact"/>
              <w:jc w:val="right"/>
              <w:rPr>
                <w:sz w:val="16"/>
                <w:szCs w:val="16"/>
                <w:lang w:val="bg-BG"/>
              </w:rPr>
            </w:pPr>
            <w:r w:rsidRPr="00A46168">
              <w:rPr>
                <w:b/>
                <w:bCs/>
                <w:sz w:val="16"/>
                <w:szCs w:val="16"/>
                <w:lang w:val="bg-BG"/>
              </w:rPr>
              <w:t>11.</w:t>
            </w:r>
            <w:r w:rsidR="00602978" w:rsidRPr="00A46168">
              <w:rPr>
                <w:b/>
                <w:bCs/>
                <w:sz w:val="16"/>
                <w:szCs w:val="16"/>
                <w:lang w:val="bg-BG"/>
              </w:rPr>
              <w:t>606</w:t>
            </w:r>
          </w:p>
        </w:tc>
        <w:tc>
          <w:tcPr>
            <w:tcW w:w="21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71D97F17" w14:textId="77777777" w:rsidR="003104A5" w:rsidRPr="00A46168" w:rsidRDefault="00883FFC" w:rsidP="00602978">
            <w:pPr>
              <w:jc w:val="right"/>
              <w:rPr>
                <w:b/>
                <w:sz w:val="16"/>
                <w:szCs w:val="16"/>
                <w:lang w:val="bg-BG"/>
              </w:rPr>
            </w:pPr>
            <w:r w:rsidRPr="00A46168">
              <w:rPr>
                <w:b/>
                <w:sz w:val="16"/>
                <w:szCs w:val="16"/>
                <w:lang w:val="bg-BG"/>
              </w:rPr>
              <w:t>150,</w:t>
            </w:r>
            <w:r w:rsidR="00602978" w:rsidRPr="00A46168">
              <w:rPr>
                <w:b/>
                <w:sz w:val="16"/>
                <w:szCs w:val="16"/>
                <w:lang w:val="bg-BG"/>
              </w:rPr>
              <w:t>88</w:t>
            </w:r>
          </w:p>
        </w:tc>
      </w:tr>
      <w:tr w:rsidR="000B57B0" w:rsidRPr="00A46168" w14:paraId="5A45D78A" w14:textId="77777777" w:rsidTr="00883FFC">
        <w:trPr>
          <w:cantSplit/>
          <w:trHeight w:val="227"/>
        </w:trPr>
        <w:tc>
          <w:tcPr>
            <w:tcW w:w="37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159E4295" w14:textId="77777777" w:rsidR="000B57B0" w:rsidRPr="00A46168" w:rsidRDefault="000B57B0" w:rsidP="0090130E">
            <w:pPr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 xml:space="preserve">ДАНИЕЛА </w:t>
            </w:r>
            <w:r w:rsidRPr="001E34B3">
              <w:rPr>
                <w:sz w:val="16"/>
                <w:szCs w:val="16"/>
                <w:highlight w:val="black"/>
                <w:lang w:val="bg-BG"/>
              </w:rPr>
              <w:t>ЦЕНОВА</w:t>
            </w:r>
            <w:r w:rsidRPr="00A46168">
              <w:rPr>
                <w:sz w:val="16"/>
                <w:szCs w:val="16"/>
                <w:lang w:val="bg-BG"/>
              </w:rPr>
              <w:t xml:space="preserve"> ИВТИМИНОВА</w:t>
            </w:r>
          </w:p>
        </w:tc>
        <w:tc>
          <w:tcPr>
            <w:tcW w:w="8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36D0DAA" w14:textId="77777777" w:rsidR="000B57B0" w:rsidRPr="00A46168" w:rsidRDefault="000B57B0" w:rsidP="00883FFC">
            <w:pPr>
              <w:autoSpaceDE w:val="0"/>
              <w:autoSpaceDN w:val="0"/>
              <w:adjustRightInd w:val="0"/>
              <w:spacing w:line="340" w:lineRule="exac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150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39B23429" w14:textId="77777777" w:rsidR="000B57B0" w:rsidRPr="00A46168" w:rsidRDefault="000B57B0" w:rsidP="00883FFC">
            <w:pPr>
              <w:autoSpaceDE w:val="0"/>
              <w:autoSpaceDN w:val="0"/>
              <w:adjustRightInd w:val="0"/>
              <w:spacing w:line="340" w:lineRule="exac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18.67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</w:tcPr>
          <w:p w14:paraId="0487D70C" w14:textId="77777777" w:rsidR="000B57B0" w:rsidRPr="00A46168" w:rsidRDefault="000B57B0" w:rsidP="00883FFC">
            <w:pPr>
              <w:autoSpaceDE w:val="0"/>
              <w:autoSpaceDN w:val="0"/>
              <w:adjustRightInd w:val="0"/>
              <w:spacing w:line="340" w:lineRule="exact"/>
              <w:jc w:val="righ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0.012</w:t>
            </w:r>
          </w:p>
        </w:tc>
        <w:tc>
          <w:tcPr>
            <w:tcW w:w="21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6A51AC24" w14:textId="77777777" w:rsidR="000B57B0" w:rsidRPr="00A46168" w:rsidRDefault="000B57B0" w:rsidP="0090130E">
            <w:pPr>
              <w:jc w:val="right"/>
              <w:rPr>
                <w:b/>
                <w:sz w:val="16"/>
                <w:szCs w:val="16"/>
                <w:lang w:val="bg-BG"/>
              </w:rPr>
            </w:pPr>
          </w:p>
        </w:tc>
      </w:tr>
      <w:tr w:rsidR="000B57B0" w:rsidRPr="00A46168" w14:paraId="2D8EF433" w14:textId="77777777" w:rsidTr="00883FFC">
        <w:trPr>
          <w:cantSplit/>
          <w:trHeight w:val="227"/>
        </w:trPr>
        <w:tc>
          <w:tcPr>
            <w:tcW w:w="37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446AA9A4" w14:textId="77777777" w:rsidR="000B57B0" w:rsidRPr="00A46168" w:rsidRDefault="000B57B0" w:rsidP="00883FFC">
            <w:pPr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 xml:space="preserve">ДАНИЕЛА </w:t>
            </w:r>
            <w:r w:rsidRPr="001E34B3">
              <w:rPr>
                <w:sz w:val="16"/>
                <w:szCs w:val="16"/>
                <w:highlight w:val="black"/>
                <w:lang w:val="bg-BG"/>
              </w:rPr>
              <w:t>ЦЕНОВА</w:t>
            </w:r>
            <w:r w:rsidRPr="00A46168">
              <w:rPr>
                <w:sz w:val="16"/>
                <w:szCs w:val="16"/>
                <w:lang w:val="bg-BG"/>
              </w:rPr>
              <w:t xml:space="preserve"> ИВТИМИНОВА</w:t>
            </w:r>
          </w:p>
        </w:tc>
        <w:tc>
          <w:tcPr>
            <w:tcW w:w="8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AFAD09E" w14:textId="77777777" w:rsidR="000B57B0" w:rsidRPr="00A46168" w:rsidRDefault="000B57B0" w:rsidP="00883FFC">
            <w:pPr>
              <w:autoSpaceDE w:val="0"/>
              <w:autoSpaceDN w:val="0"/>
              <w:adjustRightInd w:val="0"/>
              <w:spacing w:line="340" w:lineRule="exac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18-1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132227A6" w14:textId="77777777" w:rsidR="000B57B0" w:rsidRPr="00A46168" w:rsidRDefault="000B57B0" w:rsidP="00883FFC">
            <w:pPr>
              <w:autoSpaceDE w:val="0"/>
              <w:autoSpaceDN w:val="0"/>
              <w:adjustRightInd w:val="0"/>
              <w:spacing w:line="340" w:lineRule="exac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18.87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</w:tcPr>
          <w:p w14:paraId="2057D483" w14:textId="77777777" w:rsidR="000B57B0" w:rsidRPr="00A46168" w:rsidRDefault="000B57B0" w:rsidP="00883FFC">
            <w:pPr>
              <w:autoSpaceDE w:val="0"/>
              <w:autoSpaceDN w:val="0"/>
              <w:adjustRightInd w:val="0"/>
              <w:spacing w:line="340" w:lineRule="exact"/>
              <w:jc w:val="righ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0.372</w:t>
            </w:r>
          </w:p>
        </w:tc>
        <w:tc>
          <w:tcPr>
            <w:tcW w:w="21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64806AD2" w14:textId="77777777" w:rsidR="000B57B0" w:rsidRPr="00A46168" w:rsidRDefault="000B57B0" w:rsidP="0090130E">
            <w:pPr>
              <w:jc w:val="right"/>
              <w:rPr>
                <w:b/>
                <w:sz w:val="16"/>
                <w:szCs w:val="16"/>
                <w:lang w:val="bg-BG"/>
              </w:rPr>
            </w:pPr>
          </w:p>
        </w:tc>
      </w:tr>
      <w:tr w:rsidR="000B57B0" w:rsidRPr="00A46168" w14:paraId="72F6D193" w14:textId="77777777" w:rsidTr="00883FFC">
        <w:trPr>
          <w:cantSplit/>
          <w:trHeight w:val="227"/>
        </w:trPr>
        <w:tc>
          <w:tcPr>
            <w:tcW w:w="37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603B104F" w14:textId="77777777" w:rsidR="000B57B0" w:rsidRPr="00A46168" w:rsidRDefault="000B57B0" w:rsidP="00883FFC">
            <w:pPr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 xml:space="preserve">ДАНИЕЛА </w:t>
            </w:r>
            <w:r w:rsidRPr="001E34B3">
              <w:rPr>
                <w:sz w:val="16"/>
                <w:szCs w:val="16"/>
                <w:highlight w:val="black"/>
                <w:lang w:val="bg-BG"/>
              </w:rPr>
              <w:t>ЦЕНОВА</w:t>
            </w:r>
            <w:r w:rsidRPr="00A46168">
              <w:rPr>
                <w:sz w:val="16"/>
                <w:szCs w:val="16"/>
                <w:lang w:val="bg-BG"/>
              </w:rPr>
              <w:t xml:space="preserve"> ИВТИМИНОВА</w:t>
            </w:r>
          </w:p>
        </w:tc>
        <w:tc>
          <w:tcPr>
            <w:tcW w:w="8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4ED80FD" w14:textId="77777777" w:rsidR="000B57B0" w:rsidRPr="00A46168" w:rsidRDefault="000B57B0" w:rsidP="00883FFC">
            <w:pPr>
              <w:autoSpaceDE w:val="0"/>
              <w:autoSpaceDN w:val="0"/>
              <w:adjustRightInd w:val="0"/>
              <w:spacing w:line="340" w:lineRule="exac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123-3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367A3F08" w14:textId="77777777" w:rsidR="000B57B0" w:rsidRPr="00A46168" w:rsidRDefault="000B57B0" w:rsidP="00883FFC">
            <w:pPr>
              <w:autoSpaceDE w:val="0"/>
              <w:autoSpaceDN w:val="0"/>
              <w:adjustRightInd w:val="0"/>
              <w:spacing w:line="340" w:lineRule="exac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123.41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</w:tcPr>
          <w:p w14:paraId="0AD0D693" w14:textId="77777777" w:rsidR="000B57B0" w:rsidRPr="00A46168" w:rsidRDefault="000B57B0" w:rsidP="00883FFC">
            <w:pPr>
              <w:autoSpaceDE w:val="0"/>
              <w:autoSpaceDN w:val="0"/>
              <w:adjustRightInd w:val="0"/>
              <w:spacing w:line="340" w:lineRule="exact"/>
              <w:jc w:val="righ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0.201</w:t>
            </w:r>
          </w:p>
        </w:tc>
        <w:tc>
          <w:tcPr>
            <w:tcW w:w="21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08C46F84" w14:textId="77777777" w:rsidR="000B57B0" w:rsidRPr="00A46168" w:rsidRDefault="000B57B0" w:rsidP="0090130E">
            <w:pPr>
              <w:jc w:val="right"/>
              <w:rPr>
                <w:b/>
                <w:sz w:val="16"/>
                <w:szCs w:val="16"/>
                <w:lang w:val="bg-BG"/>
              </w:rPr>
            </w:pPr>
          </w:p>
        </w:tc>
      </w:tr>
      <w:tr w:rsidR="000B57B0" w:rsidRPr="00A46168" w14:paraId="44A513E9" w14:textId="77777777" w:rsidTr="00883FFC">
        <w:trPr>
          <w:cantSplit/>
          <w:trHeight w:val="227"/>
        </w:trPr>
        <w:tc>
          <w:tcPr>
            <w:tcW w:w="37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01D2DE35" w14:textId="77777777" w:rsidR="000B57B0" w:rsidRPr="00A46168" w:rsidRDefault="000B57B0" w:rsidP="00883FFC">
            <w:pPr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 xml:space="preserve">ДАНИЕЛА </w:t>
            </w:r>
            <w:r w:rsidRPr="001E34B3">
              <w:rPr>
                <w:sz w:val="16"/>
                <w:szCs w:val="16"/>
                <w:highlight w:val="black"/>
                <w:lang w:val="bg-BG"/>
              </w:rPr>
              <w:t>ЦЕНОВА</w:t>
            </w:r>
            <w:r w:rsidRPr="00A46168">
              <w:rPr>
                <w:sz w:val="16"/>
                <w:szCs w:val="16"/>
                <w:lang w:val="bg-BG"/>
              </w:rPr>
              <w:t xml:space="preserve"> ИВТИМИНОВА</w:t>
            </w:r>
          </w:p>
        </w:tc>
        <w:tc>
          <w:tcPr>
            <w:tcW w:w="8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1A336A7" w14:textId="77777777" w:rsidR="000B57B0" w:rsidRPr="00A46168" w:rsidRDefault="000B57B0" w:rsidP="00883FFC">
            <w:pPr>
              <w:autoSpaceDE w:val="0"/>
              <w:autoSpaceDN w:val="0"/>
              <w:adjustRightInd w:val="0"/>
              <w:spacing w:line="340" w:lineRule="exac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123-8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3D745C45" w14:textId="77777777" w:rsidR="000B57B0" w:rsidRPr="00A46168" w:rsidRDefault="000B57B0" w:rsidP="00883FFC">
            <w:pPr>
              <w:autoSpaceDE w:val="0"/>
              <w:autoSpaceDN w:val="0"/>
              <w:adjustRightInd w:val="0"/>
              <w:spacing w:line="340" w:lineRule="exac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123.41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</w:tcPr>
          <w:p w14:paraId="34048501" w14:textId="77777777" w:rsidR="000B57B0" w:rsidRPr="00A46168" w:rsidRDefault="000B57B0" w:rsidP="00883FFC">
            <w:pPr>
              <w:autoSpaceDE w:val="0"/>
              <w:autoSpaceDN w:val="0"/>
              <w:adjustRightInd w:val="0"/>
              <w:spacing w:line="340" w:lineRule="exact"/>
              <w:jc w:val="righ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0.466</w:t>
            </w:r>
          </w:p>
        </w:tc>
        <w:tc>
          <w:tcPr>
            <w:tcW w:w="21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2C6F4B36" w14:textId="77777777" w:rsidR="000B57B0" w:rsidRPr="00A46168" w:rsidRDefault="000B57B0" w:rsidP="0090130E">
            <w:pPr>
              <w:jc w:val="right"/>
              <w:rPr>
                <w:b/>
                <w:sz w:val="16"/>
                <w:szCs w:val="16"/>
                <w:lang w:val="bg-BG"/>
              </w:rPr>
            </w:pPr>
          </w:p>
        </w:tc>
      </w:tr>
      <w:tr w:rsidR="000B57B0" w:rsidRPr="00A46168" w14:paraId="55AD511F" w14:textId="77777777" w:rsidTr="00883FFC">
        <w:trPr>
          <w:cantSplit/>
          <w:trHeight w:val="227"/>
        </w:trPr>
        <w:tc>
          <w:tcPr>
            <w:tcW w:w="37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0BF99B74" w14:textId="77777777" w:rsidR="000B57B0" w:rsidRPr="00A46168" w:rsidRDefault="000B57B0" w:rsidP="00883FFC">
            <w:pPr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 xml:space="preserve">ДАНИЕЛА </w:t>
            </w:r>
            <w:r w:rsidRPr="001E34B3">
              <w:rPr>
                <w:sz w:val="16"/>
                <w:szCs w:val="16"/>
                <w:highlight w:val="black"/>
                <w:lang w:val="bg-BG"/>
              </w:rPr>
              <w:t>ЦЕНОВА</w:t>
            </w:r>
            <w:r w:rsidRPr="00A46168">
              <w:rPr>
                <w:sz w:val="16"/>
                <w:szCs w:val="16"/>
                <w:lang w:val="bg-BG"/>
              </w:rPr>
              <w:t xml:space="preserve"> ИВТИМИНОВА</w:t>
            </w:r>
          </w:p>
        </w:tc>
        <w:tc>
          <w:tcPr>
            <w:tcW w:w="8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1CD6166" w14:textId="77777777" w:rsidR="000B57B0" w:rsidRPr="00A46168" w:rsidRDefault="000B57B0" w:rsidP="00883FFC">
            <w:pPr>
              <w:autoSpaceDE w:val="0"/>
              <w:autoSpaceDN w:val="0"/>
              <w:adjustRightInd w:val="0"/>
              <w:spacing w:line="340" w:lineRule="exac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123-3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3F1E38A2" w14:textId="77777777" w:rsidR="000B57B0" w:rsidRPr="00A46168" w:rsidRDefault="000B57B0" w:rsidP="00883FFC">
            <w:pPr>
              <w:autoSpaceDE w:val="0"/>
              <w:autoSpaceDN w:val="0"/>
              <w:adjustRightInd w:val="0"/>
              <w:spacing w:line="340" w:lineRule="exac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123.115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</w:tcPr>
          <w:p w14:paraId="056F69A3" w14:textId="77777777" w:rsidR="000B57B0" w:rsidRPr="00A46168" w:rsidRDefault="000B57B0" w:rsidP="00883FFC">
            <w:pPr>
              <w:autoSpaceDE w:val="0"/>
              <w:autoSpaceDN w:val="0"/>
              <w:adjustRightInd w:val="0"/>
              <w:spacing w:line="340" w:lineRule="exact"/>
              <w:jc w:val="righ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0.613</w:t>
            </w:r>
          </w:p>
        </w:tc>
        <w:tc>
          <w:tcPr>
            <w:tcW w:w="21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1E3440F9" w14:textId="77777777" w:rsidR="000B57B0" w:rsidRPr="00A46168" w:rsidRDefault="000B57B0" w:rsidP="0090130E">
            <w:pPr>
              <w:jc w:val="right"/>
              <w:rPr>
                <w:b/>
                <w:sz w:val="16"/>
                <w:szCs w:val="16"/>
                <w:lang w:val="bg-BG"/>
              </w:rPr>
            </w:pPr>
          </w:p>
        </w:tc>
      </w:tr>
      <w:tr w:rsidR="000B57B0" w:rsidRPr="00A46168" w14:paraId="31AC45F9" w14:textId="77777777" w:rsidTr="00883FFC">
        <w:trPr>
          <w:cantSplit/>
          <w:trHeight w:val="227"/>
        </w:trPr>
        <w:tc>
          <w:tcPr>
            <w:tcW w:w="37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750DE2BB" w14:textId="77777777" w:rsidR="000B57B0" w:rsidRPr="00A46168" w:rsidRDefault="000B57B0" w:rsidP="00883FFC">
            <w:pPr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 xml:space="preserve">ДАНИЕЛА </w:t>
            </w:r>
            <w:r w:rsidRPr="001E34B3">
              <w:rPr>
                <w:sz w:val="16"/>
                <w:szCs w:val="16"/>
                <w:highlight w:val="black"/>
                <w:lang w:val="bg-BG"/>
              </w:rPr>
              <w:t>ЦЕНОВА</w:t>
            </w:r>
            <w:r w:rsidRPr="00A46168">
              <w:rPr>
                <w:sz w:val="16"/>
                <w:szCs w:val="16"/>
                <w:lang w:val="bg-BG"/>
              </w:rPr>
              <w:t xml:space="preserve"> ИВТИМИНОВА</w:t>
            </w:r>
          </w:p>
        </w:tc>
        <w:tc>
          <w:tcPr>
            <w:tcW w:w="8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0C02349" w14:textId="77777777" w:rsidR="000B57B0" w:rsidRPr="00A46168" w:rsidRDefault="000B57B0" w:rsidP="00883FFC">
            <w:pPr>
              <w:autoSpaceDE w:val="0"/>
              <w:autoSpaceDN w:val="0"/>
              <w:adjustRightInd w:val="0"/>
              <w:spacing w:line="340" w:lineRule="exac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123-9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56166B07" w14:textId="77777777" w:rsidR="000B57B0" w:rsidRPr="00A46168" w:rsidRDefault="000B57B0" w:rsidP="00883FFC">
            <w:pPr>
              <w:autoSpaceDE w:val="0"/>
              <w:autoSpaceDN w:val="0"/>
              <w:adjustRightInd w:val="0"/>
              <w:spacing w:line="340" w:lineRule="exac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123.115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</w:tcPr>
          <w:p w14:paraId="3514DEA2" w14:textId="77777777" w:rsidR="000B57B0" w:rsidRPr="00A46168" w:rsidRDefault="000B57B0" w:rsidP="00883FFC">
            <w:pPr>
              <w:autoSpaceDE w:val="0"/>
              <w:autoSpaceDN w:val="0"/>
              <w:adjustRightInd w:val="0"/>
              <w:spacing w:line="340" w:lineRule="exact"/>
              <w:jc w:val="righ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0.247</w:t>
            </w:r>
          </w:p>
        </w:tc>
        <w:tc>
          <w:tcPr>
            <w:tcW w:w="21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7CADC6B0" w14:textId="77777777" w:rsidR="000B57B0" w:rsidRPr="00A46168" w:rsidRDefault="000B57B0" w:rsidP="0090130E">
            <w:pPr>
              <w:jc w:val="right"/>
              <w:rPr>
                <w:b/>
                <w:sz w:val="16"/>
                <w:szCs w:val="16"/>
                <w:lang w:val="bg-BG"/>
              </w:rPr>
            </w:pPr>
          </w:p>
        </w:tc>
      </w:tr>
      <w:tr w:rsidR="000B57B0" w:rsidRPr="00A46168" w14:paraId="76CE9ECF" w14:textId="77777777" w:rsidTr="00883FFC">
        <w:trPr>
          <w:cantSplit/>
          <w:trHeight w:val="227"/>
        </w:trPr>
        <w:tc>
          <w:tcPr>
            <w:tcW w:w="37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39053AFF" w14:textId="77777777" w:rsidR="000B57B0" w:rsidRPr="00A46168" w:rsidRDefault="000B57B0" w:rsidP="00883FFC">
            <w:pPr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 xml:space="preserve">ДАНИЕЛА </w:t>
            </w:r>
            <w:r w:rsidRPr="001E34B3">
              <w:rPr>
                <w:sz w:val="16"/>
                <w:szCs w:val="16"/>
                <w:highlight w:val="black"/>
                <w:lang w:val="bg-BG"/>
              </w:rPr>
              <w:t>ЦЕНОВА</w:t>
            </w:r>
            <w:r w:rsidRPr="00A46168">
              <w:rPr>
                <w:sz w:val="16"/>
                <w:szCs w:val="16"/>
                <w:lang w:val="bg-BG"/>
              </w:rPr>
              <w:t xml:space="preserve"> ИВТИМИНОВА</w:t>
            </w:r>
          </w:p>
        </w:tc>
        <w:tc>
          <w:tcPr>
            <w:tcW w:w="8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8B524CD" w14:textId="77777777" w:rsidR="000B57B0" w:rsidRPr="00A46168" w:rsidRDefault="000B57B0" w:rsidP="00883FFC">
            <w:pPr>
              <w:autoSpaceDE w:val="0"/>
              <w:autoSpaceDN w:val="0"/>
              <w:adjustRightInd w:val="0"/>
              <w:spacing w:line="340" w:lineRule="exac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124-4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78518FFB" w14:textId="77777777" w:rsidR="000B57B0" w:rsidRPr="00A46168" w:rsidRDefault="000B57B0" w:rsidP="00883FFC">
            <w:pPr>
              <w:autoSpaceDE w:val="0"/>
              <w:autoSpaceDN w:val="0"/>
              <w:adjustRightInd w:val="0"/>
              <w:spacing w:line="340" w:lineRule="exac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124.105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</w:tcPr>
          <w:p w14:paraId="6C0D8345" w14:textId="77777777" w:rsidR="000B57B0" w:rsidRPr="00A46168" w:rsidRDefault="000B57B0" w:rsidP="00883FFC">
            <w:pPr>
              <w:autoSpaceDE w:val="0"/>
              <w:autoSpaceDN w:val="0"/>
              <w:adjustRightInd w:val="0"/>
              <w:spacing w:line="340" w:lineRule="exact"/>
              <w:jc w:val="righ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0.202</w:t>
            </w:r>
          </w:p>
        </w:tc>
        <w:tc>
          <w:tcPr>
            <w:tcW w:w="21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5D71EE44" w14:textId="77777777" w:rsidR="000B57B0" w:rsidRPr="00A46168" w:rsidRDefault="000B57B0" w:rsidP="0090130E">
            <w:pPr>
              <w:jc w:val="right"/>
              <w:rPr>
                <w:b/>
                <w:sz w:val="16"/>
                <w:szCs w:val="16"/>
                <w:lang w:val="bg-BG"/>
              </w:rPr>
            </w:pPr>
          </w:p>
        </w:tc>
      </w:tr>
      <w:tr w:rsidR="000B57B0" w:rsidRPr="00A46168" w14:paraId="67F2C329" w14:textId="77777777" w:rsidTr="00883FFC">
        <w:trPr>
          <w:cantSplit/>
          <w:trHeight w:val="227"/>
        </w:trPr>
        <w:tc>
          <w:tcPr>
            <w:tcW w:w="37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6FAF71EB" w14:textId="77777777" w:rsidR="000B57B0" w:rsidRPr="00A46168" w:rsidRDefault="000B57B0" w:rsidP="00883FFC">
            <w:pPr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 xml:space="preserve">ДАНИЕЛА </w:t>
            </w:r>
            <w:r w:rsidRPr="001E34B3">
              <w:rPr>
                <w:sz w:val="16"/>
                <w:szCs w:val="16"/>
                <w:highlight w:val="black"/>
                <w:lang w:val="bg-BG"/>
              </w:rPr>
              <w:t>ЦЕНОВА</w:t>
            </w:r>
            <w:r w:rsidRPr="00A46168">
              <w:rPr>
                <w:sz w:val="16"/>
                <w:szCs w:val="16"/>
                <w:lang w:val="bg-BG"/>
              </w:rPr>
              <w:t xml:space="preserve"> ИВТИМИНОВА</w:t>
            </w:r>
          </w:p>
        </w:tc>
        <w:tc>
          <w:tcPr>
            <w:tcW w:w="8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8B234FD" w14:textId="77777777" w:rsidR="000B57B0" w:rsidRPr="00A46168" w:rsidRDefault="000B57B0" w:rsidP="00883FFC">
            <w:pPr>
              <w:autoSpaceDE w:val="0"/>
              <w:autoSpaceDN w:val="0"/>
              <w:adjustRightInd w:val="0"/>
              <w:spacing w:line="340" w:lineRule="exac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128-8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27A7A80D" w14:textId="77777777" w:rsidR="000B57B0" w:rsidRPr="00A46168" w:rsidRDefault="000B57B0" w:rsidP="00883FFC">
            <w:pPr>
              <w:autoSpaceDE w:val="0"/>
              <w:autoSpaceDN w:val="0"/>
              <w:adjustRightInd w:val="0"/>
              <w:spacing w:line="340" w:lineRule="exac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128.28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</w:tcPr>
          <w:p w14:paraId="65E6C1E7" w14:textId="77777777" w:rsidR="000B57B0" w:rsidRPr="00A46168" w:rsidRDefault="000B57B0" w:rsidP="00883FFC">
            <w:pPr>
              <w:autoSpaceDE w:val="0"/>
              <w:autoSpaceDN w:val="0"/>
              <w:adjustRightInd w:val="0"/>
              <w:spacing w:line="340" w:lineRule="exact"/>
              <w:jc w:val="righ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0.564</w:t>
            </w:r>
          </w:p>
        </w:tc>
        <w:tc>
          <w:tcPr>
            <w:tcW w:w="21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60A9AA2F" w14:textId="77777777" w:rsidR="000B57B0" w:rsidRPr="00A46168" w:rsidRDefault="000B57B0" w:rsidP="0090130E">
            <w:pPr>
              <w:jc w:val="right"/>
              <w:rPr>
                <w:b/>
                <w:sz w:val="16"/>
                <w:szCs w:val="16"/>
                <w:lang w:val="bg-BG"/>
              </w:rPr>
            </w:pPr>
          </w:p>
        </w:tc>
      </w:tr>
      <w:tr w:rsidR="000B57B0" w:rsidRPr="00A46168" w14:paraId="6B446F53" w14:textId="77777777" w:rsidTr="00883FFC">
        <w:trPr>
          <w:cantSplit/>
          <w:trHeight w:val="227"/>
        </w:trPr>
        <w:tc>
          <w:tcPr>
            <w:tcW w:w="37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6735DFEC" w14:textId="77777777" w:rsidR="000B57B0" w:rsidRPr="00A46168" w:rsidRDefault="000B57B0" w:rsidP="00883FFC">
            <w:pPr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 xml:space="preserve">ДАНИЕЛА </w:t>
            </w:r>
            <w:r w:rsidRPr="001E34B3">
              <w:rPr>
                <w:sz w:val="16"/>
                <w:szCs w:val="16"/>
                <w:highlight w:val="black"/>
                <w:lang w:val="bg-BG"/>
              </w:rPr>
              <w:t>ЦЕНОВА</w:t>
            </w:r>
            <w:r w:rsidRPr="00A46168">
              <w:rPr>
                <w:sz w:val="16"/>
                <w:szCs w:val="16"/>
                <w:lang w:val="bg-BG"/>
              </w:rPr>
              <w:t xml:space="preserve"> ИВТИМИНОВА</w:t>
            </w:r>
          </w:p>
        </w:tc>
        <w:tc>
          <w:tcPr>
            <w:tcW w:w="8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8DC4D62" w14:textId="77777777" w:rsidR="000B57B0" w:rsidRPr="00A46168" w:rsidRDefault="000B57B0" w:rsidP="00883FFC">
            <w:pPr>
              <w:autoSpaceDE w:val="0"/>
              <w:autoSpaceDN w:val="0"/>
              <w:adjustRightInd w:val="0"/>
              <w:spacing w:line="340" w:lineRule="exac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130-1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56916A9D" w14:textId="77777777" w:rsidR="000B57B0" w:rsidRPr="00A46168" w:rsidRDefault="000B57B0" w:rsidP="00883FFC">
            <w:pPr>
              <w:autoSpaceDE w:val="0"/>
              <w:autoSpaceDN w:val="0"/>
              <w:adjustRightInd w:val="0"/>
              <w:spacing w:line="340" w:lineRule="exac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130.19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</w:tcPr>
          <w:p w14:paraId="23B3E3DA" w14:textId="77777777" w:rsidR="000B57B0" w:rsidRPr="00A46168" w:rsidRDefault="000B57B0" w:rsidP="00883FFC">
            <w:pPr>
              <w:autoSpaceDE w:val="0"/>
              <w:autoSpaceDN w:val="0"/>
              <w:adjustRightInd w:val="0"/>
              <w:spacing w:line="340" w:lineRule="exact"/>
              <w:jc w:val="righ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2.22</w:t>
            </w:r>
            <w:r w:rsidR="00425648" w:rsidRPr="00A46168">
              <w:rPr>
                <w:sz w:val="16"/>
                <w:szCs w:val="16"/>
                <w:lang w:val="bg-BG"/>
              </w:rPr>
              <w:t>3</w:t>
            </w:r>
          </w:p>
        </w:tc>
        <w:tc>
          <w:tcPr>
            <w:tcW w:w="21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4738DB5E" w14:textId="77777777" w:rsidR="000B57B0" w:rsidRPr="00A46168" w:rsidRDefault="000B57B0" w:rsidP="0090130E">
            <w:pPr>
              <w:jc w:val="right"/>
              <w:rPr>
                <w:b/>
                <w:sz w:val="16"/>
                <w:szCs w:val="16"/>
                <w:lang w:val="bg-BG"/>
              </w:rPr>
            </w:pPr>
          </w:p>
        </w:tc>
      </w:tr>
      <w:tr w:rsidR="000B57B0" w:rsidRPr="00A46168" w14:paraId="6CD1F60A" w14:textId="77777777" w:rsidTr="00883FFC">
        <w:trPr>
          <w:cantSplit/>
          <w:trHeight w:val="227"/>
        </w:trPr>
        <w:tc>
          <w:tcPr>
            <w:tcW w:w="37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3B6FBC9D" w14:textId="77777777" w:rsidR="000B57B0" w:rsidRPr="00A46168" w:rsidRDefault="000B57B0" w:rsidP="00883FFC">
            <w:pPr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 xml:space="preserve">ДАНИЕЛА </w:t>
            </w:r>
            <w:r w:rsidRPr="001E34B3">
              <w:rPr>
                <w:sz w:val="16"/>
                <w:szCs w:val="16"/>
                <w:highlight w:val="black"/>
                <w:lang w:val="bg-BG"/>
              </w:rPr>
              <w:t>ЦЕНОВА</w:t>
            </w:r>
            <w:r w:rsidRPr="00A46168">
              <w:rPr>
                <w:sz w:val="16"/>
                <w:szCs w:val="16"/>
                <w:lang w:val="bg-BG"/>
              </w:rPr>
              <w:t xml:space="preserve"> ИВТИМИНОВА</w:t>
            </w:r>
          </w:p>
        </w:tc>
        <w:tc>
          <w:tcPr>
            <w:tcW w:w="8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8A39772" w14:textId="77777777" w:rsidR="000B57B0" w:rsidRPr="00A46168" w:rsidRDefault="000B57B0" w:rsidP="00883FFC">
            <w:pPr>
              <w:autoSpaceDE w:val="0"/>
              <w:autoSpaceDN w:val="0"/>
              <w:adjustRightInd w:val="0"/>
              <w:spacing w:line="340" w:lineRule="exac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130-1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46F5C409" w14:textId="77777777" w:rsidR="000B57B0" w:rsidRPr="00A46168" w:rsidRDefault="000B57B0" w:rsidP="00883FFC">
            <w:pPr>
              <w:autoSpaceDE w:val="0"/>
              <w:autoSpaceDN w:val="0"/>
              <w:adjustRightInd w:val="0"/>
              <w:spacing w:line="340" w:lineRule="exac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130.20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</w:tcPr>
          <w:p w14:paraId="5D6E5C05" w14:textId="77777777" w:rsidR="000B57B0" w:rsidRPr="00A46168" w:rsidRDefault="000B57B0" w:rsidP="00883FFC">
            <w:pPr>
              <w:autoSpaceDE w:val="0"/>
              <w:autoSpaceDN w:val="0"/>
              <w:adjustRightInd w:val="0"/>
              <w:spacing w:line="340" w:lineRule="exact"/>
              <w:jc w:val="righ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0.121</w:t>
            </w:r>
          </w:p>
        </w:tc>
        <w:tc>
          <w:tcPr>
            <w:tcW w:w="21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6DCD01FB" w14:textId="77777777" w:rsidR="000B57B0" w:rsidRPr="00A46168" w:rsidRDefault="000B57B0" w:rsidP="0090130E">
            <w:pPr>
              <w:jc w:val="right"/>
              <w:rPr>
                <w:b/>
                <w:sz w:val="16"/>
                <w:szCs w:val="16"/>
                <w:lang w:val="bg-BG"/>
              </w:rPr>
            </w:pPr>
          </w:p>
        </w:tc>
      </w:tr>
      <w:tr w:rsidR="000B57B0" w:rsidRPr="00A46168" w14:paraId="4D877D3B" w14:textId="77777777" w:rsidTr="00883FFC">
        <w:trPr>
          <w:cantSplit/>
          <w:trHeight w:val="227"/>
        </w:trPr>
        <w:tc>
          <w:tcPr>
            <w:tcW w:w="37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4DD8C136" w14:textId="77777777" w:rsidR="000B57B0" w:rsidRPr="00A46168" w:rsidRDefault="000B57B0" w:rsidP="00883FFC">
            <w:pPr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 xml:space="preserve">ДАНИЕЛА </w:t>
            </w:r>
            <w:r w:rsidRPr="001E34B3">
              <w:rPr>
                <w:sz w:val="16"/>
                <w:szCs w:val="16"/>
                <w:highlight w:val="black"/>
                <w:lang w:val="bg-BG"/>
              </w:rPr>
              <w:t>ЦЕНОВА</w:t>
            </w:r>
            <w:r w:rsidRPr="00A46168">
              <w:rPr>
                <w:sz w:val="16"/>
                <w:szCs w:val="16"/>
                <w:lang w:val="bg-BG"/>
              </w:rPr>
              <w:t xml:space="preserve"> ИВТИМИНОВА</w:t>
            </w:r>
          </w:p>
        </w:tc>
        <w:tc>
          <w:tcPr>
            <w:tcW w:w="8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F791DE5" w14:textId="77777777" w:rsidR="000B57B0" w:rsidRPr="00A46168" w:rsidRDefault="000B57B0" w:rsidP="00883FFC">
            <w:pPr>
              <w:autoSpaceDE w:val="0"/>
              <w:autoSpaceDN w:val="0"/>
              <w:adjustRightInd w:val="0"/>
              <w:spacing w:line="340" w:lineRule="exac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150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347C9589" w14:textId="77777777" w:rsidR="000B57B0" w:rsidRPr="00A46168" w:rsidRDefault="000B57B0" w:rsidP="00883FFC">
            <w:pPr>
              <w:autoSpaceDE w:val="0"/>
              <w:autoSpaceDN w:val="0"/>
              <w:adjustRightInd w:val="0"/>
              <w:spacing w:line="340" w:lineRule="exac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150.7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</w:tcPr>
          <w:p w14:paraId="2A817D37" w14:textId="77777777" w:rsidR="000B57B0" w:rsidRPr="00A46168" w:rsidRDefault="000B57B0" w:rsidP="00883FFC">
            <w:pPr>
              <w:autoSpaceDE w:val="0"/>
              <w:autoSpaceDN w:val="0"/>
              <w:adjustRightInd w:val="0"/>
              <w:spacing w:line="340" w:lineRule="exact"/>
              <w:jc w:val="righ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0.66</w:t>
            </w:r>
            <w:r w:rsidR="00425648" w:rsidRPr="00A46168">
              <w:rPr>
                <w:sz w:val="16"/>
                <w:szCs w:val="16"/>
                <w:lang w:val="bg-BG"/>
              </w:rPr>
              <w:t>4</w:t>
            </w:r>
          </w:p>
        </w:tc>
        <w:tc>
          <w:tcPr>
            <w:tcW w:w="21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44AD75A8" w14:textId="77777777" w:rsidR="000B57B0" w:rsidRPr="00A46168" w:rsidRDefault="000B57B0" w:rsidP="0090130E">
            <w:pPr>
              <w:jc w:val="right"/>
              <w:rPr>
                <w:b/>
                <w:sz w:val="16"/>
                <w:szCs w:val="16"/>
                <w:lang w:val="bg-BG"/>
              </w:rPr>
            </w:pPr>
          </w:p>
        </w:tc>
      </w:tr>
      <w:tr w:rsidR="000B57B0" w:rsidRPr="00A46168" w14:paraId="61CCE717" w14:textId="77777777" w:rsidTr="00883FFC">
        <w:trPr>
          <w:cantSplit/>
          <w:trHeight w:val="227"/>
        </w:trPr>
        <w:tc>
          <w:tcPr>
            <w:tcW w:w="37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61DC1A0C" w14:textId="77777777" w:rsidR="000B57B0" w:rsidRPr="00A46168" w:rsidRDefault="000B57B0" w:rsidP="00883FFC">
            <w:pPr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 xml:space="preserve">ДАНИЕЛА </w:t>
            </w:r>
            <w:r w:rsidRPr="001E34B3">
              <w:rPr>
                <w:sz w:val="16"/>
                <w:szCs w:val="16"/>
                <w:highlight w:val="black"/>
                <w:lang w:val="bg-BG"/>
              </w:rPr>
              <w:t>ЦЕНОВА</w:t>
            </w:r>
            <w:r w:rsidRPr="00A46168">
              <w:rPr>
                <w:sz w:val="16"/>
                <w:szCs w:val="16"/>
                <w:lang w:val="bg-BG"/>
              </w:rPr>
              <w:t xml:space="preserve"> ИВТИМИНОВА</w:t>
            </w:r>
          </w:p>
        </w:tc>
        <w:tc>
          <w:tcPr>
            <w:tcW w:w="8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3E0217D" w14:textId="77777777" w:rsidR="000B57B0" w:rsidRPr="00A46168" w:rsidRDefault="000B57B0" w:rsidP="00883FFC">
            <w:pPr>
              <w:autoSpaceDE w:val="0"/>
              <w:autoSpaceDN w:val="0"/>
              <w:adjustRightInd w:val="0"/>
              <w:spacing w:line="340" w:lineRule="exac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153-15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58719E29" w14:textId="77777777" w:rsidR="000B57B0" w:rsidRPr="00A46168" w:rsidRDefault="000B57B0" w:rsidP="00883FFC">
            <w:pPr>
              <w:autoSpaceDE w:val="0"/>
              <w:autoSpaceDN w:val="0"/>
              <w:adjustRightInd w:val="0"/>
              <w:spacing w:line="340" w:lineRule="exac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153.21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</w:tcPr>
          <w:p w14:paraId="19CD7E5D" w14:textId="77777777" w:rsidR="000B57B0" w:rsidRPr="00A46168" w:rsidRDefault="000B57B0" w:rsidP="00883FFC">
            <w:pPr>
              <w:autoSpaceDE w:val="0"/>
              <w:autoSpaceDN w:val="0"/>
              <w:adjustRightInd w:val="0"/>
              <w:spacing w:line="340" w:lineRule="exact"/>
              <w:jc w:val="righ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0.116</w:t>
            </w:r>
          </w:p>
        </w:tc>
        <w:tc>
          <w:tcPr>
            <w:tcW w:w="21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7B7565BC" w14:textId="77777777" w:rsidR="000B57B0" w:rsidRPr="00A46168" w:rsidRDefault="000B57B0" w:rsidP="0090130E">
            <w:pPr>
              <w:jc w:val="right"/>
              <w:rPr>
                <w:b/>
                <w:sz w:val="16"/>
                <w:szCs w:val="16"/>
                <w:lang w:val="bg-BG"/>
              </w:rPr>
            </w:pPr>
          </w:p>
        </w:tc>
      </w:tr>
      <w:tr w:rsidR="000B57B0" w:rsidRPr="00A46168" w14:paraId="1313006D" w14:textId="77777777" w:rsidTr="00883FFC">
        <w:trPr>
          <w:cantSplit/>
          <w:trHeight w:val="227"/>
        </w:trPr>
        <w:tc>
          <w:tcPr>
            <w:tcW w:w="37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0CCA38B2" w14:textId="77777777" w:rsidR="000B57B0" w:rsidRPr="00A46168" w:rsidRDefault="00A940E2" w:rsidP="0090130E">
            <w:pPr>
              <w:rPr>
                <w:sz w:val="16"/>
                <w:szCs w:val="16"/>
                <w:lang w:val="bg-BG"/>
              </w:rPr>
            </w:pPr>
            <w:r w:rsidRPr="00A46168">
              <w:rPr>
                <w:b/>
                <w:bCs/>
                <w:sz w:val="16"/>
                <w:szCs w:val="16"/>
                <w:lang w:val="bg-BG"/>
              </w:rPr>
              <w:t>ОБЩО ЗА ПОЛЗВАТЕЛЯ</w:t>
            </w:r>
          </w:p>
        </w:tc>
        <w:tc>
          <w:tcPr>
            <w:tcW w:w="8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44EDC840" w14:textId="77777777" w:rsidR="000B57B0" w:rsidRPr="00A46168" w:rsidRDefault="000B57B0" w:rsidP="0090130E">
            <w:pPr>
              <w:rPr>
                <w:sz w:val="16"/>
                <w:szCs w:val="16"/>
                <w:lang w:val="bg-BG"/>
              </w:rPr>
            </w:pPr>
          </w:p>
        </w:tc>
        <w:tc>
          <w:tcPr>
            <w:tcW w:w="171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12812F1" w14:textId="77777777" w:rsidR="000B57B0" w:rsidRPr="00A46168" w:rsidRDefault="000B57B0" w:rsidP="0090130E">
            <w:pPr>
              <w:rPr>
                <w:sz w:val="16"/>
                <w:szCs w:val="16"/>
                <w:lang w:val="bg-BG"/>
              </w:rPr>
            </w:pP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</w:tcPr>
          <w:p w14:paraId="296BA3A2" w14:textId="77777777" w:rsidR="000B57B0" w:rsidRPr="00A46168" w:rsidRDefault="000B57B0" w:rsidP="00425648">
            <w:pPr>
              <w:autoSpaceDE w:val="0"/>
              <w:autoSpaceDN w:val="0"/>
              <w:adjustRightInd w:val="0"/>
              <w:spacing w:line="340" w:lineRule="exact"/>
              <w:jc w:val="right"/>
              <w:rPr>
                <w:sz w:val="16"/>
                <w:szCs w:val="16"/>
                <w:lang w:val="bg-BG"/>
              </w:rPr>
            </w:pPr>
            <w:r w:rsidRPr="00A46168">
              <w:rPr>
                <w:b/>
                <w:bCs/>
                <w:sz w:val="16"/>
                <w:szCs w:val="16"/>
                <w:lang w:val="bg-BG"/>
              </w:rPr>
              <w:t>5.8</w:t>
            </w:r>
            <w:r w:rsidR="00425648" w:rsidRPr="00A46168">
              <w:rPr>
                <w:b/>
                <w:bCs/>
                <w:sz w:val="16"/>
                <w:szCs w:val="16"/>
                <w:lang w:val="bg-BG"/>
              </w:rPr>
              <w:t>02</w:t>
            </w:r>
          </w:p>
        </w:tc>
        <w:tc>
          <w:tcPr>
            <w:tcW w:w="21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21714FE6" w14:textId="77777777" w:rsidR="000B57B0" w:rsidRPr="00A46168" w:rsidRDefault="00883FFC" w:rsidP="00425648">
            <w:pPr>
              <w:jc w:val="right"/>
              <w:rPr>
                <w:b/>
                <w:sz w:val="16"/>
                <w:szCs w:val="16"/>
                <w:lang w:val="bg-BG"/>
              </w:rPr>
            </w:pPr>
            <w:r w:rsidRPr="00A46168">
              <w:rPr>
                <w:b/>
                <w:sz w:val="16"/>
                <w:szCs w:val="16"/>
                <w:lang w:val="bg-BG"/>
              </w:rPr>
              <w:t>75,</w:t>
            </w:r>
            <w:r w:rsidR="00425648" w:rsidRPr="00A46168">
              <w:rPr>
                <w:b/>
                <w:sz w:val="16"/>
                <w:szCs w:val="16"/>
                <w:lang w:val="bg-BG"/>
              </w:rPr>
              <w:t>43</w:t>
            </w:r>
          </w:p>
        </w:tc>
      </w:tr>
      <w:tr w:rsidR="00A940E2" w:rsidRPr="00A46168" w14:paraId="456DBDEC" w14:textId="77777777" w:rsidTr="00883FFC">
        <w:trPr>
          <w:cantSplit/>
          <w:trHeight w:val="227"/>
        </w:trPr>
        <w:tc>
          <w:tcPr>
            <w:tcW w:w="37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5B040F37" w14:textId="77777777" w:rsidR="00A940E2" w:rsidRPr="00A46168" w:rsidRDefault="00A940E2" w:rsidP="0090130E">
            <w:pPr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 xml:space="preserve">ДИМИТЪР </w:t>
            </w:r>
            <w:r w:rsidRPr="001E34B3">
              <w:rPr>
                <w:sz w:val="16"/>
                <w:szCs w:val="16"/>
                <w:highlight w:val="black"/>
                <w:lang w:val="bg-BG"/>
              </w:rPr>
              <w:t>ЛУКАНОВ</w:t>
            </w:r>
            <w:r w:rsidRPr="00A46168">
              <w:rPr>
                <w:sz w:val="16"/>
                <w:szCs w:val="16"/>
                <w:lang w:val="bg-BG"/>
              </w:rPr>
              <w:t xml:space="preserve"> </w:t>
            </w:r>
            <w:proofErr w:type="spellStart"/>
            <w:r w:rsidRPr="00A46168">
              <w:rPr>
                <w:sz w:val="16"/>
                <w:szCs w:val="16"/>
                <w:lang w:val="bg-BG"/>
              </w:rPr>
              <w:t>ЛУКАНОВ</w:t>
            </w:r>
            <w:proofErr w:type="spellEnd"/>
          </w:p>
        </w:tc>
        <w:tc>
          <w:tcPr>
            <w:tcW w:w="8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5C8A4F8" w14:textId="77777777" w:rsidR="00A940E2" w:rsidRPr="00A46168" w:rsidRDefault="00A940E2" w:rsidP="00883FFC">
            <w:pPr>
              <w:autoSpaceDE w:val="0"/>
              <w:autoSpaceDN w:val="0"/>
              <w:adjustRightInd w:val="0"/>
              <w:spacing w:line="340" w:lineRule="exac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117-11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3D6D9ED4" w14:textId="77777777" w:rsidR="00A940E2" w:rsidRPr="00A46168" w:rsidRDefault="00A940E2" w:rsidP="00883FFC">
            <w:pPr>
              <w:autoSpaceDE w:val="0"/>
              <w:autoSpaceDN w:val="0"/>
              <w:adjustRightInd w:val="0"/>
              <w:spacing w:line="340" w:lineRule="exac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117.141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</w:tcPr>
          <w:p w14:paraId="3172F199" w14:textId="77777777" w:rsidR="00A940E2" w:rsidRPr="00A46168" w:rsidRDefault="00A940E2" w:rsidP="00883FFC">
            <w:pPr>
              <w:autoSpaceDE w:val="0"/>
              <w:autoSpaceDN w:val="0"/>
              <w:adjustRightInd w:val="0"/>
              <w:spacing w:line="340" w:lineRule="exact"/>
              <w:jc w:val="righ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0.242</w:t>
            </w:r>
          </w:p>
        </w:tc>
        <w:tc>
          <w:tcPr>
            <w:tcW w:w="21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21AB5878" w14:textId="77777777" w:rsidR="00A940E2" w:rsidRPr="00A46168" w:rsidRDefault="00A940E2" w:rsidP="0090130E">
            <w:pPr>
              <w:jc w:val="right"/>
              <w:rPr>
                <w:b/>
                <w:sz w:val="16"/>
                <w:szCs w:val="16"/>
                <w:lang w:val="bg-BG"/>
              </w:rPr>
            </w:pPr>
          </w:p>
        </w:tc>
      </w:tr>
      <w:tr w:rsidR="00A940E2" w:rsidRPr="00A46168" w14:paraId="5359E830" w14:textId="77777777" w:rsidTr="00883FFC">
        <w:trPr>
          <w:cantSplit/>
          <w:trHeight w:val="227"/>
        </w:trPr>
        <w:tc>
          <w:tcPr>
            <w:tcW w:w="37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1E1BE7C5" w14:textId="77777777" w:rsidR="00A940E2" w:rsidRPr="00A46168" w:rsidRDefault="00A940E2" w:rsidP="00883FFC">
            <w:pPr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 xml:space="preserve">ДИМИТЪР </w:t>
            </w:r>
            <w:r w:rsidRPr="001E34B3">
              <w:rPr>
                <w:sz w:val="16"/>
                <w:szCs w:val="16"/>
                <w:highlight w:val="black"/>
                <w:lang w:val="bg-BG"/>
              </w:rPr>
              <w:t>ЛУКАНОВ</w:t>
            </w:r>
            <w:r w:rsidRPr="00A46168">
              <w:rPr>
                <w:sz w:val="16"/>
                <w:szCs w:val="16"/>
                <w:lang w:val="bg-BG"/>
              </w:rPr>
              <w:t xml:space="preserve"> </w:t>
            </w:r>
            <w:proofErr w:type="spellStart"/>
            <w:r w:rsidRPr="00A46168">
              <w:rPr>
                <w:sz w:val="16"/>
                <w:szCs w:val="16"/>
                <w:lang w:val="bg-BG"/>
              </w:rPr>
              <w:t>ЛУКАНОВ</w:t>
            </w:r>
            <w:proofErr w:type="spellEnd"/>
          </w:p>
        </w:tc>
        <w:tc>
          <w:tcPr>
            <w:tcW w:w="8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F972CA9" w14:textId="77777777" w:rsidR="00A940E2" w:rsidRPr="00A46168" w:rsidRDefault="00A940E2" w:rsidP="00883FFC">
            <w:pPr>
              <w:autoSpaceDE w:val="0"/>
              <w:autoSpaceDN w:val="0"/>
              <w:adjustRightInd w:val="0"/>
              <w:spacing w:line="340" w:lineRule="exac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117-11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55991CCB" w14:textId="77777777" w:rsidR="00A940E2" w:rsidRPr="00A46168" w:rsidRDefault="00A940E2" w:rsidP="00883FFC">
            <w:pPr>
              <w:autoSpaceDE w:val="0"/>
              <w:autoSpaceDN w:val="0"/>
              <w:adjustRightInd w:val="0"/>
              <w:spacing w:line="340" w:lineRule="exac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117.205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</w:tcPr>
          <w:p w14:paraId="6DF289EF" w14:textId="77777777" w:rsidR="00A940E2" w:rsidRPr="00A46168" w:rsidRDefault="00A940E2" w:rsidP="00883FFC">
            <w:pPr>
              <w:autoSpaceDE w:val="0"/>
              <w:autoSpaceDN w:val="0"/>
              <w:adjustRightInd w:val="0"/>
              <w:spacing w:line="340" w:lineRule="exact"/>
              <w:jc w:val="righ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0.113</w:t>
            </w:r>
          </w:p>
        </w:tc>
        <w:tc>
          <w:tcPr>
            <w:tcW w:w="21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0CA28F23" w14:textId="77777777" w:rsidR="00A940E2" w:rsidRPr="00A46168" w:rsidRDefault="00A940E2" w:rsidP="0090130E">
            <w:pPr>
              <w:jc w:val="right"/>
              <w:rPr>
                <w:b/>
                <w:sz w:val="16"/>
                <w:szCs w:val="16"/>
                <w:lang w:val="bg-BG"/>
              </w:rPr>
            </w:pPr>
          </w:p>
        </w:tc>
      </w:tr>
      <w:tr w:rsidR="00A940E2" w:rsidRPr="00A46168" w14:paraId="33854036" w14:textId="77777777" w:rsidTr="00883FFC">
        <w:trPr>
          <w:cantSplit/>
          <w:trHeight w:val="227"/>
        </w:trPr>
        <w:tc>
          <w:tcPr>
            <w:tcW w:w="37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3B2D554D" w14:textId="77777777" w:rsidR="00A940E2" w:rsidRPr="00A46168" w:rsidRDefault="00A940E2" w:rsidP="00883FFC">
            <w:pPr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 xml:space="preserve">ДИМИТЪР </w:t>
            </w:r>
            <w:r w:rsidRPr="001E34B3">
              <w:rPr>
                <w:sz w:val="16"/>
                <w:szCs w:val="16"/>
                <w:highlight w:val="black"/>
                <w:lang w:val="bg-BG"/>
              </w:rPr>
              <w:t>ЛУКАНОВ</w:t>
            </w:r>
            <w:r w:rsidRPr="00A46168">
              <w:rPr>
                <w:sz w:val="16"/>
                <w:szCs w:val="16"/>
                <w:lang w:val="bg-BG"/>
              </w:rPr>
              <w:t xml:space="preserve"> </w:t>
            </w:r>
            <w:proofErr w:type="spellStart"/>
            <w:r w:rsidRPr="00A46168">
              <w:rPr>
                <w:sz w:val="16"/>
                <w:szCs w:val="16"/>
                <w:lang w:val="bg-BG"/>
              </w:rPr>
              <w:t>ЛУКАНОВ</w:t>
            </w:r>
            <w:proofErr w:type="spellEnd"/>
          </w:p>
        </w:tc>
        <w:tc>
          <w:tcPr>
            <w:tcW w:w="8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52E38F9" w14:textId="77777777" w:rsidR="00A940E2" w:rsidRPr="00A46168" w:rsidRDefault="00A940E2" w:rsidP="00883FFC">
            <w:pPr>
              <w:autoSpaceDE w:val="0"/>
              <w:autoSpaceDN w:val="0"/>
              <w:adjustRightInd w:val="0"/>
              <w:spacing w:line="340" w:lineRule="exac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147-1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694C85AA" w14:textId="77777777" w:rsidR="00A940E2" w:rsidRPr="00A46168" w:rsidRDefault="00A940E2" w:rsidP="00883FFC">
            <w:pPr>
              <w:autoSpaceDE w:val="0"/>
              <w:autoSpaceDN w:val="0"/>
              <w:adjustRightInd w:val="0"/>
              <w:spacing w:line="340" w:lineRule="exac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147.68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</w:tcPr>
          <w:p w14:paraId="37B0C976" w14:textId="77777777" w:rsidR="00A940E2" w:rsidRPr="00A46168" w:rsidRDefault="00A940E2" w:rsidP="00883FFC">
            <w:pPr>
              <w:autoSpaceDE w:val="0"/>
              <w:autoSpaceDN w:val="0"/>
              <w:adjustRightInd w:val="0"/>
              <w:spacing w:line="340" w:lineRule="exact"/>
              <w:jc w:val="righ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0.761</w:t>
            </w:r>
          </w:p>
        </w:tc>
        <w:tc>
          <w:tcPr>
            <w:tcW w:w="21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142D93A1" w14:textId="77777777" w:rsidR="00A940E2" w:rsidRPr="00A46168" w:rsidRDefault="00A940E2" w:rsidP="0090130E">
            <w:pPr>
              <w:jc w:val="right"/>
              <w:rPr>
                <w:b/>
                <w:sz w:val="16"/>
                <w:szCs w:val="16"/>
                <w:lang w:val="bg-BG"/>
              </w:rPr>
            </w:pPr>
          </w:p>
        </w:tc>
      </w:tr>
      <w:tr w:rsidR="00A940E2" w:rsidRPr="00A46168" w14:paraId="11BE1C2F" w14:textId="77777777" w:rsidTr="00883FFC">
        <w:trPr>
          <w:cantSplit/>
          <w:trHeight w:val="227"/>
        </w:trPr>
        <w:tc>
          <w:tcPr>
            <w:tcW w:w="37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19FD1E5A" w14:textId="77777777" w:rsidR="00A940E2" w:rsidRPr="00A46168" w:rsidRDefault="00A940E2" w:rsidP="00883FFC">
            <w:pPr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 xml:space="preserve">ДИМИТЪР </w:t>
            </w:r>
            <w:r w:rsidRPr="001E34B3">
              <w:rPr>
                <w:sz w:val="16"/>
                <w:szCs w:val="16"/>
                <w:highlight w:val="black"/>
                <w:lang w:val="bg-BG"/>
              </w:rPr>
              <w:t>ЛУКАНОВ</w:t>
            </w:r>
            <w:r w:rsidRPr="00A46168">
              <w:rPr>
                <w:sz w:val="16"/>
                <w:szCs w:val="16"/>
                <w:lang w:val="bg-BG"/>
              </w:rPr>
              <w:t xml:space="preserve"> </w:t>
            </w:r>
            <w:proofErr w:type="spellStart"/>
            <w:r w:rsidRPr="00A46168">
              <w:rPr>
                <w:sz w:val="16"/>
                <w:szCs w:val="16"/>
                <w:lang w:val="bg-BG"/>
              </w:rPr>
              <w:t>ЛУКАНОВ</w:t>
            </w:r>
            <w:proofErr w:type="spellEnd"/>
          </w:p>
        </w:tc>
        <w:tc>
          <w:tcPr>
            <w:tcW w:w="8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E822828" w14:textId="77777777" w:rsidR="00A940E2" w:rsidRPr="00A46168" w:rsidRDefault="00A940E2" w:rsidP="00883FFC">
            <w:pPr>
              <w:autoSpaceDE w:val="0"/>
              <w:autoSpaceDN w:val="0"/>
              <w:adjustRightInd w:val="0"/>
              <w:spacing w:line="340" w:lineRule="exac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147-3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024B489F" w14:textId="77777777" w:rsidR="00A940E2" w:rsidRPr="00A46168" w:rsidRDefault="00A940E2" w:rsidP="00883FFC">
            <w:pPr>
              <w:autoSpaceDE w:val="0"/>
              <w:autoSpaceDN w:val="0"/>
              <w:adjustRightInd w:val="0"/>
              <w:spacing w:line="340" w:lineRule="exac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147.68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</w:tcPr>
          <w:p w14:paraId="1D2DB72F" w14:textId="77777777" w:rsidR="00A940E2" w:rsidRPr="00A46168" w:rsidRDefault="00A940E2" w:rsidP="00883FFC">
            <w:pPr>
              <w:autoSpaceDE w:val="0"/>
              <w:autoSpaceDN w:val="0"/>
              <w:adjustRightInd w:val="0"/>
              <w:spacing w:line="340" w:lineRule="exact"/>
              <w:jc w:val="righ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3.03</w:t>
            </w:r>
            <w:r w:rsidR="002123BE" w:rsidRPr="00A46168">
              <w:rPr>
                <w:sz w:val="16"/>
                <w:szCs w:val="16"/>
                <w:lang w:val="bg-BG"/>
              </w:rPr>
              <w:t>5</w:t>
            </w:r>
          </w:p>
        </w:tc>
        <w:tc>
          <w:tcPr>
            <w:tcW w:w="21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7DD93B1F" w14:textId="77777777" w:rsidR="00A940E2" w:rsidRPr="00A46168" w:rsidRDefault="00A940E2" w:rsidP="0090130E">
            <w:pPr>
              <w:jc w:val="right"/>
              <w:rPr>
                <w:b/>
                <w:sz w:val="16"/>
                <w:szCs w:val="16"/>
                <w:lang w:val="bg-BG"/>
              </w:rPr>
            </w:pPr>
          </w:p>
        </w:tc>
      </w:tr>
      <w:tr w:rsidR="00A940E2" w:rsidRPr="00A46168" w14:paraId="63FC8D96" w14:textId="77777777" w:rsidTr="00883FFC">
        <w:trPr>
          <w:cantSplit/>
          <w:trHeight w:val="227"/>
        </w:trPr>
        <w:tc>
          <w:tcPr>
            <w:tcW w:w="37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454BFDBB" w14:textId="77777777" w:rsidR="00A940E2" w:rsidRPr="00A46168" w:rsidRDefault="00A940E2" w:rsidP="00883FFC">
            <w:pPr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 xml:space="preserve">ДИМИТЪР </w:t>
            </w:r>
            <w:r w:rsidRPr="001E34B3">
              <w:rPr>
                <w:sz w:val="16"/>
                <w:szCs w:val="16"/>
                <w:highlight w:val="black"/>
                <w:lang w:val="bg-BG"/>
              </w:rPr>
              <w:t>ЛУКАНОВ</w:t>
            </w:r>
            <w:r w:rsidRPr="00A46168">
              <w:rPr>
                <w:sz w:val="16"/>
                <w:szCs w:val="16"/>
                <w:lang w:val="bg-BG"/>
              </w:rPr>
              <w:t xml:space="preserve"> </w:t>
            </w:r>
            <w:proofErr w:type="spellStart"/>
            <w:r w:rsidRPr="00A46168">
              <w:rPr>
                <w:sz w:val="16"/>
                <w:szCs w:val="16"/>
                <w:lang w:val="bg-BG"/>
              </w:rPr>
              <w:t>ЛУКАНОВ</w:t>
            </w:r>
            <w:proofErr w:type="spellEnd"/>
          </w:p>
        </w:tc>
        <w:tc>
          <w:tcPr>
            <w:tcW w:w="8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F51D3CA" w14:textId="77777777" w:rsidR="00A940E2" w:rsidRPr="00A46168" w:rsidRDefault="00A940E2" w:rsidP="00883FFC">
            <w:pPr>
              <w:autoSpaceDE w:val="0"/>
              <w:autoSpaceDN w:val="0"/>
              <w:adjustRightInd w:val="0"/>
              <w:spacing w:line="340" w:lineRule="exac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147-7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5136B297" w14:textId="77777777" w:rsidR="00A940E2" w:rsidRPr="00A46168" w:rsidRDefault="00A940E2" w:rsidP="00883FFC">
            <w:pPr>
              <w:autoSpaceDE w:val="0"/>
              <w:autoSpaceDN w:val="0"/>
              <w:adjustRightInd w:val="0"/>
              <w:spacing w:line="340" w:lineRule="exac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147.68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</w:tcPr>
          <w:p w14:paraId="3A6E2C43" w14:textId="77777777" w:rsidR="00A940E2" w:rsidRPr="00A46168" w:rsidRDefault="00A940E2" w:rsidP="00883FFC">
            <w:pPr>
              <w:autoSpaceDE w:val="0"/>
              <w:autoSpaceDN w:val="0"/>
              <w:adjustRightInd w:val="0"/>
              <w:spacing w:line="340" w:lineRule="exact"/>
              <w:jc w:val="righ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0.234</w:t>
            </w:r>
          </w:p>
        </w:tc>
        <w:tc>
          <w:tcPr>
            <w:tcW w:w="21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2FA4E546" w14:textId="77777777" w:rsidR="00A940E2" w:rsidRPr="00A46168" w:rsidRDefault="00A940E2" w:rsidP="0090130E">
            <w:pPr>
              <w:jc w:val="right"/>
              <w:rPr>
                <w:b/>
                <w:sz w:val="16"/>
                <w:szCs w:val="16"/>
                <w:lang w:val="bg-BG"/>
              </w:rPr>
            </w:pPr>
          </w:p>
        </w:tc>
      </w:tr>
      <w:tr w:rsidR="00A940E2" w:rsidRPr="00A46168" w14:paraId="08CEB1F4" w14:textId="77777777" w:rsidTr="00883FFC">
        <w:trPr>
          <w:cantSplit/>
          <w:trHeight w:val="227"/>
        </w:trPr>
        <w:tc>
          <w:tcPr>
            <w:tcW w:w="37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6AD0A78E" w14:textId="77777777" w:rsidR="00A940E2" w:rsidRPr="00A46168" w:rsidRDefault="00A940E2" w:rsidP="00883FFC">
            <w:pPr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 xml:space="preserve">ДИМИТЪР </w:t>
            </w:r>
            <w:r w:rsidRPr="001E34B3">
              <w:rPr>
                <w:color w:val="000000" w:themeColor="text1"/>
                <w:sz w:val="16"/>
                <w:szCs w:val="16"/>
                <w:highlight w:val="black"/>
                <w:lang w:val="bg-BG"/>
              </w:rPr>
              <w:t>ЛУКАНОВ</w:t>
            </w:r>
            <w:r w:rsidRPr="00A46168">
              <w:rPr>
                <w:sz w:val="16"/>
                <w:szCs w:val="16"/>
                <w:lang w:val="bg-BG"/>
              </w:rPr>
              <w:t xml:space="preserve"> </w:t>
            </w:r>
            <w:proofErr w:type="spellStart"/>
            <w:r w:rsidRPr="00A46168">
              <w:rPr>
                <w:sz w:val="16"/>
                <w:szCs w:val="16"/>
                <w:lang w:val="bg-BG"/>
              </w:rPr>
              <w:t>ЛУКАНОВ</w:t>
            </w:r>
            <w:proofErr w:type="spellEnd"/>
          </w:p>
        </w:tc>
        <w:tc>
          <w:tcPr>
            <w:tcW w:w="8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1B8DA49" w14:textId="77777777" w:rsidR="00A940E2" w:rsidRPr="00A46168" w:rsidRDefault="00A940E2" w:rsidP="00883FFC">
            <w:pPr>
              <w:autoSpaceDE w:val="0"/>
              <w:autoSpaceDN w:val="0"/>
              <w:adjustRightInd w:val="0"/>
              <w:spacing w:line="340" w:lineRule="exac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147-3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0B9B0B59" w14:textId="77777777" w:rsidR="00A940E2" w:rsidRPr="00A46168" w:rsidRDefault="00A940E2" w:rsidP="00883FFC">
            <w:pPr>
              <w:autoSpaceDE w:val="0"/>
              <w:autoSpaceDN w:val="0"/>
              <w:adjustRightInd w:val="0"/>
              <w:spacing w:line="340" w:lineRule="exac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147.69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</w:tcPr>
          <w:p w14:paraId="560F0D3A" w14:textId="77777777" w:rsidR="00A940E2" w:rsidRPr="00A46168" w:rsidRDefault="00A940E2" w:rsidP="00883FFC">
            <w:pPr>
              <w:autoSpaceDE w:val="0"/>
              <w:autoSpaceDN w:val="0"/>
              <w:adjustRightInd w:val="0"/>
              <w:spacing w:line="340" w:lineRule="exact"/>
              <w:jc w:val="righ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0.54</w:t>
            </w:r>
            <w:r w:rsidR="002123BE" w:rsidRPr="00A46168">
              <w:rPr>
                <w:sz w:val="16"/>
                <w:szCs w:val="16"/>
                <w:lang w:val="bg-BG"/>
              </w:rPr>
              <w:t>2</w:t>
            </w:r>
          </w:p>
        </w:tc>
        <w:tc>
          <w:tcPr>
            <w:tcW w:w="21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1A7B573E" w14:textId="77777777" w:rsidR="00A940E2" w:rsidRPr="00A46168" w:rsidRDefault="00A940E2" w:rsidP="0090130E">
            <w:pPr>
              <w:jc w:val="right"/>
              <w:rPr>
                <w:b/>
                <w:sz w:val="16"/>
                <w:szCs w:val="16"/>
                <w:lang w:val="bg-BG"/>
              </w:rPr>
            </w:pPr>
          </w:p>
        </w:tc>
      </w:tr>
      <w:tr w:rsidR="00A940E2" w:rsidRPr="00A46168" w14:paraId="01E68D17" w14:textId="77777777" w:rsidTr="00883FFC">
        <w:trPr>
          <w:cantSplit/>
          <w:trHeight w:val="227"/>
        </w:trPr>
        <w:tc>
          <w:tcPr>
            <w:tcW w:w="37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7C8D9B9A" w14:textId="77777777" w:rsidR="00A940E2" w:rsidRPr="00A46168" w:rsidRDefault="00A940E2" w:rsidP="00883FFC">
            <w:pPr>
              <w:rPr>
                <w:sz w:val="16"/>
                <w:szCs w:val="16"/>
                <w:lang w:val="bg-BG"/>
              </w:rPr>
            </w:pPr>
            <w:r w:rsidRPr="00A46168">
              <w:rPr>
                <w:b/>
                <w:bCs/>
                <w:sz w:val="16"/>
                <w:szCs w:val="16"/>
                <w:lang w:val="bg-BG"/>
              </w:rPr>
              <w:t>ОБЩО ЗА ПОЛЗВАТЕЛЯ</w:t>
            </w:r>
          </w:p>
        </w:tc>
        <w:tc>
          <w:tcPr>
            <w:tcW w:w="8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5F976B77" w14:textId="77777777" w:rsidR="00A940E2" w:rsidRPr="00A46168" w:rsidRDefault="00A940E2" w:rsidP="00883FFC">
            <w:pPr>
              <w:rPr>
                <w:sz w:val="16"/>
                <w:szCs w:val="16"/>
                <w:lang w:val="bg-BG"/>
              </w:rPr>
            </w:pPr>
          </w:p>
        </w:tc>
        <w:tc>
          <w:tcPr>
            <w:tcW w:w="171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F028C45" w14:textId="77777777" w:rsidR="00A940E2" w:rsidRPr="00A46168" w:rsidRDefault="00A940E2" w:rsidP="00883FFC">
            <w:pPr>
              <w:rPr>
                <w:sz w:val="16"/>
                <w:szCs w:val="16"/>
                <w:lang w:val="bg-BG"/>
              </w:rPr>
            </w:pP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</w:tcPr>
          <w:p w14:paraId="2FCC1D51" w14:textId="77777777" w:rsidR="00A940E2" w:rsidRPr="00A46168" w:rsidRDefault="00A940E2" w:rsidP="00883FFC">
            <w:pPr>
              <w:autoSpaceDE w:val="0"/>
              <w:autoSpaceDN w:val="0"/>
              <w:adjustRightInd w:val="0"/>
              <w:spacing w:line="340" w:lineRule="exact"/>
              <w:jc w:val="right"/>
              <w:rPr>
                <w:sz w:val="16"/>
                <w:szCs w:val="16"/>
                <w:lang w:val="bg-BG"/>
              </w:rPr>
            </w:pPr>
            <w:r w:rsidRPr="00A46168">
              <w:rPr>
                <w:b/>
                <w:bCs/>
                <w:sz w:val="16"/>
                <w:szCs w:val="16"/>
                <w:lang w:val="bg-BG"/>
              </w:rPr>
              <w:t>4.92</w:t>
            </w:r>
            <w:r w:rsidR="002123BE" w:rsidRPr="00A46168">
              <w:rPr>
                <w:b/>
                <w:bCs/>
                <w:sz w:val="16"/>
                <w:szCs w:val="16"/>
                <w:lang w:val="bg-BG"/>
              </w:rPr>
              <w:t>8</w:t>
            </w:r>
          </w:p>
        </w:tc>
        <w:tc>
          <w:tcPr>
            <w:tcW w:w="21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448D75A1" w14:textId="77777777" w:rsidR="00A940E2" w:rsidRPr="00A46168" w:rsidRDefault="00883FFC" w:rsidP="002123BE">
            <w:pPr>
              <w:jc w:val="right"/>
              <w:rPr>
                <w:b/>
                <w:sz w:val="16"/>
                <w:szCs w:val="16"/>
                <w:lang w:val="bg-BG"/>
              </w:rPr>
            </w:pPr>
            <w:r w:rsidRPr="00A46168">
              <w:rPr>
                <w:b/>
                <w:sz w:val="16"/>
                <w:szCs w:val="16"/>
                <w:lang w:val="bg-BG"/>
              </w:rPr>
              <w:t>64,</w:t>
            </w:r>
            <w:r w:rsidR="002123BE" w:rsidRPr="00A46168">
              <w:rPr>
                <w:b/>
                <w:sz w:val="16"/>
                <w:szCs w:val="16"/>
                <w:lang w:val="bg-BG"/>
              </w:rPr>
              <w:t>06</w:t>
            </w:r>
          </w:p>
        </w:tc>
      </w:tr>
      <w:tr w:rsidR="009E32A8" w:rsidRPr="00A46168" w14:paraId="0F237493" w14:textId="77777777" w:rsidTr="00883FFC">
        <w:trPr>
          <w:cantSplit/>
          <w:trHeight w:val="227"/>
        </w:trPr>
        <w:tc>
          <w:tcPr>
            <w:tcW w:w="37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04BF588B" w14:textId="77777777" w:rsidR="009E32A8" w:rsidRPr="00A46168" w:rsidRDefault="009E32A8" w:rsidP="0090130E">
            <w:pPr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 xml:space="preserve">ДОЛЯ </w:t>
            </w:r>
            <w:r w:rsidRPr="001E34B3">
              <w:rPr>
                <w:sz w:val="16"/>
                <w:szCs w:val="16"/>
                <w:highlight w:val="black"/>
                <w:lang w:val="bg-BG"/>
              </w:rPr>
              <w:t>ТОДОРОВА СТАМЕНОВА-</w:t>
            </w:r>
            <w:r w:rsidRPr="00A46168">
              <w:rPr>
                <w:sz w:val="16"/>
                <w:szCs w:val="16"/>
                <w:lang w:val="bg-BG"/>
              </w:rPr>
              <w:t>ЦАНОВА</w:t>
            </w:r>
          </w:p>
        </w:tc>
        <w:tc>
          <w:tcPr>
            <w:tcW w:w="8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BB46DEB" w14:textId="77777777" w:rsidR="009E32A8" w:rsidRPr="00A46168" w:rsidRDefault="009E32A8" w:rsidP="00883FFC">
            <w:pPr>
              <w:autoSpaceDE w:val="0"/>
              <w:autoSpaceDN w:val="0"/>
              <w:adjustRightInd w:val="0"/>
              <w:spacing w:line="340" w:lineRule="exac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125-3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13E99B4B" w14:textId="77777777" w:rsidR="009E32A8" w:rsidRPr="00A46168" w:rsidRDefault="009E32A8" w:rsidP="00883FFC">
            <w:pPr>
              <w:autoSpaceDE w:val="0"/>
              <w:autoSpaceDN w:val="0"/>
              <w:adjustRightInd w:val="0"/>
              <w:spacing w:line="340" w:lineRule="exac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14.115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</w:tcPr>
          <w:p w14:paraId="03F74904" w14:textId="77777777" w:rsidR="009E32A8" w:rsidRPr="00A46168" w:rsidRDefault="009E32A8" w:rsidP="00883FFC">
            <w:pPr>
              <w:autoSpaceDE w:val="0"/>
              <w:autoSpaceDN w:val="0"/>
              <w:adjustRightInd w:val="0"/>
              <w:spacing w:line="340" w:lineRule="exact"/>
              <w:jc w:val="righ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0.098</w:t>
            </w:r>
          </w:p>
        </w:tc>
        <w:tc>
          <w:tcPr>
            <w:tcW w:w="21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40B8DDD8" w14:textId="77777777" w:rsidR="009E32A8" w:rsidRPr="00A46168" w:rsidRDefault="009E32A8" w:rsidP="0090130E">
            <w:pPr>
              <w:jc w:val="right"/>
              <w:rPr>
                <w:b/>
                <w:sz w:val="16"/>
                <w:szCs w:val="16"/>
                <w:lang w:val="bg-BG"/>
              </w:rPr>
            </w:pPr>
          </w:p>
        </w:tc>
      </w:tr>
      <w:tr w:rsidR="009E32A8" w:rsidRPr="00A46168" w14:paraId="65A11E92" w14:textId="77777777" w:rsidTr="00883FFC">
        <w:trPr>
          <w:cantSplit/>
          <w:trHeight w:val="227"/>
        </w:trPr>
        <w:tc>
          <w:tcPr>
            <w:tcW w:w="37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5E3BDB5B" w14:textId="77777777" w:rsidR="009E32A8" w:rsidRPr="00A46168" w:rsidRDefault="009E32A8" w:rsidP="00883FFC">
            <w:pPr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 xml:space="preserve">ДОЛЯ </w:t>
            </w:r>
            <w:r w:rsidRPr="001E34B3">
              <w:rPr>
                <w:sz w:val="16"/>
                <w:szCs w:val="16"/>
                <w:highlight w:val="black"/>
                <w:lang w:val="bg-BG"/>
              </w:rPr>
              <w:t>ТОДОРОВА СТАМЕНОВА</w:t>
            </w:r>
            <w:r w:rsidRPr="00A46168">
              <w:rPr>
                <w:sz w:val="16"/>
                <w:szCs w:val="16"/>
                <w:lang w:val="bg-BG"/>
              </w:rPr>
              <w:t>-ЦАНОВА</w:t>
            </w:r>
          </w:p>
        </w:tc>
        <w:tc>
          <w:tcPr>
            <w:tcW w:w="8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95B157D" w14:textId="77777777" w:rsidR="009E32A8" w:rsidRPr="00A46168" w:rsidRDefault="009E32A8" w:rsidP="00883FFC">
            <w:pPr>
              <w:autoSpaceDE w:val="0"/>
              <w:autoSpaceDN w:val="0"/>
              <w:adjustRightInd w:val="0"/>
              <w:spacing w:line="340" w:lineRule="exac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125-1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765437AB" w14:textId="77777777" w:rsidR="009E32A8" w:rsidRPr="00A46168" w:rsidRDefault="009E32A8" w:rsidP="00883FFC">
            <w:pPr>
              <w:autoSpaceDE w:val="0"/>
              <w:autoSpaceDN w:val="0"/>
              <w:adjustRightInd w:val="0"/>
              <w:spacing w:line="340" w:lineRule="exac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125.106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</w:tcPr>
          <w:p w14:paraId="17E8A478" w14:textId="77777777" w:rsidR="009E32A8" w:rsidRPr="00A46168" w:rsidRDefault="009E32A8" w:rsidP="00883FFC">
            <w:pPr>
              <w:autoSpaceDE w:val="0"/>
              <w:autoSpaceDN w:val="0"/>
              <w:adjustRightInd w:val="0"/>
              <w:spacing w:line="340" w:lineRule="exact"/>
              <w:jc w:val="righ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0.701</w:t>
            </w:r>
          </w:p>
        </w:tc>
        <w:tc>
          <w:tcPr>
            <w:tcW w:w="21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52FA411F" w14:textId="77777777" w:rsidR="009E32A8" w:rsidRPr="00A46168" w:rsidRDefault="009E32A8" w:rsidP="0090130E">
            <w:pPr>
              <w:jc w:val="right"/>
              <w:rPr>
                <w:b/>
                <w:sz w:val="16"/>
                <w:szCs w:val="16"/>
                <w:lang w:val="bg-BG"/>
              </w:rPr>
            </w:pPr>
          </w:p>
        </w:tc>
      </w:tr>
      <w:tr w:rsidR="009E32A8" w:rsidRPr="00A46168" w14:paraId="35310C08" w14:textId="77777777" w:rsidTr="00883FFC">
        <w:trPr>
          <w:cantSplit/>
          <w:trHeight w:val="227"/>
        </w:trPr>
        <w:tc>
          <w:tcPr>
            <w:tcW w:w="37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711EBED9" w14:textId="77777777" w:rsidR="009E32A8" w:rsidRPr="00A46168" w:rsidRDefault="009E32A8" w:rsidP="00883FFC">
            <w:pPr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 xml:space="preserve">ДОЛЯ </w:t>
            </w:r>
            <w:r w:rsidRPr="001E34B3">
              <w:rPr>
                <w:sz w:val="16"/>
                <w:szCs w:val="16"/>
                <w:highlight w:val="black"/>
                <w:lang w:val="bg-BG"/>
              </w:rPr>
              <w:t>ТОДОРОВА СТАМЕНОВА</w:t>
            </w:r>
            <w:r w:rsidRPr="00A46168">
              <w:rPr>
                <w:sz w:val="16"/>
                <w:szCs w:val="16"/>
                <w:lang w:val="bg-BG"/>
              </w:rPr>
              <w:t>-ЦАНОВА</w:t>
            </w:r>
          </w:p>
        </w:tc>
        <w:tc>
          <w:tcPr>
            <w:tcW w:w="8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38C75AE" w14:textId="77777777" w:rsidR="009E32A8" w:rsidRPr="00A46168" w:rsidRDefault="009E32A8" w:rsidP="00883FFC">
            <w:pPr>
              <w:autoSpaceDE w:val="0"/>
              <w:autoSpaceDN w:val="0"/>
              <w:adjustRightInd w:val="0"/>
              <w:spacing w:line="340" w:lineRule="exac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125-7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7E8B6EF2" w14:textId="77777777" w:rsidR="009E32A8" w:rsidRPr="00A46168" w:rsidRDefault="009E32A8" w:rsidP="00883FFC">
            <w:pPr>
              <w:autoSpaceDE w:val="0"/>
              <w:autoSpaceDN w:val="0"/>
              <w:adjustRightInd w:val="0"/>
              <w:spacing w:line="340" w:lineRule="exac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125.106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</w:tcPr>
          <w:p w14:paraId="462C38D8" w14:textId="77777777" w:rsidR="009E32A8" w:rsidRPr="00A46168" w:rsidRDefault="009E32A8" w:rsidP="00883FFC">
            <w:pPr>
              <w:autoSpaceDE w:val="0"/>
              <w:autoSpaceDN w:val="0"/>
              <w:adjustRightInd w:val="0"/>
              <w:spacing w:line="340" w:lineRule="exact"/>
              <w:jc w:val="righ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0.091</w:t>
            </w:r>
          </w:p>
        </w:tc>
        <w:tc>
          <w:tcPr>
            <w:tcW w:w="21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298D84EC" w14:textId="77777777" w:rsidR="009E32A8" w:rsidRPr="00A46168" w:rsidRDefault="009E32A8" w:rsidP="0090130E">
            <w:pPr>
              <w:jc w:val="right"/>
              <w:rPr>
                <w:b/>
                <w:sz w:val="16"/>
                <w:szCs w:val="16"/>
                <w:lang w:val="bg-BG"/>
              </w:rPr>
            </w:pPr>
          </w:p>
        </w:tc>
      </w:tr>
      <w:tr w:rsidR="009E32A8" w:rsidRPr="00A46168" w14:paraId="1D8D229E" w14:textId="77777777" w:rsidTr="00883FFC">
        <w:trPr>
          <w:cantSplit/>
          <w:trHeight w:val="227"/>
        </w:trPr>
        <w:tc>
          <w:tcPr>
            <w:tcW w:w="37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35A74E85" w14:textId="77777777" w:rsidR="009E32A8" w:rsidRPr="00A46168" w:rsidRDefault="009E32A8" w:rsidP="00883FFC">
            <w:pPr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 xml:space="preserve">ДОЛЯ </w:t>
            </w:r>
            <w:r w:rsidRPr="001E34B3">
              <w:rPr>
                <w:sz w:val="16"/>
                <w:szCs w:val="16"/>
                <w:highlight w:val="black"/>
                <w:lang w:val="bg-BG"/>
              </w:rPr>
              <w:t>ТОДОРОВА СТАМЕНОВА</w:t>
            </w:r>
            <w:r w:rsidRPr="00A46168">
              <w:rPr>
                <w:sz w:val="16"/>
                <w:szCs w:val="16"/>
                <w:lang w:val="bg-BG"/>
              </w:rPr>
              <w:t>-ЦАНОВА</w:t>
            </w:r>
          </w:p>
        </w:tc>
        <w:tc>
          <w:tcPr>
            <w:tcW w:w="8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E7C2652" w14:textId="77777777" w:rsidR="009E32A8" w:rsidRPr="00A46168" w:rsidRDefault="009E32A8" w:rsidP="00883FFC">
            <w:pPr>
              <w:autoSpaceDE w:val="0"/>
              <w:autoSpaceDN w:val="0"/>
              <w:adjustRightInd w:val="0"/>
              <w:spacing w:line="340" w:lineRule="exac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125-8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2BD7081C" w14:textId="77777777" w:rsidR="009E32A8" w:rsidRPr="00A46168" w:rsidRDefault="009E32A8" w:rsidP="00883FFC">
            <w:pPr>
              <w:autoSpaceDE w:val="0"/>
              <w:autoSpaceDN w:val="0"/>
              <w:adjustRightInd w:val="0"/>
              <w:spacing w:line="340" w:lineRule="exac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125.106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</w:tcPr>
          <w:p w14:paraId="735ED86F" w14:textId="77777777" w:rsidR="009E32A8" w:rsidRPr="00A46168" w:rsidRDefault="009E32A8" w:rsidP="00883FFC">
            <w:pPr>
              <w:autoSpaceDE w:val="0"/>
              <w:autoSpaceDN w:val="0"/>
              <w:adjustRightInd w:val="0"/>
              <w:spacing w:line="340" w:lineRule="exact"/>
              <w:jc w:val="righ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0.47</w:t>
            </w:r>
            <w:r w:rsidR="007F2031" w:rsidRPr="00A46168">
              <w:rPr>
                <w:sz w:val="16"/>
                <w:szCs w:val="16"/>
                <w:lang w:val="bg-BG"/>
              </w:rPr>
              <w:t>4</w:t>
            </w:r>
          </w:p>
        </w:tc>
        <w:tc>
          <w:tcPr>
            <w:tcW w:w="21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18A2185B" w14:textId="77777777" w:rsidR="009E32A8" w:rsidRPr="00A46168" w:rsidRDefault="009E32A8" w:rsidP="0090130E">
            <w:pPr>
              <w:jc w:val="right"/>
              <w:rPr>
                <w:b/>
                <w:sz w:val="16"/>
                <w:szCs w:val="16"/>
                <w:lang w:val="bg-BG"/>
              </w:rPr>
            </w:pPr>
          </w:p>
        </w:tc>
      </w:tr>
      <w:tr w:rsidR="009E32A8" w:rsidRPr="00A46168" w14:paraId="3D51CCE4" w14:textId="77777777" w:rsidTr="00883FFC">
        <w:trPr>
          <w:cantSplit/>
          <w:trHeight w:val="227"/>
        </w:trPr>
        <w:tc>
          <w:tcPr>
            <w:tcW w:w="37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4A75CCC8" w14:textId="77777777" w:rsidR="009E32A8" w:rsidRPr="00A46168" w:rsidRDefault="009E32A8" w:rsidP="00883FFC">
            <w:pPr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 xml:space="preserve">ДОЛЯ </w:t>
            </w:r>
            <w:r w:rsidRPr="001E34B3">
              <w:rPr>
                <w:sz w:val="16"/>
                <w:szCs w:val="16"/>
                <w:highlight w:val="black"/>
                <w:lang w:val="bg-BG"/>
              </w:rPr>
              <w:t>ТОДОРОВА СТАМЕНОВА</w:t>
            </w:r>
            <w:r w:rsidRPr="00A46168">
              <w:rPr>
                <w:sz w:val="16"/>
                <w:szCs w:val="16"/>
                <w:lang w:val="bg-BG"/>
              </w:rPr>
              <w:t>-ЦАНОВА</w:t>
            </w:r>
          </w:p>
        </w:tc>
        <w:tc>
          <w:tcPr>
            <w:tcW w:w="8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43DF624" w14:textId="77777777" w:rsidR="009E32A8" w:rsidRPr="00A46168" w:rsidRDefault="009E32A8" w:rsidP="00883FFC">
            <w:pPr>
              <w:autoSpaceDE w:val="0"/>
              <w:autoSpaceDN w:val="0"/>
              <w:adjustRightInd w:val="0"/>
              <w:spacing w:line="340" w:lineRule="exac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125-1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7818829D" w14:textId="77777777" w:rsidR="009E32A8" w:rsidRPr="00A46168" w:rsidRDefault="009E32A8" w:rsidP="00883FFC">
            <w:pPr>
              <w:autoSpaceDE w:val="0"/>
              <w:autoSpaceDN w:val="0"/>
              <w:adjustRightInd w:val="0"/>
              <w:spacing w:line="340" w:lineRule="exac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125.107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</w:tcPr>
          <w:p w14:paraId="5F57C26F" w14:textId="77777777" w:rsidR="009E32A8" w:rsidRPr="00A46168" w:rsidRDefault="009E32A8" w:rsidP="00883FFC">
            <w:pPr>
              <w:autoSpaceDE w:val="0"/>
              <w:autoSpaceDN w:val="0"/>
              <w:adjustRightInd w:val="0"/>
              <w:spacing w:line="340" w:lineRule="exact"/>
              <w:jc w:val="righ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1.123</w:t>
            </w:r>
          </w:p>
        </w:tc>
        <w:tc>
          <w:tcPr>
            <w:tcW w:w="21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44CB10D6" w14:textId="77777777" w:rsidR="009E32A8" w:rsidRPr="00A46168" w:rsidRDefault="009E32A8" w:rsidP="0090130E">
            <w:pPr>
              <w:jc w:val="right"/>
              <w:rPr>
                <w:b/>
                <w:sz w:val="16"/>
                <w:szCs w:val="16"/>
                <w:lang w:val="bg-BG"/>
              </w:rPr>
            </w:pPr>
          </w:p>
        </w:tc>
      </w:tr>
      <w:tr w:rsidR="009E32A8" w:rsidRPr="00A46168" w14:paraId="515F8D37" w14:textId="77777777" w:rsidTr="00883FFC">
        <w:trPr>
          <w:cantSplit/>
          <w:trHeight w:val="227"/>
        </w:trPr>
        <w:tc>
          <w:tcPr>
            <w:tcW w:w="37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062E16EE" w14:textId="77777777" w:rsidR="009E32A8" w:rsidRPr="00A46168" w:rsidRDefault="009E32A8" w:rsidP="00883FFC">
            <w:pPr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 xml:space="preserve">ДОЛЯ </w:t>
            </w:r>
            <w:r w:rsidRPr="001E34B3">
              <w:rPr>
                <w:sz w:val="16"/>
                <w:szCs w:val="16"/>
                <w:highlight w:val="black"/>
                <w:lang w:val="bg-BG"/>
              </w:rPr>
              <w:t>ТОДОРОВА СТАМЕНОВА</w:t>
            </w:r>
            <w:r w:rsidRPr="00A46168">
              <w:rPr>
                <w:sz w:val="16"/>
                <w:szCs w:val="16"/>
                <w:lang w:val="bg-BG"/>
              </w:rPr>
              <w:t>-ЦАНОВА</w:t>
            </w:r>
          </w:p>
        </w:tc>
        <w:tc>
          <w:tcPr>
            <w:tcW w:w="8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132629B" w14:textId="77777777" w:rsidR="009E32A8" w:rsidRPr="00A46168" w:rsidRDefault="009E32A8" w:rsidP="00883FFC">
            <w:pPr>
              <w:autoSpaceDE w:val="0"/>
              <w:autoSpaceDN w:val="0"/>
              <w:adjustRightInd w:val="0"/>
              <w:spacing w:line="340" w:lineRule="exac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125-3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74FDAC59" w14:textId="77777777" w:rsidR="009E32A8" w:rsidRPr="00A46168" w:rsidRDefault="009E32A8" w:rsidP="00883FFC">
            <w:pPr>
              <w:autoSpaceDE w:val="0"/>
              <w:autoSpaceDN w:val="0"/>
              <w:adjustRightInd w:val="0"/>
              <w:spacing w:line="340" w:lineRule="exac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125.107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</w:tcPr>
          <w:p w14:paraId="42C9BC95" w14:textId="77777777" w:rsidR="009E32A8" w:rsidRPr="00A46168" w:rsidRDefault="009E32A8" w:rsidP="00883FFC">
            <w:pPr>
              <w:autoSpaceDE w:val="0"/>
              <w:autoSpaceDN w:val="0"/>
              <w:adjustRightInd w:val="0"/>
              <w:spacing w:line="340" w:lineRule="exact"/>
              <w:jc w:val="righ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1.09</w:t>
            </w:r>
            <w:r w:rsidR="007F2031" w:rsidRPr="00A46168">
              <w:rPr>
                <w:sz w:val="16"/>
                <w:szCs w:val="16"/>
                <w:lang w:val="bg-BG"/>
              </w:rPr>
              <w:t>7</w:t>
            </w:r>
          </w:p>
        </w:tc>
        <w:tc>
          <w:tcPr>
            <w:tcW w:w="21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5054697C" w14:textId="77777777" w:rsidR="009E32A8" w:rsidRPr="00A46168" w:rsidRDefault="009E32A8" w:rsidP="0090130E">
            <w:pPr>
              <w:jc w:val="right"/>
              <w:rPr>
                <w:b/>
                <w:sz w:val="16"/>
                <w:szCs w:val="16"/>
                <w:lang w:val="bg-BG"/>
              </w:rPr>
            </w:pPr>
          </w:p>
        </w:tc>
      </w:tr>
      <w:tr w:rsidR="009E32A8" w:rsidRPr="00A46168" w14:paraId="350EDB7C" w14:textId="77777777" w:rsidTr="00883FFC">
        <w:trPr>
          <w:cantSplit/>
          <w:trHeight w:val="227"/>
        </w:trPr>
        <w:tc>
          <w:tcPr>
            <w:tcW w:w="37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59B968A5" w14:textId="77777777" w:rsidR="009E32A8" w:rsidRPr="00A46168" w:rsidRDefault="009E32A8" w:rsidP="00883FFC">
            <w:pPr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 xml:space="preserve">ДОЛЯ </w:t>
            </w:r>
            <w:r w:rsidRPr="001E34B3">
              <w:rPr>
                <w:sz w:val="16"/>
                <w:szCs w:val="16"/>
                <w:highlight w:val="black"/>
                <w:lang w:val="bg-BG"/>
              </w:rPr>
              <w:t>ТОДОРОВА СТАМЕНОВА</w:t>
            </w:r>
            <w:r w:rsidRPr="00A46168">
              <w:rPr>
                <w:sz w:val="16"/>
                <w:szCs w:val="16"/>
                <w:lang w:val="bg-BG"/>
              </w:rPr>
              <w:t>-ЦАНОВА</w:t>
            </w:r>
          </w:p>
        </w:tc>
        <w:tc>
          <w:tcPr>
            <w:tcW w:w="8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8F070D6" w14:textId="77777777" w:rsidR="009E32A8" w:rsidRPr="00A46168" w:rsidRDefault="009E32A8" w:rsidP="00883FFC">
            <w:pPr>
              <w:autoSpaceDE w:val="0"/>
              <w:autoSpaceDN w:val="0"/>
              <w:adjustRightInd w:val="0"/>
              <w:spacing w:line="340" w:lineRule="exac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125-6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7B2594FC" w14:textId="77777777" w:rsidR="009E32A8" w:rsidRPr="00A46168" w:rsidRDefault="009E32A8" w:rsidP="00883FFC">
            <w:pPr>
              <w:autoSpaceDE w:val="0"/>
              <w:autoSpaceDN w:val="0"/>
              <w:adjustRightInd w:val="0"/>
              <w:spacing w:line="340" w:lineRule="exac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125.107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</w:tcPr>
          <w:p w14:paraId="6BD1802E" w14:textId="77777777" w:rsidR="009E32A8" w:rsidRPr="00A46168" w:rsidRDefault="009E32A8" w:rsidP="00883FFC">
            <w:pPr>
              <w:autoSpaceDE w:val="0"/>
              <w:autoSpaceDN w:val="0"/>
              <w:adjustRightInd w:val="0"/>
              <w:spacing w:line="340" w:lineRule="exact"/>
              <w:jc w:val="righ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0.098</w:t>
            </w:r>
          </w:p>
        </w:tc>
        <w:tc>
          <w:tcPr>
            <w:tcW w:w="21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5F2F4FA2" w14:textId="77777777" w:rsidR="009E32A8" w:rsidRPr="00A46168" w:rsidRDefault="009E32A8" w:rsidP="0090130E">
            <w:pPr>
              <w:jc w:val="right"/>
              <w:rPr>
                <w:b/>
                <w:sz w:val="16"/>
                <w:szCs w:val="16"/>
                <w:lang w:val="bg-BG"/>
              </w:rPr>
            </w:pPr>
          </w:p>
        </w:tc>
      </w:tr>
      <w:tr w:rsidR="009E32A8" w:rsidRPr="00A46168" w14:paraId="6DA89498" w14:textId="77777777" w:rsidTr="00883FFC">
        <w:trPr>
          <w:cantSplit/>
          <w:trHeight w:val="227"/>
        </w:trPr>
        <w:tc>
          <w:tcPr>
            <w:tcW w:w="37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1606F187" w14:textId="77777777" w:rsidR="009E32A8" w:rsidRPr="00A46168" w:rsidRDefault="009E32A8" w:rsidP="00883FFC">
            <w:pPr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 xml:space="preserve">ДОЛЯ </w:t>
            </w:r>
            <w:r w:rsidRPr="001E34B3">
              <w:rPr>
                <w:sz w:val="16"/>
                <w:szCs w:val="16"/>
                <w:highlight w:val="black"/>
                <w:lang w:val="bg-BG"/>
              </w:rPr>
              <w:t>ТОДОРОВА СТАМЕНОВА</w:t>
            </w:r>
            <w:r w:rsidRPr="00A46168">
              <w:rPr>
                <w:sz w:val="16"/>
                <w:szCs w:val="16"/>
                <w:lang w:val="bg-BG"/>
              </w:rPr>
              <w:t>-ЦАНОВА</w:t>
            </w:r>
          </w:p>
        </w:tc>
        <w:tc>
          <w:tcPr>
            <w:tcW w:w="8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36C747A" w14:textId="77777777" w:rsidR="009E32A8" w:rsidRPr="00A46168" w:rsidRDefault="009E32A8" w:rsidP="00883FFC">
            <w:pPr>
              <w:autoSpaceDE w:val="0"/>
              <w:autoSpaceDN w:val="0"/>
              <w:adjustRightInd w:val="0"/>
              <w:spacing w:line="340" w:lineRule="exac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125-3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12BD3B26" w14:textId="77777777" w:rsidR="009E32A8" w:rsidRPr="00A46168" w:rsidRDefault="009E32A8" w:rsidP="00883FFC">
            <w:pPr>
              <w:autoSpaceDE w:val="0"/>
              <w:autoSpaceDN w:val="0"/>
              <w:adjustRightInd w:val="0"/>
              <w:spacing w:line="340" w:lineRule="exac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125.115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</w:tcPr>
          <w:p w14:paraId="0092D795" w14:textId="77777777" w:rsidR="009E32A8" w:rsidRPr="00A46168" w:rsidRDefault="009E32A8" w:rsidP="00883FFC">
            <w:pPr>
              <w:autoSpaceDE w:val="0"/>
              <w:autoSpaceDN w:val="0"/>
              <w:adjustRightInd w:val="0"/>
              <w:spacing w:line="340" w:lineRule="exact"/>
              <w:jc w:val="righ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0.549</w:t>
            </w:r>
          </w:p>
        </w:tc>
        <w:tc>
          <w:tcPr>
            <w:tcW w:w="21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1C651A24" w14:textId="77777777" w:rsidR="009E32A8" w:rsidRPr="00A46168" w:rsidRDefault="009E32A8" w:rsidP="0090130E">
            <w:pPr>
              <w:jc w:val="right"/>
              <w:rPr>
                <w:b/>
                <w:sz w:val="16"/>
                <w:szCs w:val="16"/>
                <w:lang w:val="bg-BG"/>
              </w:rPr>
            </w:pPr>
          </w:p>
        </w:tc>
      </w:tr>
      <w:tr w:rsidR="009E32A8" w:rsidRPr="00A46168" w14:paraId="526C5ED6" w14:textId="77777777" w:rsidTr="00883FFC">
        <w:trPr>
          <w:cantSplit/>
          <w:trHeight w:val="227"/>
        </w:trPr>
        <w:tc>
          <w:tcPr>
            <w:tcW w:w="37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7759756D" w14:textId="77777777" w:rsidR="009E32A8" w:rsidRPr="00A46168" w:rsidRDefault="009E32A8" w:rsidP="00883FFC">
            <w:pPr>
              <w:rPr>
                <w:sz w:val="16"/>
                <w:szCs w:val="16"/>
                <w:lang w:val="bg-BG"/>
              </w:rPr>
            </w:pPr>
            <w:r w:rsidRPr="00A46168">
              <w:rPr>
                <w:b/>
                <w:bCs/>
                <w:sz w:val="16"/>
                <w:szCs w:val="16"/>
                <w:lang w:val="bg-BG"/>
              </w:rPr>
              <w:t>ОБЩО ЗА ПОЛЗВАТЕЛЯ</w:t>
            </w:r>
          </w:p>
        </w:tc>
        <w:tc>
          <w:tcPr>
            <w:tcW w:w="8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3DFAD5E7" w14:textId="77777777" w:rsidR="009E32A8" w:rsidRPr="00A46168" w:rsidRDefault="009E32A8" w:rsidP="00883FFC">
            <w:pPr>
              <w:rPr>
                <w:sz w:val="16"/>
                <w:szCs w:val="16"/>
                <w:lang w:val="bg-BG"/>
              </w:rPr>
            </w:pPr>
          </w:p>
        </w:tc>
        <w:tc>
          <w:tcPr>
            <w:tcW w:w="171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AECC9C5" w14:textId="77777777" w:rsidR="009E32A8" w:rsidRPr="00A46168" w:rsidRDefault="009E32A8" w:rsidP="00883FFC">
            <w:pPr>
              <w:rPr>
                <w:sz w:val="16"/>
                <w:szCs w:val="16"/>
                <w:lang w:val="bg-BG"/>
              </w:rPr>
            </w:pP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</w:tcPr>
          <w:p w14:paraId="49057603" w14:textId="77777777" w:rsidR="009E32A8" w:rsidRPr="00A46168" w:rsidRDefault="009E32A8" w:rsidP="00883FFC">
            <w:pPr>
              <w:autoSpaceDE w:val="0"/>
              <w:autoSpaceDN w:val="0"/>
              <w:adjustRightInd w:val="0"/>
              <w:spacing w:line="340" w:lineRule="exact"/>
              <w:jc w:val="right"/>
              <w:rPr>
                <w:sz w:val="16"/>
                <w:szCs w:val="16"/>
                <w:lang w:val="bg-BG"/>
              </w:rPr>
            </w:pPr>
            <w:r w:rsidRPr="00A46168">
              <w:rPr>
                <w:b/>
                <w:bCs/>
                <w:sz w:val="16"/>
                <w:szCs w:val="16"/>
                <w:lang w:val="bg-BG"/>
              </w:rPr>
              <w:t>4.2</w:t>
            </w:r>
            <w:r w:rsidR="007F2031" w:rsidRPr="00A46168">
              <w:rPr>
                <w:b/>
                <w:bCs/>
                <w:sz w:val="16"/>
                <w:szCs w:val="16"/>
                <w:lang w:val="bg-BG"/>
              </w:rPr>
              <w:t>32</w:t>
            </w:r>
          </w:p>
        </w:tc>
        <w:tc>
          <w:tcPr>
            <w:tcW w:w="21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718D3D0F" w14:textId="77777777" w:rsidR="009E32A8" w:rsidRPr="00A46168" w:rsidRDefault="00883FFC" w:rsidP="007F2031">
            <w:pPr>
              <w:jc w:val="right"/>
              <w:rPr>
                <w:b/>
                <w:sz w:val="16"/>
                <w:szCs w:val="16"/>
                <w:lang w:val="bg-BG"/>
              </w:rPr>
            </w:pPr>
            <w:r w:rsidRPr="00A46168">
              <w:rPr>
                <w:b/>
                <w:sz w:val="16"/>
                <w:szCs w:val="16"/>
                <w:lang w:val="bg-BG"/>
              </w:rPr>
              <w:t>5</w:t>
            </w:r>
            <w:r w:rsidR="007F2031" w:rsidRPr="00A46168">
              <w:rPr>
                <w:b/>
                <w:sz w:val="16"/>
                <w:szCs w:val="16"/>
                <w:lang w:val="bg-BG"/>
              </w:rPr>
              <w:t>5</w:t>
            </w:r>
            <w:r w:rsidRPr="00A46168">
              <w:rPr>
                <w:b/>
                <w:sz w:val="16"/>
                <w:szCs w:val="16"/>
                <w:lang w:val="bg-BG"/>
              </w:rPr>
              <w:t>,</w:t>
            </w:r>
            <w:r w:rsidR="007F2031" w:rsidRPr="00A46168">
              <w:rPr>
                <w:b/>
                <w:sz w:val="16"/>
                <w:szCs w:val="16"/>
                <w:lang w:val="bg-BG"/>
              </w:rPr>
              <w:t>02</w:t>
            </w:r>
          </w:p>
        </w:tc>
      </w:tr>
      <w:tr w:rsidR="004E50B0" w:rsidRPr="00A46168" w14:paraId="32DC0636" w14:textId="77777777" w:rsidTr="00883FFC">
        <w:trPr>
          <w:cantSplit/>
          <w:trHeight w:val="227"/>
        </w:trPr>
        <w:tc>
          <w:tcPr>
            <w:tcW w:w="37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227F1149" w14:textId="77777777" w:rsidR="004E50B0" w:rsidRPr="00A46168" w:rsidRDefault="004E50B0" w:rsidP="0090130E">
            <w:pPr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 xml:space="preserve">ЕМИЛ </w:t>
            </w:r>
            <w:r w:rsidRPr="001E34B3">
              <w:rPr>
                <w:sz w:val="16"/>
                <w:szCs w:val="16"/>
                <w:highlight w:val="black"/>
                <w:lang w:val="bg-BG"/>
              </w:rPr>
              <w:t>СВЕТОСЛАВОВ</w:t>
            </w:r>
            <w:r w:rsidRPr="00A46168">
              <w:rPr>
                <w:sz w:val="16"/>
                <w:szCs w:val="16"/>
                <w:lang w:val="bg-BG"/>
              </w:rPr>
              <w:t xml:space="preserve"> ГЕШЕВ</w:t>
            </w:r>
          </w:p>
        </w:tc>
        <w:tc>
          <w:tcPr>
            <w:tcW w:w="8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FC6D351" w14:textId="77777777" w:rsidR="004E50B0" w:rsidRPr="00A46168" w:rsidRDefault="004E50B0" w:rsidP="00883FFC">
            <w:pPr>
              <w:autoSpaceDE w:val="0"/>
              <w:autoSpaceDN w:val="0"/>
              <w:adjustRightInd w:val="0"/>
              <w:spacing w:line="340" w:lineRule="exac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14-6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09A5B44E" w14:textId="77777777" w:rsidR="004E50B0" w:rsidRPr="00A46168" w:rsidRDefault="004E50B0" w:rsidP="00883FFC">
            <w:pPr>
              <w:autoSpaceDE w:val="0"/>
              <w:autoSpaceDN w:val="0"/>
              <w:adjustRightInd w:val="0"/>
              <w:spacing w:line="340" w:lineRule="exac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14.166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</w:tcPr>
          <w:p w14:paraId="3502BAC6" w14:textId="77777777" w:rsidR="004E50B0" w:rsidRPr="00A46168" w:rsidRDefault="004E50B0" w:rsidP="00883FFC">
            <w:pPr>
              <w:autoSpaceDE w:val="0"/>
              <w:autoSpaceDN w:val="0"/>
              <w:adjustRightInd w:val="0"/>
              <w:spacing w:line="340" w:lineRule="exact"/>
              <w:jc w:val="righ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0.057</w:t>
            </w:r>
          </w:p>
        </w:tc>
        <w:tc>
          <w:tcPr>
            <w:tcW w:w="21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44C41EBD" w14:textId="77777777" w:rsidR="004E50B0" w:rsidRPr="00A46168" w:rsidRDefault="004E50B0" w:rsidP="0090130E">
            <w:pPr>
              <w:jc w:val="right"/>
              <w:rPr>
                <w:b/>
                <w:sz w:val="16"/>
                <w:szCs w:val="16"/>
                <w:lang w:val="bg-BG"/>
              </w:rPr>
            </w:pPr>
          </w:p>
        </w:tc>
      </w:tr>
      <w:tr w:rsidR="004E50B0" w:rsidRPr="00A46168" w14:paraId="358DBD6B" w14:textId="77777777" w:rsidTr="00883FFC">
        <w:trPr>
          <w:cantSplit/>
          <w:trHeight w:val="227"/>
        </w:trPr>
        <w:tc>
          <w:tcPr>
            <w:tcW w:w="37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3DE71F62" w14:textId="77777777" w:rsidR="004E50B0" w:rsidRPr="00A46168" w:rsidRDefault="004E50B0" w:rsidP="00883FFC">
            <w:pPr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 xml:space="preserve">ЕМИЛ </w:t>
            </w:r>
            <w:r w:rsidRPr="001E34B3">
              <w:rPr>
                <w:sz w:val="16"/>
                <w:szCs w:val="16"/>
                <w:highlight w:val="black"/>
                <w:lang w:val="bg-BG"/>
              </w:rPr>
              <w:t>СВЕТОСЛАВОВ</w:t>
            </w:r>
            <w:r w:rsidRPr="00A46168">
              <w:rPr>
                <w:sz w:val="16"/>
                <w:szCs w:val="16"/>
                <w:lang w:val="bg-BG"/>
              </w:rPr>
              <w:t xml:space="preserve"> ГЕШЕВ</w:t>
            </w:r>
          </w:p>
        </w:tc>
        <w:tc>
          <w:tcPr>
            <w:tcW w:w="8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6ABBD4E" w14:textId="77777777" w:rsidR="004E50B0" w:rsidRPr="00A46168" w:rsidRDefault="004E50B0" w:rsidP="00883FFC">
            <w:pPr>
              <w:autoSpaceDE w:val="0"/>
              <w:autoSpaceDN w:val="0"/>
              <w:adjustRightInd w:val="0"/>
              <w:spacing w:line="340" w:lineRule="exac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25-4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658A36D8" w14:textId="77777777" w:rsidR="004E50B0" w:rsidRPr="00A46168" w:rsidRDefault="004E50B0" w:rsidP="00883FFC">
            <w:pPr>
              <w:autoSpaceDE w:val="0"/>
              <w:autoSpaceDN w:val="0"/>
              <w:adjustRightInd w:val="0"/>
              <w:spacing w:line="340" w:lineRule="exac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103.18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</w:tcPr>
          <w:p w14:paraId="0266F0B0" w14:textId="77777777" w:rsidR="004E50B0" w:rsidRPr="00A46168" w:rsidRDefault="004E50B0" w:rsidP="00883FFC">
            <w:pPr>
              <w:autoSpaceDE w:val="0"/>
              <w:autoSpaceDN w:val="0"/>
              <w:adjustRightInd w:val="0"/>
              <w:spacing w:line="340" w:lineRule="exact"/>
              <w:jc w:val="righ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0.130</w:t>
            </w:r>
          </w:p>
        </w:tc>
        <w:tc>
          <w:tcPr>
            <w:tcW w:w="21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422C38D9" w14:textId="77777777" w:rsidR="004E50B0" w:rsidRPr="00A46168" w:rsidRDefault="004E50B0" w:rsidP="0090130E">
            <w:pPr>
              <w:jc w:val="right"/>
              <w:rPr>
                <w:b/>
                <w:sz w:val="16"/>
                <w:szCs w:val="16"/>
                <w:lang w:val="bg-BG"/>
              </w:rPr>
            </w:pPr>
          </w:p>
        </w:tc>
      </w:tr>
      <w:tr w:rsidR="004E50B0" w:rsidRPr="00A46168" w14:paraId="08A5D31E" w14:textId="77777777" w:rsidTr="00883FFC">
        <w:trPr>
          <w:cantSplit/>
          <w:trHeight w:val="227"/>
        </w:trPr>
        <w:tc>
          <w:tcPr>
            <w:tcW w:w="37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19A88186" w14:textId="77777777" w:rsidR="004E50B0" w:rsidRPr="00A46168" w:rsidRDefault="004E50B0" w:rsidP="00883FFC">
            <w:pPr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lastRenderedPageBreak/>
              <w:t xml:space="preserve">ЕМИЛ </w:t>
            </w:r>
            <w:r w:rsidRPr="001E34B3">
              <w:rPr>
                <w:sz w:val="16"/>
                <w:szCs w:val="16"/>
                <w:highlight w:val="black"/>
                <w:lang w:val="bg-BG"/>
              </w:rPr>
              <w:t>СВЕТОСЛАВОВ</w:t>
            </w:r>
            <w:r w:rsidRPr="00A46168">
              <w:rPr>
                <w:sz w:val="16"/>
                <w:szCs w:val="16"/>
                <w:lang w:val="bg-BG"/>
              </w:rPr>
              <w:t xml:space="preserve"> ГЕШЕВ</w:t>
            </w:r>
          </w:p>
        </w:tc>
        <w:tc>
          <w:tcPr>
            <w:tcW w:w="8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07DA860" w14:textId="77777777" w:rsidR="004E50B0" w:rsidRPr="00A46168" w:rsidRDefault="004E50B0" w:rsidP="00883FFC">
            <w:pPr>
              <w:autoSpaceDE w:val="0"/>
              <w:autoSpaceDN w:val="0"/>
              <w:adjustRightInd w:val="0"/>
              <w:spacing w:line="340" w:lineRule="exac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25-4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1FB15BA5" w14:textId="77777777" w:rsidR="004E50B0" w:rsidRPr="00A46168" w:rsidRDefault="004E50B0" w:rsidP="00883FFC">
            <w:pPr>
              <w:autoSpaceDE w:val="0"/>
              <w:autoSpaceDN w:val="0"/>
              <w:adjustRightInd w:val="0"/>
              <w:spacing w:line="340" w:lineRule="exac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103.21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</w:tcPr>
          <w:p w14:paraId="72158AA7" w14:textId="77777777" w:rsidR="004E50B0" w:rsidRPr="00A46168" w:rsidRDefault="004E50B0" w:rsidP="00883FFC">
            <w:pPr>
              <w:autoSpaceDE w:val="0"/>
              <w:autoSpaceDN w:val="0"/>
              <w:adjustRightInd w:val="0"/>
              <w:spacing w:line="340" w:lineRule="exact"/>
              <w:jc w:val="righ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0.706</w:t>
            </w:r>
          </w:p>
        </w:tc>
        <w:tc>
          <w:tcPr>
            <w:tcW w:w="21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3F750DF9" w14:textId="77777777" w:rsidR="004E50B0" w:rsidRPr="00A46168" w:rsidRDefault="004E50B0" w:rsidP="0090130E">
            <w:pPr>
              <w:jc w:val="right"/>
              <w:rPr>
                <w:b/>
                <w:sz w:val="16"/>
                <w:szCs w:val="16"/>
                <w:lang w:val="bg-BG"/>
              </w:rPr>
            </w:pPr>
          </w:p>
        </w:tc>
      </w:tr>
      <w:tr w:rsidR="004E50B0" w:rsidRPr="00A46168" w14:paraId="19ADD94F" w14:textId="77777777" w:rsidTr="00883FFC">
        <w:trPr>
          <w:cantSplit/>
          <w:trHeight w:val="227"/>
        </w:trPr>
        <w:tc>
          <w:tcPr>
            <w:tcW w:w="37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5CA0C837" w14:textId="77777777" w:rsidR="004E50B0" w:rsidRPr="00A46168" w:rsidRDefault="004E50B0" w:rsidP="00883FFC">
            <w:pPr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 xml:space="preserve">ЕМИЛ </w:t>
            </w:r>
            <w:r w:rsidRPr="001E34B3">
              <w:rPr>
                <w:sz w:val="16"/>
                <w:szCs w:val="16"/>
                <w:highlight w:val="black"/>
                <w:lang w:val="bg-BG"/>
              </w:rPr>
              <w:t>СВЕТОСЛАВОВ</w:t>
            </w:r>
            <w:r w:rsidRPr="00A46168">
              <w:rPr>
                <w:sz w:val="16"/>
                <w:szCs w:val="16"/>
                <w:lang w:val="bg-BG"/>
              </w:rPr>
              <w:t xml:space="preserve"> ГЕШЕВ</w:t>
            </w:r>
          </w:p>
        </w:tc>
        <w:tc>
          <w:tcPr>
            <w:tcW w:w="8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F2DC72A" w14:textId="77777777" w:rsidR="004E50B0" w:rsidRPr="00A46168" w:rsidRDefault="004E50B0" w:rsidP="00883FFC">
            <w:pPr>
              <w:autoSpaceDE w:val="0"/>
              <w:autoSpaceDN w:val="0"/>
              <w:adjustRightInd w:val="0"/>
              <w:spacing w:line="340" w:lineRule="exac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134-8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3A3E604A" w14:textId="77777777" w:rsidR="004E50B0" w:rsidRPr="00A46168" w:rsidRDefault="004E50B0" w:rsidP="00883FFC">
            <w:pPr>
              <w:autoSpaceDE w:val="0"/>
              <w:autoSpaceDN w:val="0"/>
              <w:adjustRightInd w:val="0"/>
              <w:spacing w:line="340" w:lineRule="exac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134.64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</w:tcPr>
          <w:p w14:paraId="0600BC0C" w14:textId="77777777" w:rsidR="004E50B0" w:rsidRPr="00A46168" w:rsidRDefault="004E50B0" w:rsidP="00883FFC">
            <w:pPr>
              <w:autoSpaceDE w:val="0"/>
              <w:autoSpaceDN w:val="0"/>
              <w:adjustRightInd w:val="0"/>
              <w:spacing w:line="340" w:lineRule="exact"/>
              <w:jc w:val="righ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0.197</w:t>
            </w:r>
          </w:p>
        </w:tc>
        <w:tc>
          <w:tcPr>
            <w:tcW w:w="21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653ABE92" w14:textId="77777777" w:rsidR="004E50B0" w:rsidRPr="00A46168" w:rsidRDefault="004E50B0" w:rsidP="0090130E">
            <w:pPr>
              <w:jc w:val="right"/>
              <w:rPr>
                <w:b/>
                <w:sz w:val="16"/>
                <w:szCs w:val="16"/>
                <w:lang w:val="bg-BG"/>
              </w:rPr>
            </w:pPr>
          </w:p>
        </w:tc>
      </w:tr>
      <w:tr w:rsidR="004E50B0" w:rsidRPr="00A46168" w14:paraId="198B2CC9" w14:textId="77777777" w:rsidTr="00883FFC">
        <w:trPr>
          <w:cantSplit/>
          <w:trHeight w:val="227"/>
        </w:trPr>
        <w:tc>
          <w:tcPr>
            <w:tcW w:w="37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3D765F40" w14:textId="77777777" w:rsidR="004E50B0" w:rsidRPr="00A46168" w:rsidRDefault="004E50B0" w:rsidP="00883FFC">
            <w:pPr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 xml:space="preserve">ЕМИЛ </w:t>
            </w:r>
            <w:r w:rsidRPr="001E34B3">
              <w:rPr>
                <w:sz w:val="16"/>
                <w:szCs w:val="16"/>
                <w:highlight w:val="black"/>
                <w:lang w:val="bg-BG"/>
              </w:rPr>
              <w:t>СВЕТОСЛАВОВ</w:t>
            </w:r>
            <w:r w:rsidRPr="00A46168">
              <w:rPr>
                <w:sz w:val="16"/>
                <w:szCs w:val="16"/>
                <w:lang w:val="bg-BG"/>
              </w:rPr>
              <w:t xml:space="preserve"> ГЕШЕВ</w:t>
            </w:r>
          </w:p>
        </w:tc>
        <w:tc>
          <w:tcPr>
            <w:tcW w:w="8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130F2E5" w14:textId="77777777" w:rsidR="004E50B0" w:rsidRPr="00A46168" w:rsidRDefault="004E50B0" w:rsidP="00883FFC">
            <w:pPr>
              <w:autoSpaceDE w:val="0"/>
              <w:autoSpaceDN w:val="0"/>
              <w:adjustRightInd w:val="0"/>
              <w:spacing w:line="340" w:lineRule="exac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147-9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4DE2EA19" w14:textId="77777777" w:rsidR="004E50B0" w:rsidRPr="00A46168" w:rsidRDefault="004E50B0" w:rsidP="00883FFC">
            <w:pPr>
              <w:autoSpaceDE w:val="0"/>
              <w:autoSpaceDN w:val="0"/>
              <w:adjustRightInd w:val="0"/>
              <w:spacing w:line="340" w:lineRule="exac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147.68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</w:tcPr>
          <w:p w14:paraId="153B8FB0" w14:textId="77777777" w:rsidR="004E50B0" w:rsidRPr="00A46168" w:rsidRDefault="004E50B0" w:rsidP="00883FFC">
            <w:pPr>
              <w:autoSpaceDE w:val="0"/>
              <w:autoSpaceDN w:val="0"/>
              <w:adjustRightInd w:val="0"/>
              <w:spacing w:line="340" w:lineRule="exact"/>
              <w:jc w:val="righ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0.328</w:t>
            </w:r>
          </w:p>
        </w:tc>
        <w:tc>
          <w:tcPr>
            <w:tcW w:w="21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29040045" w14:textId="77777777" w:rsidR="004E50B0" w:rsidRPr="00A46168" w:rsidRDefault="004E50B0" w:rsidP="0090130E">
            <w:pPr>
              <w:jc w:val="right"/>
              <w:rPr>
                <w:b/>
                <w:sz w:val="16"/>
                <w:szCs w:val="16"/>
                <w:lang w:val="bg-BG"/>
              </w:rPr>
            </w:pPr>
          </w:p>
        </w:tc>
      </w:tr>
      <w:tr w:rsidR="004E50B0" w:rsidRPr="00A46168" w14:paraId="0780704D" w14:textId="77777777" w:rsidTr="00883FFC">
        <w:trPr>
          <w:cantSplit/>
          <w:trHeight w:val="227"/>
        </w:trPr>
        <w:tc>
          <w:tcPr>
            <w:tcW w:w="37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0B41ED12" w14:textId="77777777" w:rsidR="004E50B0" w:rsidRPr="00A46168" w:rsidRDefault="004E50B0" w:rsidP="00883FFC">
            <w:pPr>
              <w:rPr>
                <w:sz w:val="16"/>
                <w:szCs w:val="16"/>
                <w:lang w:val="bg-BG"/>
              </w:rPr>
            </w:pPr>
            <w:r w:rsidRPr="00A46168">
              <w:rPr>
                <w:b/>
                <w:bCs/>
                <w:sz w:val="16"/>
                <w:szCs w:val="16"/>
                <w:lang w:val="bg-BG"/>
              </w:rPr>
              <w:t>ОБЩО ЗА ПОЛЗВАТЕЛЯ</w:t>
            </w:r>
          </w:p>
        </w:tc>
        <w:tc>
          <w:tcPr>
            <w:tcW w:w="8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7B307B0A" w14:textId="77777777" w:rsidR="004E50B0" w:rsidRPr="00A46168" w:rsidRDefault="004E50B0" w:rsidP="00883FFC">
            <w:pPr>
              <w:rPr>
                <w:sz w:val="16"/>
                <w:szCs w:val="16"/>
                <w:lang w:val="bg-BG"/>
              </w:rPr>
            </w:pPr>
          </w:p>
        </w:tc>
        <w:tc>
          <w:tcPr>
            <w:tcW w:w="171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DED34FC" w14:textId="77777777" w:rsidR="004E50B0" w:rsidRPr="00A46168" w:rsidRDefault="004E50B0" w:rsidP="00883FFC">
            <w:pPr>
              <w:rPr>
                <w:sz w:val="16"/>
                <w:szCs w:val="16"/>
                <w:lang w:val="bg-BG"/>
              </w:rPr>
            </w:pP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</w:tcPr>
          <w:p w14:paraId="60164EE2" w14:textId="77777777" w:rsidR="004E50B0" w:rsidRPr="00A46168" w:rsidRDefault="004E50B0" w:rsidP="00980C32">
            <w:pPr>
              <w:autoSpaceDE w:val="0"/>
              <w:autoSpaceDN w:val="0"/>
              <w:adjustRightInd w:val="0"/>
              <w:spacing w:line="340" w:lineRule="exact"/>
              <w:jc w:val="right"/>
              <w:rPr>
                <w:sz w:val="16"/>
                <w:szCs w:val="16"/>
                <w:lang w:val="bg-BG"/>
              </w:rPr>
            </w:pPr>
            <w:r w:rsidRPr="00A46168">
              <w:rPr>
                <w:b/>
                <w:bCs/>
                <w:sz w:val="16"/>
                <w:szCs w:val="16"/>
                <w:lang w:val="bg-BG"/>
              </w:rPr>
              <w:t>1.41</w:t>
            </w:r>
            <w:r w:rsidR="00980C32" w:rsidRPr="00A46168">
              <w:rPr>
                <w:b/>
                <w:bCs/>
                <w:sz w:val="16"/>
                <w:szCs w:val="16"/>
                <w:lang w:val="bg-BG"/>
              </w:rPr>
              <w:t>8</w:t>
            </w:r>
          </w:p>
        </w:tc>
        <w:tc>
          <w:tcPr>
            <w:tcW w:w="21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52DD1BCD" w14:textId="77777777" w:rsidR="004E50B0" w:rsidRPr="00A46168" w:rsidRDefault="00883FFC" w:rsidP="00883FFC">
            <w:pPr>
              <w:jc w:val="right"/>
              <w:rPr>
                <w:b/>
                <w:sz w:val="16"/>
                <w:szCs w:val="16"/>
                <w:lang w:val="bg-BG"/>
              </w:rPr>
            </w:pPr>
            <w:r w:rsidRPr="00A46168">
              <w:rPr>
                <w:b/>
                <w:sz w:val="16"/>
                <w:szCs w:val="16"/>
                <w:lang w:val="bg-BG"/>
              </w:rPr>
              <w:t>18,4</w:t>
            </w:r>
            <w:r w:rsidR="00980C32" w:rsidRPr="00A46168">
              <w:rPr>
                <w:b/>
                <w:sz w:val="16"/>
                <w:szCs w:val="16"/>
                <w:lang w:val="bg-BG"/>
              </w:rPr>
              <w:t>3</w:t>
            </w:r>
          </w:p>
        </w:tc>
      </w:tr>
      <w:tr w:rsidR="00AC5B67" w:rsidRPr="00A46168" w14:paraId="2D33A7F3" w14:textId="77777777" w:rsidTr="00883FFC">
        <w:trPr>
          <w:cantSplit/>
          <w:trHeight w:val="227"/>
        </w:trPr>
        <w:tc>
          <w:tcPr>
            <w:tcW w:w="37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6560F1DE" w14:textId="77777777" w:rsidR="00AC5B67" w:rsidRPr="00A46168" w:rsidRDefault="00AC5B67" w:rsidP="00AC5B67">
            <w:pPr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 xml:space="preserve">ЗАХАРИ </w:t>
            </w:r>
            <w:r w:rsidRPr="001E34B3">
              <w:rPr>
                <w:sz w:val="16"/>
                <w:szCs w:val="16"/>
                <w:highlight w:val="black"/>
                <w:lang w:val="bg-BG"/>
              </w:rPr>
              <w:t>ТОДОРОВ</w:t>
            </w:r>
            <w:r w:rsidRPr="00A46168">
              <w:rPr>
                <w:sz w:val="16"/>
                <w:szCs w:val="16"/>
                <w:lang w:val="bg-BG"/>
              </w:rPr>
              <w:t xml:space="preserve"> НИКОЛОВ</w:t>
            </w:r>
          </w:p>
        </w:tc>
        <w:tc>
          <w:tcPr>
            <w:tcW w:w="8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32BBED1" w14:textId="77777777" w:rsidR="00AC5B67" w:rsidRPr="00A46168" w:rsidRDefault="00AC5B67" w:rsidP="00883FFC">
            <w:pPr>
              <w:autoSpaceDE w:val="0"/>
              <w:autoSpaceDN w:val="0"/>
              <w:adjustRightInd w:val="0"/>
              <w:spacing w:line="340" w:lineRule="exac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125-2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50444AB7" w14:textId="77777777" w:rsidR="00AC5B67" w:rsidRPr="00A46168" w:rsidRDefault="00AC5B67" w:rsidP="00883FFC">
            <w:pPr>
              <w:autoSpaceDE w:val="0"/>
              <w:autoSpaceDN w:val="0"/>
              <w:adjustRightInd w:val="0"/>
              <w:spacing w:line="340" w:lineRule="exac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14.115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</w:tcPr>
          <w:p w14:paraId="66F332CF" w14:textId="77777777" w:rsidR="00AC5B67" w:rsidRPr="00A46168" w:rsidRDefault="00AC5B67" w:rsidP="00883FFC">
            <w:pPr>
              <w:autoSpaceDE w:val="0"/>
              <w:autoSpaceDN w:val="0"/>
              <w:adjustRightInd w:val="0"/>
              <w:spacing w:line="340" w:lineRule="exact"/>
              <w:jc w:val="righ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0.101</w:t>
            </w:r>
          </w:p>
        </w:tc>
        <w:tc>
          <w:tcPr>
            <w:tcW w:w="21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1AF1115C" w14:textId="77777777" w:rsidR="00AC5B67" w:rsidRPr="00A46168" w:rsidRDefault="00AC5B67" w:rsidP="0090130E">
            <w:pPr>
              <w:jc w:val="right"/>
              <w:rPr>
                <w:b/>
                <w:sz w:val="16"/>
                <w:szCs w:val="16"/>
                <w:lang w:val="bg-BG"/>
              </w:rPr>
            </w:pPr>
          </w:p>
        </w:tc>
      </w:tr>
      <w:tr w:rsidR="00AC5B67" w:rsidRPr="00A46168" w14:paraId="1C4BFBB1" w14:textId="77777777" w:rsidTr="00883FFC">
        <w:trPr>
          <w:cantSplit/>
          <w:trHeight w:val="227"/>
        </w:trPr>
        <w:tc>
          <w:tcPr>
            <w:tcW w:w="37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31BEF197" w14:textId="77777777" w:rsidR="00AC5B67" w:rsidRPr="00A46168" w:rsidRDefault="00AC5B67" w:rsidP="00883FFC">
            <w:pPr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 xml:space="preserve">ЗАХАРИ </w:t>
            </w:r>
            <w:r w:rsidRPr="001E34B3">
              <w:rPr>
                <w:sz w:val="16"/>
                <w:szCs w:val="16"/>
                <w:highlight w:val="black"/>
                <w:lang w:val="bg-BG"/>
              </w:rPr>
              <w:t>ТОДОРОВ</w:t>
            </w:r>
            <w:r w:rsidRPr="00A46168">
              <w:rPr>
                <w:sz w:val="16"/>
                <w:szCs w:val="16"/>
                <w:lang w:val="bg-BG"/>
              </w:rPr>
              <w:t xml:space="preserve"> НИКОЛОВ</w:t>
            </w:r>
          </w:p>
        </w:tc>
        <w:tc>
          <w:tcPr>
            <w:tcW w:w="8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546FF4E" w14:textId="77777777" w:rsidR="00AC5B67" w:rsidRPr="00A46168" w:rsidRDefault="00AC5B67" w:rsidP="00883FFC">
            <w:pPr>
              <w:autoSpaceDE w:val="0"/>
              <w:autoSpaceDN w:val="0"/>
              <w:adjustRightInd w:val="0"/>
              <w:spacing w:line="340" w:lineRule="exac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124-5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0FBD17D3" w14:textId="77777777" w:rsidR="00AC5B67" w:rsidRPr="00A46168" w:rsidRDefault="00AC5B67" w:rsidP="00883FFC">
            <w:pPr>
              <w:autoSpaceDE w:val="0"/>
              <w:autoSpaceDN w:val="0"/>
              <w:adjustRightInd w:val="0"/>
              <w:spacing w:line="340" w:lineRule="exac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124.105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</w:tcPr>
          <w:p w14:paraId="6447ADE0" w14:textId="77777777" w:rsidR="00AC5B67" w:rsidRPr="00A46168" w:rsidRDefault="00AC5B67" w:rsidP="00883FFC">
            <w:pPr>
              <w:autoSpaceDE w:val="0"/>
              <w:autoSpaceDN w:val="0"/>
              <w:adjustRightInd w:val="0"/>
              <w:spacing w:line="340" w:lineRule="exact"/>
              <w:jc w:val="righ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0.016</w:t>
            </w:r>
          </w:p>
        </w:tc>
        <w:tc>
          <w:tcPr>
            <w:tcW w:w="21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2CE65B5E" w14:textId="77777777" w:rsidR="00AC5B67" w:rsidRPr="00A46168" w:rsidRDefault="00AC5B67" w:rsidP="0090130E">
            <w:pPr>
              <w:jc w:val="right"/>
              <w:rPr>
                <w:b/>
                <w:sz w:val="16"/>
                <w:szCs w:val="16"/>
                <w:lang w:val="bg-BG"/>
              </w:rPr>
            </w:pPr>
          </w:p>
        </w:tc>
      </w:tr>
      <w:tr w:rsidR="00AC5B67" w:rsidRPr="00A46168" w14:paraId="1C4C7829" w14:textId="77777777" w:rsidTr="00883FFC">
        <w:trPr>
          <w:cantSplit/>
          <w:trHeight w:val="227"/>
        </w:trPr>
        <w:tc>
          <w:tcPr>
            <w:tcW w:w="37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2A038746" w14:textId="77777777" w:rsidR="00AC5B67" w:rsidRPr="00A46168" w:rsidRDefault="00AC5B67" w:rsidP="00883FFC">
            <w:pPr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 xml:space="preserve">ЗАХАРИ </w:t>
            </w:r>
            <w:r w:rsidRPr="001E34B3">
              <w:rPr>
                <w:sz w:val="16"/>
                <w:szCs w:val="16"/>
                <w:highlight w:val="black"/>
                <w:lang w:val="bg-BG"/>
              </w:rPr>
              <w:t>ТОДОРОВ</w:t>
            </w:r>
            <w:r w:rsidRPr="00A46168">
              <w:rPr>
                <w:sz w:val="16"/>
                <w:szCs w:val="16"/>
                <w:lang w:val="bg-BG"/>
              </w:rPr>
              <w:t xml:space="preserve"> НИКОЛОВ</w:t>
            </w:r>
          </w:p>
        </w:tc>
        <w:tc>
          <w:tcPr>
            <w:tcW w:w="8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4695754" w14:textId="77777777" w:rsidR="00AC5B67" w:rsidRPr="00A46168" w:rsidRDefault="00AC5B67" w:rsidP="00883FFC">
            <w:pPr>
              <w:autoSpaceDE w:val="0"/>
              <w:autoSpaceDN w:val="0"/>
              <w:adjustRightInd w:val="0"/>
              <w:spacing w:line="340" w:lineRule="exac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124-6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3848159F" w14:textId="77777777" w:rsidR="00AC5B67" w:rsidRPr="00A46168" w:rsidRDefault="00AC5B67" w:rsidP="00883FFC">
            <w:pPr>
              <w:autoSpaceDE w:val="0"/>
              <w:autoSpaceDN w:val="0"/>
              <w:adjustRightInd w:val="0"/>
              <w:spacing w:line="340" w:lineRule="exac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124.105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</w:tcPr>
          <w:p w14:paraId="40724203" w14:textId="77777777" w:rsidR="00AC5B67" w:rsidRPr="00A46168" w:rsidRDefault="00AC5B67" w:rsidP="00883FFC">
            <w:pPr>
              <w:autoSpaceDE w:val="0"/>
              <w:autoSpaceDN w:val="0"/>
              <w:adjustRightInd w:val="0"/>
              <w:spacing w:line="340" w:lineRule="exact"/>
              <w:jc w:val="righ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0.271</w:t>
            </w:r>
          </w:p>
        </w:tc>
        <w:tc>
          <w:tcPr>
            <w:tcW w:w="21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7A5B5157" w14:textId="77777777" w:rsidR="00AC5B67" w:rsidRPr="00A46168" w:rsidRDefault="00AC5B67" w:rsidP="0090130E">
            <w:pPr>
              <w:jc w:val="right"/>
              <w:rPr>
                <w:b/>
                <w:sz w:val="16"/>
                <w:szCs w:val="16"/>
                <w:lang w:val="bg-BG"/>
              </w:rPr>
            </w:pPr>
          </w:p>
        </w:tc>
      </w:tr>
      <w:tr w:rsidR="00AC5B67" w:rsidRPr="00A46168" w14:paraId="1B80020A" w14:textId="77777777" w:rsidTr="00883FFC">
        <w:trPr>
          <w:cantSplit/>
          <w:trHeight w:val="227"/>
        </w:trPr>
        <w:tc>
          <w:tcPr>
            <w:tcW w:w="37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3CAA729E" w14:textId="77777777" w:rsidR="00AC5B67" w:rsidRPr="00A46168" w:rsidRDefault="00AC5B67" w:rsidP="00883FFC">
            <w:pPr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 xml:space="preserve">ЗАХАРИ </w:t>
            </w:r>
            <w:r w:rsidRPr="001E34B3">
              <w:rPr>
                <w:sz w:val="16"/>
                <w:szCs w:val="16"/>
                <w:highlight w:val="black"/>
                <w:lang w:val="bg-BG"/>
              </w:rPr>
              <w:t>ТОДОРОВ</w:t>
            </w:r>
            <w:r w:rsidRPr="00A46168">
              <w:rPr>
                <w:sz w:val="16"/>
                <w:szCs w:val="16"/>
                <w:lang w:val="bg-BG"/>
              </w:rPr>
              <w:t xml:space="preserve"> НИКОЛОВ</w:t>
            </w:r>
          </w:p>
        </w:tc>
        <w:tc>
          <w:tcPr>
            <w:tcW w:w="8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1FBFA4D" w14:textId="77777777" w:rsidR="00AC5B67" w:rsidRPr="00A46168" w:rsidRDefault="00AC5B67" w:rsidP="00883FFC">
            <w:pPr>
              <w:autoSpaceDE w:val="0"/>
              <w:autoSpaceDN w:val="0"/>
              <w:adjustRightInd w:val="0"/>
              <w:spacing w:line="340" w:lineRule="exac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124-8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6ABE532E" w14:textId="77777777" w:rsidR="00AC5B67" w:rsidRPr="00A46168" w:rsidRDefault="00AC5B67" w:rsidP="00883FFC">
            <w:pPr>
              <w:autoSpaceDE w:val="0"/>
              <w:autoSpaceDN w:val="0"/>
              <w:adjustRightInd w:val="0"/>
              <w:spacing w:line="340" w:lineRule="exac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124.105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</w:tcPr>
          <w:p w14:paraId="228A0B9E" w14:textId="77777777" w:rsidR="00AC5B67" w:rsidRPr="00A46168" w:rsidRDefault="00AC5B67" w:rsidP="00883FFC">
            <w:pPr>
              <w:autoSpaceDE w:val="0"/>
              <w:autoSpaceDN w:val="0"/>
              <w:adjustRightInd w:val="0"/>
              <w:spacing w:line="340" w:lineRule="exact"/>
              <w:jc w:val="righ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0.209</w:t>
            </w:r>
          </w:p>
        </w:tc>
        <w:tc>
          <w:tcPr>
            <w:tcW w:w="21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24EC6233" w14:textId="77777777" w:rsidR="00AC5B67" w:rsidRPr="00A46168" w:rsidRDefault="00AC5B67" w:rsidP="0090130E">
            <w:pPr>
              <w:jc w:val="right"/>
              <w:rPr>
                <w:b/>
                <w:sz w:val="16"/>
                <w:szCs w:val="16"/>
                <w:lang w:val="bg-BG"/>
              </w:rPr>
            </w:pPr>
          </w:p>
        </w:tc>
      </w:tr>
      <w:tr w:rsidR="00AC5B67" w:rsidRPr="00A46168" w14:paraId="39D01B66" w14:textId="77777777" w:rsidTr="00883FFC">
        <w:trPr>
          <w:cantSplit/>
          <w:trHeight w:val="227"/>
        </w:trPr>
        <w:tc>
          <w:tcPr>
            <w:tcW w:w="37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18DB065D" w14:textId="77777777" w:rsidR="00AC5B67" w:rsidRPr="00A46168" w:rsidRDefault="00AC5B67" w:rsidP="00883FFC">
            <w:pPr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 xml:space="preserve">ЗАХАРИ </w:t>
            </w:r>
            <w:r w:rsidRPr="001E34B3">
              <w:rPr>
                <w:sz w:val="16"/>
                <w:szCs w:val="16"/>
                <w:highlight w:val="black"/>
                <w:lang w:val="bg-BG"/>
              </w:rPr>
              <w:t>ТОДОРОВ</w:t>
            </w:r>
            <w:r w:rsidRPr="00A46168">
              <w:rPr>
                <w:sz w:val="16"/>
                <w:szCs w:val="16"/>
                <w:lang w:val="bg-BG"/>
              </w:rPr>
              <w:t xml:space="preserve"> НИКОЛОВ</w:t>
            </w:r>
          </w:p>
        </w:tc>
        <w:tc>
          <w:tcPr>
            <w:tcW w:w="8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58FD143" w14:textId="77777777" w:rsidR="00AC5B67" w:rsidRPr="00A46168" w:rsidRDefault="00AC5B67" w:rsidP="00883FFC">
            <w:pPr>
              <w:autoSpaceDE w:val="0"/>
              <w:autoSpaceDN w:val="0"/>
              <w:adjustRightInd w:val="0"/>
              <w:spacing w:line="340" w:lineRule="exac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124-9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195BC904" w14:textId="77777777" w:rsidR="00AC5B67" w:rsidRPr="00A46168" w:rsidRDefault="00AC5B67" w:rsidP="00883FFC">
            <w:pPr>
              <w:autoSpaceDE w:val="0"/>
              <w:autoSpaceDN w:val="0"/>
              <w:adjustRightInd w:val="0"/>
              <w:spacing w:line="340" w:lineRule="exac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124.105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</w:tcPr>
          <w:p w14:paraId="713B517A" w14:textId="77777777" w:rsidR="00AC5B67" w:rsidRPr="00A46168" w:rsidRDefault="00AC5B67" w:rsidP="00883FFC">
            <w:pPr>
              <w:autoSpaceDE w:val="0"/>
              <w:autoSpaceDN w:val="0"/>
              <w:adjustRightInd w:val="0"/>
              <w:spacing w:line="340" w:lineRule="exact"/>
              <w:jc w:val="righ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0.163</w:t>
            </w:r>
          </w:p>
        </w:tc>
        <w:tc>
          <w:tcPr>
            <w:tcW w:w="21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0BB1A9EA" w14:textId="77777777" w:rsidR="00AC5B67" w:rsidRPr="00A46168" w:rsidRDefault="00AC5B67" w:rsidP="0090130E">
            <w:pPr>
              <w:jc w:val="right"/>
              <w:rPr>
                <w:b/>
                <w:sz w:val="16"/>
                <w:szCs w:val="16"/>
                <w:lang w:val="bg-BG"/>
              </w:rPr>
            </w:pPr>
          </w:p>
        </w:tc>
      </w:tr>
      <w:tr w:rsidR="00AC5B67" w:rsidRPr="00A46168" w14:paraId="70570884" w14:textId="77777777" w:rsidTr="00883FFC">
        <w:trPr>
          <w:cantSplit/>
          <w:trHeight w:val="227"/>
        </w:trPr>
        <w:tc>
          <w:tcPr>
            <w:tcW w:w="37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7FB7E407" w14:textId="77777777" w:rsidR="00AC5B67" w:rsidRPr="00A46168" w:rsidRDefault="00AC5B67" w:rsidP="00883FFC">
            <w:pPr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 xml:space="preserve">ЗАХАРИ </w:t>
            </w:r>
            <w:r w:rsidRPr="001E34B3">
              <w:rPr>
                <w:sz w:val="16"/>
                <w:szCs w:val="16"/>
                <w:highlight w:val="black"/>
                <w:lang w:val="bg-BG"/>
              </w:rPr>
              <w:t>ТОДОРОВ</w:t>
            </w:r>
            <w:r w:rsidRPr="00A46168">
              <w:rPr>
                <w:sz w:val="16"/>
                <w:szCs w:val="16"/>
                <w:lang w:val="bg-BG"/>
              </w:rPr>
              <w:t xml:space="preserve"> НИКОЛОВ</w:t>
            </w:r>
          </w:p>
        </w:tc>
        <w:tc>
          <w:tcPr>
            <w:tcW w:w="8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CB3E7CA" w14:textId="77777777" w:rsidR="00AC5B67" w:rsidRPr="00A46168" w:rsidRDefault="00AC5B67" w:rsidP="00883FFC">
            <w:pPr>
              <w:autoSpaceDE w:val="0"/>
              <w:autoSpaceDN w:val="0"/>
              <w:adjustRightInd w:val="0"/>
              <w:spacing w:line="340" w:lineRule="exac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125-2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2CD004FA" w14:textId="77777777" w:rsidR="00AC5B67" w:rsidRPr="00A46168" w:rsidRDefault="00AC5B67" w:rsidP="00883FFC">
            <w:pPr>
              <w:autoSpaceDE w:val="0"/>
              <w:autoSpaceDN w:val="0"/>
              <w:adjustRightInd w:val="0"/>
              <w:spacing w:line="340" w:lineRule="exac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125.115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</w:tcPr>
          <w:p w14:paraId="435BC76F" w14:textId="77777777" w:rsidR="00AC5B67" w:rsidRPr="00A46168" w:rsidRDefault="00AC5B67" w:rsidP="00883FFC">
            <w:pPr>
              <w:autoSpaceDE w:val="0"/>
              <w:autoSpaceDN w:val="0"/>
              <w:adjustRightInd w:val="0"/>
              <w:spacing w:line="340" w:lineRule="exact"/>
              <w:jc w:val="righ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0.015</w:t>
            </w:r>
          </w:p>
        </w:tc>
        <w:tc>
          <w:tcPr>
            <w:tcW w:w="21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32FEB448" w14:textId="77777777" w:rsidR="00AC5B67" w:rsidRPr="00A46168" w:rsidRDefault="00AC5B67" w:rsidP="0090130E">
            <w:pPr>
              <w:jc w:val="right"/>
              <w:rPr>
                <w:b/>
                <w:sz w:val="16"/>
                <w:szCs w:val="16"/>
                <w:lang w:val="bg-BG"/>
              </w:rPr>
            </w:pPr>
          </w:p>
        </w:tc>
      </w:tr>
      <w:tr w:rsidR="00AC5B67" w:rsidRPr="00A46168" w14:paraId="1A7F189A" w14:textId="77777777" w:rsidTr="00883FFC">
        <w:trPr>
          <w:cantSplit/>
          <w:trHeight w:val="227"/>
        </w:trPr>
        <w:tc>
          <w:tcPr>
            <w:tcW w:w="37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55EEB267" w14:textId="77777777" w:rsidR="00AC5B67" w:rsidRPr="00A46168" w:rsidRDefault="00AC5B67" w:rsidP="00883FFC">
            <w:pPr>
              <w:rPr>
                <w:sz w:val="16"/>
                <w:szCs w:val="16"/>
                <w:lang w:val="bg-BG"/>
              </w:rPr>
            </w:pPr>
            <w:r w:rsidRPr="00A46168">
              <w:rPr>
                <w:b/>
                <w:bCs/>
                <w:sz w:val="16"/>
                <w:szCs w:val="16"/>
                <w:lang w:val="bg-BG"/>
              </w:rPr>
              <w:t>ОБЩО ЗА ПОЛЗВАТЕЛЯ</w:t>
            </w:r>
          </w:p>
        </w:tc>
        <w:tc>
          <w:tcPr>
            <w:tcW w:w="8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413EFC66" w14:textId="77777777" w:rsidR="00AC5B67" w:rsidRPr="00A46168" w:rsidRDefault="00AC5B67" w:rsidP="00883FFC">
            <w:pPr>
              <w:rPr>
                <w:sz w:val="16"/>
                <w:szCs w:val="16"/>
                <w:lang w:val="bg-BG"/>
              </w:rPr>
            </w:pPr>
          </w:p>
        </w:tc>
        <w:tc>
          <w:tcPr>
            <w:tcW w:w="171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865ACDF" w14:textId="77777777" w:rsidR="00AC5B67" w:rsidRPr="00A46168" w:rsidRDefault="00AC5B67" w:rsidP="00883FFC">
            <w:pPr>
              <w:rPr>
                <w:sz w:val="16"/>
                <w:szCs w:val="16"/>
                <w:lang w:val="bg-BG"/>
              </w:rPr>
            </w:pP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</w:tcPr>
          <w:p w14:paraId="5FA5BC5A" w14:textId="77777777" w:rsidR="00AC5B67" w:rsidRPr="00A46168" w:rsidRDefault="00AC5B67" w:rsidP="00576BF9">
            <w:pPr>
              <w:autoSpaceDE w:val="0"/>
              <w:autoSpaceDN w:val="0"/>
              <w:adjustRightInd w:val="0"/>
              <w:spacing w:line="340" w:lineRule="exact"/>
              <w:jc w:val="right"/>
              <w:rPr>
                <w:sz w:val="16"/>
                <w:szCs w:val="16"/>
                <w:lang w:val="bg-BG"/>
              </w:rPr>
            </w:pPr>
            <w:r w:rsidRPr="00A46168">
              <w:rPr>
                <w:b/>
                <w:bCs/>
                <w:sz w:val="16"/>
                <w:szCs w:val="16"/>
                <w:lang w:val="bg-BG"/>
              </w:rPr>
              <w:t>0.77</w:t>
            </w:r>
            <w:r w:rsidR="00576BF9" w:rsidRPr="00A46168">
              <w:rPr>
                <w:b/>
                <w:bCs/>
                <w:sz w:val="16"/>
                <w:szCs w:val="16"/>
                <w:lang w:val="bg-BG"/>
              </w:rPr>
              <w:t>5</w:t>
            </w:r>
          </w:p>
        </w:tc>
        <w:tc>
          <w:tcPr>
            <w:tcW w:w="21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7437C4A0" w14:textId="77777777" w:rsidR="00AC5B67" w:rsidRPr="00A46168" w:rsidRDefault="009F5A48" w:rsidP="00576BF9">
            <w:pPr>
              <w:jc w:val="right"/>
              <w:rPr>
                <w:b/>
                <w:sz w:val="16"/>
                <w:szCs w:val="16"/>
                <w:lang w:val="bg-BG"/>
              </w:rPr>
            </w:pPr>
            <w:r w:rsidRPr="00A46168">
              <w:rPr>
                <w:b/>
                <w:sz w:val="16"/>
                <w:szCs w:val="16"/>
                <w:lang w:val="bg-BG"/>
              </w:rPr>
              <w:t>10,0</w:t>
            </w:r>
            <w:r w:rsidR="00576BF9" w:rsidRPr="00A46168">
              <w:rPr>
                <w:b/>
                <w:sz w:val="16"/>
                <w:szCs w:val="16"/>
                <w:lang w:val="bg-BG"/>
              </w:rPr>
              <w:t>7</w:t>
            </w:r>
          </w:p>
        </w:tc>
      </w:tr>
      <w:tr w:rsidR="00124D14" w:rsidRPr="00A46168" w14:paraId="746B648F" w14:textId="77777777" w:rsidTr="00883FFC">
        <w:trPr>
          <w:cantSplit/>
          <w:trHeight w:val="227"/>
        </w:trPr>
        <w:tc>
          <w:tcPr>
            <w:tcW w:w="37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18DF83C5" w14:textId="77777777" w:rsidR="00124D14" w:rsidRPr="00A46168" w:rsidRDefault="00124D14" w:rsidP="0090130E">
            <w:pPr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 xml:space="preserve">ЛИЛИЯ </w:t>
            </w:r>
            <w:r w:rsidRPr="001E34B3">
              <w:rPr>
                <w:sz w:val="16"/>
                <w:szCs w:val="16"/>
                <w:highlight w:val="black"/>
                <w:lang w:val="bg-BG"/>
              </w:rPr>
              <w:t>САШОВА</w:t>
            </w:r>
            <w:r w:rsidRPr="00A46168">
              <w:rPr>
                <w:sz w:val="16"/>
                <w:szCs w:val="16"/>
                <w:lang w:val="bg-BG"/>
              </w:rPr>
              <w:t xml:space="preserve"> АЛЕКСАНДРОВА</w:t>
            </w:r>
          </w:p>
        </w:tc>
        <w:tc>
          <w:tcPr>
            <w:tcW w:w="8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1CEDC68" w14:textId="77777777" w:rsidR="00124D14" w:rsidRPr="00A46168" w:rsidRDefault="00124D14" w:rsidP="00883FFC">
            <w:pPr>
              <w:autoSpaceDE w:val="0"/>
              <w:autoSpaceDN w:val="0"/>
              <w:adjustRightInd w:val="0"/>
              <w:spacing w:line="340" w:lineRule="exac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125-4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07EA5255" w14:textId="77777777" w:rsidR="00124D14" w:rsidRPr="00A46168" w:rsidRDefault="00124D14" w:rsidP="00883FFC">
            <w:pPr>
              <w:autoSpaceDE w:val="0"/>
              <w:autoSpaceDN w:val="0"/>
              <w:adjustRightInd w:val="0"/>
              <w:spacing w:line="340" w:lineRule="exac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14.115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</w:tcPr>
          <w:p w14:paraId="43654478" w14:textId="77777777" w:rsidR="00124D14" w:rsidRPr="00A46168" w:rsidRDefault="00124D14" w:rsidP="00883FFC">
            <w:pPr>
              <w:autoSpaceDE w:val="0"/>
              <w:autoSpaceDN w:val="0"/>
              <w:adjustRightInd w:val="0"/>
              <w:spacing w:line="340" w:lineRule="exact"/>
              <w:jc w:val="righ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0.055</w:t>
            </w:r>
          </w:p>
        </w:tc>
        <w:tc>
          <w:tcPr>
            <w:tcW w:w="21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1F009546" w14:textId="77777777" w:rsidR="00124D14" w:rsidRPr="00A46168" w:rsidRDefault="00124D14" w:rsidP="0090130E">
            <w:pPr>
              <w:jc w:val="right"/>
              <w:rPr>
                <w:b/>
                <w:sz w:val="16"/>
                <w:szCs w:val="16"/>
                <w:lang w:val="bg-BG"/>
              </w:rPr>
            </w:pPr>
          </w:p>
        </w:tc>
      </w:tr>
      <w:tr w:rsidR="00124D14" w:rsidRPr="00A46168" w14:paraId="683245BA" w14:textId="77777777" w:rsidTr="00883FFC">
        <w:trPr>
          <w:cantSplit/>
          <w:trHeight w:val="227"/>
        </w:trPr>
        <w:tc>
          <w:tcPr>
            <w:tcW w:w="37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56FDC2C0" w14:textId="77777777" w:rsidR="00124D14" w:rsidRPr="00A46168" w:rsidRDefault="00124D14" w:rsidP="00883FFC">
            <w:pPr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 xml:space="preserve">ЛИЛИЯ </w:t>
            </w:r>
            <w:r w:rsidRPr="001E34B3">
              <w:rPr>
                <w:sz w:val="16"/>
                <w:szCs w:val="16"/>
                <w:highlight w:val="black"/>
                <w:lang w:val="bg-BG"/>
              </w:rPr>
              <w:t>САШОВА</w:t>
            </w:r>
            <w:r w:rsidRPr="00A46168">
              <w:rPr>
                <w:sz w:val="16"/>
                <w:szCs w:val="16"/>
                <w:lang w:val="bg-BG"/>
              </w:rPr>
              <w:t xml:space="preserve"> АЛЕКСАНДРОВА</w:t>
            </w:r>
          </w:p>
        </w:tc>
        <w:tc>
          <w:tcPr>
            <w:tcW w:w="8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02522E1" w14:textId="77777777" w:rsidR="00124D14" w:rsidRPr="00A46168" w:rsidRDefault="00124D14" w:rsidP="00883FFC">
            <w:pPr>
              <w:autoSpaceDE w:val="0"/>
              <w:autoSpaceDN w:val="0"/>
              <w:adjustRightInd w:val="0"/>
              <w:spacing w:line="340" w:lineRule="exac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125-9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0BB7F77F" w14:textId="77777777" w:rsidR="00124D14" w:rsidRPr="00A46168" w:rsidRDefault="00124D14" w:rsidP="00883FFC">
            <w:pPr>
              <w:autoSpaceDE w:val="0"/>
              <w:autoSpaceDN w:val="0"/>
              <w:adjustRightInd w:val="0"/>
              <w:spacing w:line="340" w:lineRule="exac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14.115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</w:tcPr>
          <w:p w14:paraId="2B9E69E0" w14:textId="77777777" w:rsidR="00124D14" w:rsidRPr="00A46168" w:rsidRDefault="00124D14" w:rsidP="00883FFC">
            <w:pPr>
              <w:autoSpaceDE w:val="0"/>
              <w:autoSpaceDN w:val="0"/>
              <w:adjustRightInd w:val="0"/>
              <w:spacing w:line="340" w:lineRule="exact"/>
              <w:jc w:val="righ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0.240</w:t>
            </w:r>
          </w:p>
        </w:tc>
        <w:tc>
          <w:tcPr>
            <w:tcW w:w="21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77508CB0" w14:textId="77777777" w:rsidR="00124D14" w:rsidRPr="00A46168" w:rsidRDefault="00124D14" w:rsidP="0090130E">
            <w:pPr>
              <w:jc w:val="right"/>
              <w:rPr>
                <w:b/>
                <w:sz w:val="16"/>
                <w:szCs w:val="16"/>
                <w:lang w:val="bg-BG"/>
              </w:rPr>
            </w:pPr>
          </w:p>
        </w:tc>
      </w:tr>
      <w:tr w:rsidR="00124D14" w:rsidRPr="00A46168" w14:paraId="5FF4689A" w14:textId="77777777" w:rsidTr="00883FFC">
        <w:trPr>
          <w:cantSplit/>
          <w:trHeight w:val="227"/>
        </w:trPr>
        <w:tc>
          <w:tcPr>
            <w:tcW w:w="37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6BA9F245" w14:textId="77777777" w:rsidR="00124D14" w:rsidRPr="00A46168" w:rsidRDefault="00124D14" w:rsidP="00883FFC">
            <w:pPr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 xml:space="preserve">ЛИЛИЯ </w:t>
            </w:r>
            <w:r w:rsidRPr="001E34B3">
              <w:rPr>
                <w:sz w:val="16"/>
                <w:szCs w:val="16"/>
                <w:highlight w:val="black"/>
                <w:lang w:val="bg-BG"/>
              </w:rPr>
              <w:t>САШОВА</w:t>
            </w:r>
            <w:r w:rsidRPr="00A46168">
              <w:rPr>
                <w:sz w:val="16"/>
                <w:szCs w:val="16"/>
                <w:lang w:val="bg-BG"/>
              </w:rPr>
              <w:t xml:space="preserve"> АЛЕКСАНДРОВА</w:t>
            </w:r>
          </w:p>
        </w:tc>
        <w:tc>
          <w:tcPr>
            <w:tcW w:w="8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1C02B03" w14:textId="77777777" w:rsidR="00124D14" w:rsidRPr="00A46168" w:rsidRDefault="00124D14" w:rsidP="00883FFC">
            <w:pPr>
              <w:autoSpaceDE w:val="0"/>
              <w:autoSpaceDN w:val="0"/>
              <w:adjustRightInd w:val="0"/>
              <w:spacing w:line="340" w:lineRule="exac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125-12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743F0C4C" w14:textId="77777777" w:rsidR="00124D14" w:rsidRPr="00A46168" w:rsidRDefault="00124D14" w:rsidP="00883FFC">
            <w:pPr>
              <w:autoSpaceDE w:val="0"/>
              <w:autoSpaceDN w:val="0"/>
              <w:adjustRightInd w:val="0"/>
              <w:spacing w:line="340" w:lineRule="exac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14.115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</w:tcPr>
          <w:p w14:paraId="31C7A357" w14:textId="77777777" w:rsidR="00124D14" w:rsidRPr="00A46168" w:rsidRDefault="00124D14" w:rsidP="00883FFC">
            <w:pPr>
              <w:autoSpaceDE w:val="0"/>
              <w:autoSpaceDN w:val="0"/>
              <w:adjustRightInd w:val="0"/>
              <w:spacing w:line="340" w:lineRule="exact"/>
              <w:jc w:val="righ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0.066</w:t>
            </w:r>
          </w:p>
        </w:tc>
        <w:tc>
          <w:tcPr>
            <w:tcW w:w="21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52D21174" w14:textId="77777777" w:rsidR="00124D14" w:rsidRPr="00A46168" w:rsidRDefault="00124D14" w:rsidP="0090130E">
            <w:pPr>
              <w:jc w:val="right"/>
              <w:rPr>
                <w:b/>
                <w:sz w:val="16"/>
                <w:szCs w:val="16"/>
                <w:lang w:val="bg-BG"/>
              </w:rPr>
            </w:pPr>
          </w:p>
        </w:tc>
      </w:tr>
      <w:tr w:rsidR="00124D14" w:rsidRPr="00A46168" w14:paraId="46FC77FC" w14:textId="77777777" w:rsidTr="00883FFC">
        <w:trPr>
          <w:cantSplit/>
          <w:trHeight w:val="227"/>
        </w:trPr>
        <w:tc>
          <w:tcPr>
            <w:tcW w:w="37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3E5DD781" w14:textId="77777777" w:rsidR="00124D14" w:rsidRPr="00A46168" w:rsidRDefault="00124D14" w:rsidP="00883FFC">
            <w:pPr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 xml:space="preserve">ЛИЛИЯ </w:t>
            </w:r>
            <w:r w:rsidRPr="001E34B3">
              <w:rPr>
                <w:sz w:val="16"/>
                <w:szCs w:val="16"/>
                <w:highlight w:val="black"/>
                <w:lang w:val="bg-BG"/>
              </w:rPr>
              <w:t>САШОВА</w:t>
            </w:r>
            <w:r w:rsidRPr="00A46168">
              <w:rPr>
                <w:sz w:val="16"/>
                <w:szCs w:val="16"/>
                <w:lang w:val="bg-BG"/>
              </w:rPr>
              <w:t xml:space="preserve"> АЛЕКСАНДРОВА</w:t>
            </w:r>
          </w:p>
        </w:tc>
        <w:tc>
          <w:tcPr>
            <w:tcW w:w="8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121377F" w14:textId="77777777" w:rsidR="00124D14" w:rsidRPr="00A46168" w:rsidRDefault="00124D14" w:rsidP="00883FFC">
            <w:pPr>
              <w:autoSpaceDE w:val="0"/>
              <w:autoSpaceDN w:val="0"/>
              <w:adjustRightInd w:val="0"/>
              <w:spacing w:line="340" w:lineRule="exac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123-5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625ACF7D" w14:textId="77777777" w:rsidR="00124D14" w:rsidRPr="00A46168" w:rsidRDefault="00124D14" w:rsidP="00883FFC">
            <w:pPr>
              <w:autoSpaceDE w:val="0"/>
              <w:autoSpaceDN w:val="0"/>
              <w:adjustRightInd w:val="0"/>
              <w:spacing w:line="340" w:lineRule="exac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123.41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</w:tcPr>
          <w:p w14:paraId="50D6CBC5" w14:textId="77777777" w:rsidR="00124D14" w:rsidRPr="00A46168" w:rsidRDefault="00124D14" w:rsidP="00425648">
            <w:pPr>
              <w:autoSpaceDE w:val="0"/>
              <w:autoSpaceDN w:val="0"/>
              <w:adjustRightInd w:val="0"/>
              <w:spacing w:line="340" w:lineRule="exact"/>
              <w:jc w:val="righ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0.23</w:t>
            </w:r>
            <w:r w:rsidR="00425648" w:rsidRPr="00A46168">
              <w:rPr>
                <w:sz w:val="16"/>
                <w:szCs w:val="16"/>
                <w:lang w:val="bg-BG"/>
              </w:rPr>
              <w:t>1</w:t>
            </w:r>
          </w:p>
        </w:tc>
        <w:tc>
          <w:tcPr>
            <w:tcW w:w="21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5B542AD8" w14:textId="77777777" w:rsidR="00124D14" w:rsidRPr="00A46168" w:rsidRDefault="00124D14" w:rsidP="0090130E">
            <w:pPr>
              <w:jc w:val="right"/>
              <w:rPr>
                <w:b/>
                <w:sz w:val="16"/>
                <w:szCs w:val="16"/>
                <w:lang w:val="bg-BG"/>
              </w:rPr>
            </w:pPr>
          </w:p>
        </w:tc>
      </w:tr>
      <w:tr w:rsidR="00124D14" w:rsidRPr="00A46168" w14:paraId="5562E52C" w14:textId="77777777" w:rsidTr="00883FFC">
        <w:trPr>
          <w:cantSplit/>
          <w:trHeight w:val="227"/>
        </w:trPr>
        <w:tc>
          <w:tcPr>
            <w:tcW w:w="37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5E93DE61" w14:textId="77777777" w:rsidR="00124D14" w:rsidRPr="00A46168" w:rsidRDefault="00124D14" w:rsidP="00883FFC">
            <w:pPr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 xml:space="preserve">ЛИЛИЯ </w:t>
            </w:r>
            <w:r w:rsidRPr="001E34B3">
              <w:rPr>
                <w:sz w:val="16"/>
                <w:szCs w:val="16"/>
                <w:highlight w:val="black"/>
                <w:lang w:val="bg-BG"/>
              </w:rPr>
              <w:t>САШОВА</w:t>
            </w:r>
            <w:r w:rsidRPr="00A46168">
              <w:rPr>
                <w:sz w:val="16"/>
                <w:szCs w:val="16"/>
                <w:lang w:val="bg-BG"/>
              </w:rPr>
              <w:t xml:space="preserve"> АЛЕКСАНДРОВА</w:t>
            </w:r>
          </w:p>
        </w:tc>
        <w:tc>
          <w:tcPr>
            <w:tcW w:w="8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9C7154A" w14:textId="77777777" w:rsidR="00124D14" w:rsidRPr="00A46168" w:rsidRDefault="00124D14" w:rsidP="00883FFC">
            <w:pPr>
              <w:autoSpaceDE w:val="0"/>
              <w:autoSpaceDN w:val="0"/>
              <w:adjustRightInd w:val="0"/>
              <w:spacing w:line="340" w:lineRule="exac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125-9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1588A0DC" w14:textId="77777777" w:rsidR="00124D14" w:rsidRPr="00A46168" w:rsidRDefault="00124D14" w:rsidP="00883FFC">
            <w:pPr>
              <w:autoSpaceDE w:val="0"/>
              <w:autoSpaceDN w:val="0"/>
              <w:adjustRightInd w:val="0"/>
              <w:spacing w:line="340" w:lineRule="exac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125.115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</w:tcPr>
          <w:p w14:paraId="358FDDC2" w14:textId="77777777" w:rsidR="00124D14" w:rsidRPr="00A46168" w:rsidRDefault="00124D14" w:rsidP="00883FFC">
            <w:pPr>
              <w:autoSpaceDE w:val="0"/>
              <w:autoSpaceDN w:val="0"/>
              <w:adjustRightInd w:val="0"/>
              <w:spacing w:line="340" w:lineRule="exact"/>
              <w:jc w:val="righ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0.35</w:t>
            </w:r>
            <w:r w:rsidR="00425648" w:rsidRPr="00A46168">
              <w:rPr>
                <w:sz w:val="16"/>
                <w:szCs w:val="16"/>
                <w:lang w:val="bg-BG"/>
              </w:rPr>
              <w:t>9</w:t>
            </w:r>
          </w:p>
        </w:tc>
        <w:tc>
          <w:tcPr>
            <w:tcW w:w="21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6B3B1A0A" w14:textId="77777777" w:rsidR="00124D14" w:rsidRPr="00A46168" w:rsidRDefault="00124D14" w:rsidP="0090130E">
            <w:pPr>
              <w:jc w:val="right"/>
              <w:rPr>
                <w:b/>
                <w:sz w:val="16"/>
                <w:szCs w:val="16"/>
                <w:lang w:val="bg-BG"/>
              </w:rPr>
            </w:pPr>
          </w:p>
        </w:tc>
      </w:tr>
      <w:tr w:rsidR="00124D14" w:rsidRPr="00A46168" w14:paraId="634231DA" w14:textId="77777777" w:rsidTr="00883FFC">
        <w:trPr>
          <w:cantSplit/>
          <w:trHeight w:val="227"/>
        </w:trPr>
        <w:tc>
          <w:tcPr>
            <w:tcW w:w="37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4DFEA66B" w14:textId="77777777" w:rsidR="00124D14" w:rsidRPr="00A46168" w:rsidRDefault="00124D14" w:rsidP="00883FFC">
            <w:pPr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 xml:space="preserve">ЛИЛИЯ </w:t>
            </w:r>
            <w:r w:rsidRPr="001E34B3">
              <w:rPr>
                <w:sz w:val="16"/>
                <w:szCs w:val="16"/>
                <w:highlight w:val="black"/>
                <w:lang w:val="bg-BG"/>
              </w:rPr>
              <w:t>САШОВА</w:t>
            </w:r>
            <w:r w:rsidRPr="00A46168">
              <w:rPr>
                <w:sz w:val="16"/>
                <w:szCs w:val="16"/>
                <w:lang w:val="bg-BG"/>
              </w:rPr>
              <w:t xml:space="preserve"> АЛЕКСАНДРОВА</w:t>
            </w:r>
          </w:p>
        </w:tc>
        <w:tc>
          <w:tcPr>
            <w:tcW w:w="8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D43441E" w14:textId="77777777" w:rsidR="00124D14" w:rsidRPr="00A46168" w:rsidRDefault="00124D14" w:rsidP="00883FFC">
            <w:pPr>
              <w:autoSpaceDE w:val="0"/>
              <w:autoSpaceDN w:val="0"/>
              <w:adjustRightInd w:val="0"/>
              <w:spacing w:line="340" w:lineRule="exac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127-1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5899064B" w14:textId="77777777" w:rsidR="00124D14" w:rsidRPr="00A46168" w:rsidRDefault="00124D14" w:rsidP="00883FFC">
            <w:pPr>
              <w:autoSpaceDE w:val="0"/>
              <w:autoSpaceDN w:val="0"/>
              <w:adjustRightInd w:val="0"/>
              <w:spacing w:line="340" w:lineRule="exac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127.45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</w:tcPr>
          <w:p w14:paraId="01934B75" w14:textId="77777777" w:rsidR="00124D14" w:rsidRPr="00A46168" w:rsidRDefault="00124D14" w:rsidP="00883FFC">
            <w:pPr>
              <w:autoSpaceDE w:val="0"/>
              <w:autoSpaceDN w:val="0"/>
              <w:adjustRightInd w:val="0"/>
              <w:spacing w:line="340" w:lineRule="exact"/>
              <w:jc w:val="righ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1.00</w:t>
            </w:r>
            <w:r w:rsidR="00425648" w:rsidRPr="00A46168">
              <w:rPr>
                <w:sz w:val="16"/>
                <w:szCs w:val="16"/>
                <w:lang w:val="bg-BG"/>
              </w:rPr>
              <w:t>3</w:t>
            </w:r>
          </w:p>
        </w:tc>
        <w:tc>
          <w:tcPr>
            <w:tcW w:w="21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0AC283AD" w14:textId="77777777" w:rsidR="00124D14" w:rsidRPr="00A46168" w:rsidRDefault="00124D14" w:rsidP="0090130E">
            <w:pPr>
              <w:jc w:val="right"/>
              <w:rPr>
                <w:b/>
                <w:sz w:val="16"/>
                <w:szCs w:val="16"/>
                <w:lang w:val="bg-BG"/>
              </w:rPr>
            </w:pPr>
          </w:p>
        </w:tc>
      </w:tr>
      <w:tr w:rsidR="00124D14" w:rsidRPr="00A46168" w14:paraId="60139DE6" w14:textId="77777777" w:rsidTr="00883FFC">
        <w:trPr>
          <w:cantSplit/>
          <w:trHeight w:val="227"/>
        </w:trPr>
        <w:tc>
          <w:tcPr>
            <w:tcW w:w="37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7D7F71C3" w14:textId="77777777" w:rsidR="00124D14" w:rsidRPr="00A46168" w:rsidRDefault="00124D14" w:rsidP="00883FFC">
            <w:pPr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 xml:space="preserve">ЛИЛИЯ </w:t>
            </w:r>
            <w:r w:rsidRPr="001E34B3">
              <w:rPr>
                <w:sz w:val="16"/>
                <w:szCs w:val="16"/>
                <w:highlight w:val="black"/>
                <w:lang w:val="bg-BG"/>
              </w:rPr>
              <w:t>САШОВА</w:t>
            </w:r>
            <w:r w:rsidRPr="00A46168">
              <w:rPr>
                <w:sz w:val="16"/>
                <w:szCs w:val="16"/>
                <w:lang w:val="bg-BG"/>
              </w:rPr>
              <w:t xml:space="preserve"> АЛЕКСАНДРОВА</w:t>
            </w:r>
          </w:p>
        </w:tc>
        <w:tc>
          <w:tcPr>
            <w:tcW w:w="8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D3C4E36" w14:textId="77777777" w:rsidR="00124D14" w:rsidRPr="00A46168" w:rsidRDefault="00124D14" w:rsidP="00883FFC">
            <w:pPr>
              <w:autoSpaceDE w:val="0"/>
              <w:autoSpaceDN w:val="0"/>
              <w:adjustRightInd w:val="0"/>
              <w:spacing w:line="340" w:lineRule="exac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127-2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2D913793" w14:textId="77777777" w:rsidR="00124D14" w:rsidRPr="00A46168" w:rsidRDefault="00124D14" w:rsidP="00883FFC">
            <w:pPr>
              <w:autoSpaceDE w:val="0"/>
              <w:autoSpaceDN w:val="0"/>
              <w:adjustRightInd w:val="0"/>
              <w:spacing w:line="340" w:lineRule="exac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127.47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</w:tcPr>
          <w:p w14:paraId="370DC098" w14:textId="77777777" w:rsidR="00124D14" w:rsidRPr="00A46168" w:rsidRDefault="00124D14" w:rsidP="00883FFC">
            <w:pPr>
              <w:autoSpaceDE w:val="0"/>
              <w:autoSpaceDN w:val="0"/>
              <w:adjustRightInd w:val="0"/>
              <w:spacing w:line="340" w:lineRule="exact"/>
              <w:jc w:val="righ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0.31</w:t>
            </w:r>
            <w:r w:rsidR="00425648" w:rsidRPr="00A46168">
              <w:rPr>
                <w:sz w:val="16"/>
                <w:szCs w:val="16"/>
                <w:lang w:val="bg-BG"/>
              </w:rPr>
              <w:t>1</w:t>
            </w:r>
          </w:p>
        </w:tc>
        <w:tc>
          <w:tcPr>
            <w:tcW w:w="21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25A257EB" w14:textId="77777777" w:rsidR="00124D14" w:rsidRPr="00A46168" w:rsidRDefault="00124D14" w:rsidP="0090130E">
            <w:pPr>
              <w:jc w:val="right"/>
              <w:rPr>
                <w:b/>
                <w:sz w:val="16"/>
                <w:szCs w:val="16"/>
                <w:lang w:val="bg-BG"/>
              </w:rPr>
            </w:pPr>
          </w:p>
        </w:tc>
      </w:tr>
      <w:tr w:rsidR="00124D14" w:rsidRPr="00A46168" w14:paraId="3BD5FC6C" w14:textId="77777777" w:rsidTr="00883FFC">
        <w:trPr>
          <w:cantSplit/>
          <w:trHeight w:val="227"/>
        </w:trPr>
        <w:tc>
          <w:tcPr>
            <w:tcW w:w="37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6B9D5DFD" w14:textId="77777777" w:rsidR="00124D14" w:rsidRPr="00A46168" w:rsidRDefault="00124D14" w:rsidP="00883FFC">
            <w:pPr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 xml:space="preserve">ЛИЛИЯ </w:t>
            </w:r>
            <w:r w:rsidRPr="001E34B3">
              <w:rPr>
                <w:sz w:val="16"/>
                <w:szCs w:val="16"/>
                <w:highlight w:val="black"/>
                <w:lang w:val="bg-BG"/>
              </w:rPr>
              <w:t>САШОВА</w:t>
            </w:r>
            <w:r w:rsidRPr="00A46168">
              <w:rPr>
                <w:sz w:val="16"/>
                <w:szCs w:val="16"/>
                <w:lang w:val="bg-BG"/>
              </w:rPr>
              <w:t xml:space="preserve"> АЛЕКСАНДРОВА</w:t>
            </w:r>
          </w:p>
        </w:tc>
        <w:tc>
          <w:tcPr>
            <w:tcW w:w="8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F2BA029" w14:textId="77777777" w:rsidR="00124D14" w:rsidRPr="00A46168" w:rsidRDefault="00124D14" w:rsidP="00883FFC">
            <w:pPr>
              <w:autoSpaceDE w:val="0"/>
              <w:autoSpaceDN w:val="0"/>
              <w:adjustRightInd w:val="0"/>
              <w:spacing w:line="340" w:lineRule="exac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128-1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17ABF214" w14:textId="77777777" w:rsidR="00124D14" w:rsidRPr="00A46168" w:rsidRDefault="00124D14" w:rsidP="00883FFC">
            <w:pPr>
              <w:autoSpaceDE w:val="0"/>
              <w:autoSpaceDN w:val="0"/>
              <w:adjustRightInd w:val="0"/>
              <w:spacing w:line="340" w:lineRule="exac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128.17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</w:tcPr>
          <w:p w14:paraId="3A72B10C" w14:textId="77777777" w:rsidR="00124D14" w:rsidRPr="00A46168" w:rsidRDefault="00124D14" w:rsidP="00883FFC">
            <w:pPr>
              <w:autoSpaceDE w:val="0"/>
              <w:autoSpaceDN w:val="0"/>
              <w:adjustRightInd w:val="0"/>
              <w:spacing w:line="340" w:lineRule="exact"/>
              <w:jc w:val="righ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0.317</w:t>
            </w:r>
          </w:p>
        </w:tc>
        <w:tc>
          <w:tcPr>
            <w:tcW w:w="21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5CFEF3A6" w14:textId="77777777" w:rsidR="00124D14" w:rsidRPr="00A46168" w:rsidRDefault="00124D14" w:rsidP="0090130E">
            <w:pPr>
              <w:jc w:val="right"/>
              <w:rPr>
                <w:b/>
                <w:sz w:val="16"/>
                <w:szCs w:val="16"/>
                <w:lang w:val="bg-BG"/>
              </w:rPr>
            </w:pPr>
          </w:p>
        </w:tc>
      </w:tr>
      <w:tr w:rsidR="00124D14" w:rsidRPr="00A46168" w14:paraId="2EC4EB21" w14:textId="77777777" w:rsidTr="00883FFC">
        <w:trPr>
          <w:cantSplit/>
          <w:trHeight w:val="227"/>
        </w:trPr>
        <w:tc>
          <w:tcPr>
            <w:tcW w:w="37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1B41A243" w14:textId="77777777" w:rsidR="00124D14" w:rsidRPr="00A46168" w:rsidRDefault="00124D14" w:rsidP="00883FFC">
            <w:pPr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 xml:space="preserve">ЛИЛИЯ </w:t>
            </w:r>
            <w:r w:rsidRPr="001E34B3">
              <w:rPr>
                <w:sz w:val="16"/>
                <w:szCs w:val="16"/>
                <w:highlight w:val="black"/>
                <w:lang w:val="bg-BG"/>
              </w:rPr>
              <w:t>САШОВА</w:t>
            </w:r>
            <w:r w:rsidRPr="00A46168">
              <w:rPr>
                <w:sz w:val="16"/>
                <w:szCs w:val="16"/>
                <w:lang w:val="bg-BG"/>
              </w:rPr>
              <w:t xml:space="preserve"> АЛЕКСАНДРОВА</w:t>
            </w:r>
          </w:p>
        </w:tc>
        <w:tc>
          <w:tcPr>
            <w:tcW w:w="8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FFAB4D0" w14:textId="77777777" w:rsidR="00124D14" w:rsidRPr="00A46168" w:rsidRDefault="00124D14" w:rsidP="00883FFC">
            <w:pPr>
              <w:autoSpaceDE w:val="0"/>
              <w:autoSpaceDN w:val="0"/>
              <w:adjustRightInd w:val="0"/>
              <w:spacing w:line="340" w:lineRule="exac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128-5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0FF76C8D" w14:textId="77777777" w:rsidR="00124D14" w:rsidRPr="00A46168" w:rsidRDefault="00124D14" w:rsidP="00883FFC">
            <w:pPr>
              <w:autoSpaceDE w:val="0"/>
              <w:autoSpaceDN w:val="0"/>
              <w:adjustRightInd w:val="0"/>
              <w:spacing w:line="340" w:lineRule="exac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128.28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</w:tcPr>
          <w:p w14:paraId="220C20A9" w14:textId="77777777" w:rsidR="00124D14" w:rsidRPr="00A46168" w:rsidRDefault="00124D14" w:rsidP="00883FFC">
            <w:pPr>
              <w:autoSpaceDE w:val="0"/>
              <w:autoSpaceDN w:val="0"/>
              <w:adjustRightInd w:val="0"/>
              <w:spacing w:line="340" w:lineRule="exact"/>
              <w:jc w:val="righ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0.035</w:t>
            </w:r>
          </w:p>
        </w:tc>
        <w:tc>
          <w:tcPr>
            <w:tcW w:w="21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464DB927" w14:textId="77777777" w:rsidR="00124D14" w:rsidRPr="00A46168" w:rsidRDefault="00124D14" w:rsidP="0090130E">
            <w:pPr>
              <w:jc w:val="right"/>
              <w:rPr>
                <w:b/>
                <w:sz w:val="16"/>
                <w:szCs w:val="16"/>
                <w:lang w:val="bg-BG"/>
              </w:rPr>
            </w:pPr>
          </w:p>
        </w:tc>
      </w:tr>
      <w:tr w:rsidR="00124D14" w:rsidRPr="00A46168" w14:paraId="49B0F83C" w14:textId="77777777" w:rsidTr="00883FFC">
        <w:trPr>
          <w:cantSplit/>
          <w:trHeight w:val="227"/>
        </w:trPr>
        <w:tc>
          <w:tcPr>
            <w:tcW w:w="37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537D2249" w14:textId="77777777" w:rsidR="00124D14" w:rsidRPr="00A46168" w:rsidRDefault="00124D14" w:rsidP="00883FFC">
            <w:pPr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 xml:space="preserve">ЛИЛИЯ </w:t>
            </w:r>
            <w:r w:rsidRPr="001E34B3">
              <w:rPr>
                <w:sz w:val="16"/>
                <w:szCs w:val="16"/>
                <w:highlight w:val="black"/>
                <w:lang w:val="bg-BG"/>
              </w:rPr>
              <w:t>САШОВА</w:t>
            </w:r>
            <w:r w:rsidRPr="00A46168">
              <w:rPr>
                <w:sz w:val="16"/>
                <w:szCs w:val="16"/>
                <w:lang w:val="bg-BG"/>
              </w:rPr>
              <w:t xml:space="preserve"> АЛЕКСАНДРОВА</w:t>
            </w:r>
          </w:p>
        </w:tc>
        <w:tc>
          <w:tcPr>
            <w:tcW w:w="8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299276F" w14:textId="77777777" w:rsidR="00124D14" w:rsidRPr="00A46168" w:rsidRDefault="00124D14" w:rsidP="00883FFC">
            <w:pPr>
              <w:autoSpaceDE w:val="0"/>
              <w:autoSpaceDN w:val="0"/>
              <w:adjustRightInd w:val="0"/>
              <w:spacing w:line="340" w:lineRule="exac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134-15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488A89CB" w14:textId="77777777" w:rsidR="00124D14" w:rsidRPr="00A46168" w:rsidRDefault="00124D14" w:rsidP="00883FFC">
            <w:pPr>
              <w:autoSpaceDE w:val="0"/>
              <w:autoSpaceDN w:val="0"/>
              <w:adjustRightInd w:val="0"/>
              <w:spacing w:line="340" w:lineRule="exac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134.74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</w:tcPr>
          <w:p w14:paraId="05D4FAA2" w14:textId="77777777" w:rsidR="00124D14" w:rsidRPr="00A46168" w:rsidRDefault="00124D14" w:rsidP="00883FFC">
            <w:pPr>
              <w:autoSpaceDE w:val="0"/>
              <w:autoSpaceDN w:val="0"/>
              <w:adjustRightInd w:val="0"/>
              <w:spacing w:line="340" w:lineRule="exact"/>
              <w:jc w:val="righ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0.216</w:t>
            </w:r>
          </w:p>
        </w:tc>
        <w:tc>
          <w:tcPr>
            <w:tcW w:w="21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569FC0B6" w14:textId="77777777" w:rsidR="00124D14" w:rsidRPr="00A46168" w:rsidRDefault="00124D14" w:rsidP="0090130E">
            <w:pPr>
              <w:jc w:val="right"/>
              <w:rPr>
                <w:b/>
                <w:sz w:val="16"/>
                <w:szCs w:val="16"/>
                <w:lang w:val="bg-BG"/>
              </w:rPr>
            </w:pPr>
          </w:p>
        </w:tc>
      </w:tr>
      <w:tr w:rsidR="00124D14" w:rsidRPr="00A46168" w14:paraId="709C2936" w14:textId="77777777" w:rsidTr="00883FFC">
        <w:trPr>
          <w:cantSplit/>
          <w:trHeight w:val="227"/>
        </w:trPr>
        <w:tc>
          <w:tcPr>
            <w:tcW w:w="37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252FE1C7" w14:textId="77777777" w:rsidR="00124D14" w:rsidRPr="00A46168" w:rsidRDefault="00124D14" w:rsidP="00883FFC">
            <w:pPr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 xml:space="preserve">ЛИЛИЯ </w:t>
            </w:r>
            <w:r w:rsidRPr="001E34B3">
              <w:rPr>
                <w:sz w:val="16"/>
                <w:szCs w:val="16"/>
                <w:highlight w:val="black"/>
                <w:lang w:val="bg-BG"/>
              </w:rPr>
              <w:t>САШОВА</w:t>
            </w:r>
            <w:r w:rsidRPr="00A46168">
              <w:rPr>
                <w:sz w:val="16"/>
                <w:szCs w:val="16"/>
                <w:lang w:val="bg-BG"/>
              </w:rPr>
              <w:t xml:space="preserve"> АЛЕКСАНДРОВА</w:t>
            </w:r>
          </w:p>
        </w:tc>
        <w:tc>
          <w:tcPr>
            <w:tcW w:w="8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8F549D0" w14:textId="77777777" w:rsidR="00124D14" w:rsidRPr="00A46168" w:rsidRDefault="00124D14" w:rsidP="00883FFC">
            <w:pPr>
              <w:autoSpaceDE w:val="0"/>
              <w:autoSpaceDN w:val="0"/>
              <w:adjustRightInd w:val="0"/>
              <w:spacing w:line="340" w:lineRule="exac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139-1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351D8515" w14:textId="77777777" w:rsidR="00124D14" w:rsidRPr="00A46168" w:rsidRDefault="00124D14" w:rsidP="00883FFC">
            <w:pPr>
              <w:autoSpaceDE w:val="0"/>
              <w:autoSpaceDN w:val="0"/>
              <w:adjustRightInd w:val="0"/>
              <w:spacing w:line="340" w:lineRule="exac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139.29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</w:tcPr>
          <w:p w14:paraId="48874C46" w14:textId="77777777" w:rsidR="00124D14" w:rsidRPr="00A46168" w:rsidRDefault="00124D14" w:rsidP="00883FFC">
            <w:pPr>
              <w:autoSpaceDE w:val="0"/>
              <w:autoSpaceDN w:val="0"/>
              <w:adjustRightInd w:val="0"/>
              <w:spacing w:line="340" w:lineRule="exact"/>
              <w:jc w:val="righ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0.275</w:t>
            </w:r>
          </w:p>
        </w:tc>
        <w:tc>
          <w:tcPr>
            <w:tcW w:w="21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0985E483" w14:textId="77777777" w:rsidR="00124D14" w:rsidRPr="00A46168" w:rsidRDefault="00124D14" w:rsidP="0090130E">
            <w:pPr>
              <w:jc w:val="right"/>
              <w:rPr>
                <w:b/>
                <w:sz w:val="16"/>
                <w:szCs w:val="16"/>
                <w:lang w:val="bg-BG"/>
              </w:rPr>
            </w:pPr>
          </w:p>
        </w:tc>
      </w:tr>
      <w:tr w:rsidR="00124D14" w:rsidRPr="00A46168" w14:paraId="646F5B36" w14:textId="77777777" w:rsidTr="00883FFC">
        <w:trPr>
          <w:cantSplit/>
          <w:trHeight w:val="227"/>
        </w:trPr>
        <w:tc>
          <w:tcPr>
            <w:tcW w:w="37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31E60297" w14:textId="77777777" w:rsidR="00124D14" w:rsidRPr="00A46168" w:rsidRDefault="00124D14" w:rsidP="00883FFC">
            <w:pPr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 xml:space="preserve">ЛИЛИЯ </w:t>
            </w:r>
            <w:r w:rsidRPr="001E34B3">
              <w:rPr>
                <w:sz w:val="16"/>
                <w:szCs w:val="16"/>
                <w:highlight w:val="black"/>
                <w:lang w:val="bg-BG"/>
              </w:rPr>
              <w:t>САШОВА</w:t>
            </w:r>
            <w:r w:rsidRPr="00A46168">
              <w:rPr>
                <w:sz w:val="16"/>
                <w:szCs w:val="16"/>
                <w:lang w:val="bg-BG"/>
              </w:rPr>
              <w:t xml:space="preserve"> АЛЕКСАНДРОВА</w:t>
            </w:r>
          </w:p>
        </w:tc>
        <w:tc>
          <w:tcPr>
            <w:tcW w:w="8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FFE2C00" w14:textId="77777777" w:rsidR="00124D14" w:rsidRPr="00A46168" w:rsidRDefault="00124D14" w:rsidP="00883FFC">
            <w:pPr>
              <w:autoSpaceDE w:val="0"/>
              <w:autoSpaceDN w:val="0"/>
              <w:adjustRightInd w:val="0"/>
              <w:spacing w:line="340" w:lineRule="exac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139-3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34EAF157" w14:textId="77777777" w:rsidR="00124D14" w:rsidRPr="00A46168" w:rsidRDefault="00124D14" w:rsidP="00883FFC">
            <w:pPr>
              <w:autoSpaceDE w:val="0"/>
              <w:autoSpaceDN w:val="0"/>
              <w:adjustRightInd w:val="0"/>
              <w:spacing w:line="340" w:lineRule="exac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139.29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</w:tcPr>
          <w:p w14:paraId="34395B51" w14:textId="77777777" w:rsidR="00124D14" w:rsidRPr="00A46168" w:rsidRDefault="00124D14" w:rsidP="00883FFC">
            <w:pPr>
              <w:autoSpaceDE w:val="0"/>
              <w:autoSpaceDN w:val="0"/>
              <w:adjustRightInd w:val="0"/>
              <w:spacing w:line="340" w:lineRule="exact"/>
              <w:jc w:val="righ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0.159</w:t>
            </w:r>
          </w:p>
        </w:tc>
        <w:tc>
          <w:tcPr>
            <w:tcW w:w="21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1770FB8F" w14:textId="77777777" w:rsidR="00124D14" w:rsidRPr="00A46168" w:rsidRDefault="00124D14" w:rsidP="0090130E">
            <w:pPr>
              <w:jc w:val="right"/>
              <w:rPr>
                <w:b/>
                <w:sz w:val="16"/>
                <w:szCs w:val="16"/>
                <w:lang w:val="bg-BG"/>
              </w:rPr>
            </w:pPr>
          </w:p>
        </w:tc>
      </w:tr>
      <w:tr w:rsidR="00124D14" w:rsidRPr="00A46168" w14:paraId="4C578922" w14:textId="77777777" w:rsidTr="00883FFC">
        <w:trPr>
          <w:cantSplit/>
          <w:trHeight w:val="227"/>
        </w:trPr>
        <w:tc>
          <w:tcPr>
            <w:tcW w:w="37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1F0B24A6" w14:textId="77777777" w:rsidR="00124D14" w:rsidRPr="00A46168" w:rsidRDefault="00124D14" w:rsidP="00883FFC">
            <w:pPr>
              <w:rPr>
                <w:sz w:val="16"/>
                <w:szCs w:val="16"/>
                <w:lang w:val="bg-BG"/>
              </w:rPr>
            </w:pPr>
            <w:r w:rsidRPr="00A46168">
              <w:rPr>
                <w:b/>
                <w:bCs/>
                <w:sz w:val="16"/>
                <w:szCs w:val="16"/>
                <w:lang w:val="bg-BG"/>
              </w:rPr>
              <w:t>ОБЩО ЗА ПОЛЗВАТЕЛЯ</w:t>
            </w:r>
          </w:p>
        </w:tc>
        <w:tc>
          <w:tcPr>
            <w:tcW w:w="8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0989BBB7" w14:textId="77777777" w:rsidR="00124D14" w:rsidRPr="00A46168" w:rsidRDefault="00124D14" w:rsidP="0090130E">
            <w:pPr>
              <w:rPr>
                <w:sz w:val="16"/>
                <w:szCs w:val="16"/>
                <w:lang w:val="bg-BG"/>
              </w:rPr>
            </w:pPr>
          </w:p>
        </w:tc>
        <w:tc>
          <w:tcPr>
            <w:tcW w:w="171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3F312EE" w14:textId="77777777" w:rsidR="00124D14" w:rsidRPr="00A46168" w:rsidRDefault="00124D14" w:rsidP="0090130E">
            <w:pPr>
              <w:rPr>
                <w:sz w:val="16"/>
                <w:szCs w:val="16"/>
                <w:lang w:val="bg-BG"/>
              </w:rPr>
            </w:pP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</w:tcPr>
          <w:p w14:paraId="1F29F7D3" w14:textId="77777777" w:rsidR="00124D14" w:rsidRPr="00A46168" w:rsidRDefault="00124D14" w:rsidP="00883FFC">
            <w:pPr>
              <w:autoSpaceDE w:val="0"/>
              <w:autoSpaceDN w:val="0"/>
              <w:adjustRightInd w:val="0"/>
              <w:spacing w:line="340" w:lineRule="exact"/>
              <w:jc w:val="right"/>
              <w:rPr>
                <w:sz w:val="16"/>
                <w:szCs w:val="16"/>
                <w:lang w:val="bg-BG"/>
              </w:rPr>
            </w:pPr>
            <w:r w:rsidRPr="00A46168">
              <w:rPr>
                <w:b/>
                <w:bCs/>
                <w:sz w:val="16"/>
                <w:szCs w:val="16"/>
                <w:lang w:val="bg-BG"/>
              </w:rPr>
              <w:t>3.26</w:t>
            </w:r>
            <w:r w:rsidR="00425648" w:rsidRPr="00A46168">
              <w:rPr>
                <w:b/>
                <w:bCs/>
                <w:sz w:val="16"/>
                <w:szCs w:val="16"/>
                <w:lang w:val="bg-BG"/>
              </w:rPr>
              <w:t>5</w:t>
            </w:r>
          </w:p>
        </w:tc>
        <w:tc>
          <w:tcPr>
            <w:tcW w:w="21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28151872" w14:textId="77777777" w:rsidR="00124D14" w:rsidRPr="00A46168" w:rsidRDefault="009F5A48" w:rsidP="0090130E">
            <w:pPr>
              <w:jc w:val="right"/>
              <w:rPr>
                <w:b/>
                <w:sz w:val="16"/>
                <w:szCs w:val="16"/>
                <w:lang w:val="bg-BG"/>
              </w:rPr>
            </w:pPr>
            <w:r w:rsidRPr="00A46168">
              <w:rPr>
                <w:b/>
                <w:sz w:val="16"/>
                <w:szCs w:val="16"/>
                <w:lang w:val="bg-BG"/>
              </w:rPr>
              <w:t>42,4</w:t>
            </w:r>
            <w:r w:rsidR="00425648" w:rsidRPr="00A46168">
              <w:rPr>
                <w:b/>
                <w:sz w:val="16"/>
                <w:szCs w:val="16"/>
                <w:lang w:val="bg-BG"/>
              </w:rPr>
              <w:t>4</w:t>
            </w:r>
          </w:p>
        </w:tc>
      </w:tr>
      <w:tr w:rsidR="00707D1E" w:rsidRPr="00A46168" w14:paraId="42766F80" w14:textId="77777777" w:rsidTr="00883FFC">
        <w:trPr>
          <w:cantSplit/>
          <w:trHeight w:val="227"/>
        </w:trPr>
        <w:tc>
          <w:tcPr>
            <w:tcW w:w="37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5534AE46" w14:textId="77777777" w:rsidR="00707D1E" w:rsidRPr="00A46168" w:rsidRDefault="00707D1E" w:rsidP="0090130E">
            <w:pPr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 xml:space="preserve">ЛЮБОМИР </w:t>
            </w:r>
            <w:r w:rsidRPr="001E34B3">
              <w:rPr>
                <w:sz w:val="16"/>
                <w:szCs w:val="16"/>
                <w:highlight w:val="black"/>
                <w:lang w:val="bg-BG"/>
              </w:rPr>
              <w:t>ТОДОРОВ</w:t>
            </w:r>
            <w:r w:rsidRPr="00A46168">
              <w:rPr>
                <w:sz w:val="16"/>
                <w:szCs w:val="16"/>
                <w:lang w:val="bg-BG"/>
              </w:rPr>
              <w:t xml:space="preserve"> БОЖКОВ</w:t>
            </w:r>
          </w:p>
        </w:tc>
        <w:tc>
          <w:tcPr>
            <w:tcW w:w="8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10E93DC" w14:textId="77777777" w:rsidR="00707D1E" w:rsidRPr="00A46168" w:rsidRDefault="00707D1E" w:rsidP="00883FFC">
            <w:pPr>
              <w:autoSpaceDE w:val="0"/>
              <w:autoSpaceDN w:val="0"/>
              <w:adjustRightInd w:val="0"/>
              <w:spacing w:line="340" w:lineRule="exac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18-12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074B565D" w14:textId="77777777" w:rsidR="00707D1E" w:rsidRPr="00A46168" w:rsidRDefault="00707D1E" w:rsidP="00883FFC">
            <w:pPr>
              <w:autoSpaceDE w:val="0"/>
              <w:autoSpaceDN w:val="0"/>
              <w:adjustRightInd w:val="0"/>
              <w:spacing w:line="340" w:lineRule="exac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18.67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</w:tcPr>
          <w:p w14:paraId="703CCF6D" w14:textId="77777777" w:rsidR="00707D1E" w:rsidRPr="00A46168" w:rsidRDefault="00707D1E" w:rsidP="00883FFC">
            <w:pPr>
              <w:autoSpaceDE w:val="0"/>
              <w:autoSpaceDN w:val="0"/>
              <w:adjustRightInd w:val="0"/>
              <w:spacing w:line="340" w:lineRule="exact"/>
              <w:jc w:val="righ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0.176</w:t>
            </w:r>
          </w:p>
        </w:tc>
        <w:tc>
          <w:tcPr>
            <w:tcW w:w="21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67EE77CA" w14:textId="77777777" w:rsidR="00707D1E" w:rsidRPr="00A46168" w:rsidRDefault="00707D1E" w:rsidP="0090130E">
            <w:pPr>
              <w:jc w:val="right"/>
              <w:rPr>
                <w:b/>
                <w:sz w:val="16"/>
                <w:szCs w:val="16"/>
                <w:lang w:val="bg-BG"/>
              </w:rPr>
            </w:pPr>
          </w:p>
        </w:tc>
      </w:tr>
      <w:tr w:rsidR="00707D1E" w:rsidRPr="00A46168" w14:paraId="295253AE" w14:textId="77777777" w:rsidTr="00883FFC">
        <w:trPr>
          <w:cantSplit/>
          <w:trHeight w:val="227"/>
        </w:trPr>
        <w:tc>
          <w:tcPr>
            <w:tcW w:w="37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54A069A6" w14:textId="77777777" w:rsidR="00707D1E" w:rsidRPr="00A46168" w:rsidRDefault="00707D1E" w:rsidP="00883FFC">
            <w:pPr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 xml:space="preserve">ЛЮБОМИР </w:t>
            </w:r>
            <w:r w:rsidRPr="001E34B3">
              <w:rPr>
                <w:sz w:val="16"/>
                <w:szCs w:val="16"/>
                <w:highlight w:val="black"/>
                <w:lang w:val="bg-BG"/>
              </w:rPr>
              <w:t>ТОДОРОВ</w:t>
            </w:r>
            <w:r w:rsidRPr="00A46168">
              <w:rPr>
                <w:sz w:val="16"/>
                <w:szCs w:val="16"/>
                <w:lang w:val="bg-BG"/>
              </w:rPr>
              <w:t xml:space="preserve"> БОЖКОВ</w:t>
            </w:r>
          </w:p>
        </w:tc>
        <w:tc>
          <w:tcPr>
            <w:tcW w:w="8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901F194" w14:textId="77777777" w:rsidR="00707D1E" w:rsidRPr="00A46168" w:rsidRDefault="00707D1E" w:rsidP="00883FFC">
            <w:pPr>
              <w:autoSpaceDE w:val="0"/>
              <w:autoSpaceDN w:val="0"/>
              <w:adjustRightInd w:val="0"/>
              <w:spacing w:line="340" w:lineRule="exac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106-5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4A9D804C" w14:textId="77777777" w:rsidR="00707D1E" w:rsidRPr="00A46168" w:rsidRDefault="00707D1E" w:rsidP="00883FFC">
            <w:pPr>
              <w:autoSpaceDE w:val="0"/>
              <w:autoSpaceDN w:val="0"/>
              <w:adjustRightInd w:val="0"/>
              <w:spacing w:line="340" w:lineRule="exac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106.34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</w:tcPr>
          <w:p w14:paraId="174FD308" w14:textId="77777777" w:rsidR="00707D1E" w:rsidRPr="00A46168" w:rsidRDefault="00707D1E" w:rsidP="00883FFC">
            <w:pPr>
              <w:autoSpaceDE w:val="0"/>
              <w:autoSpaceDN w:val="0"/>
              <w:adjustRightInd w:val="0"/>
              <w:spacing w:line="340" w:lineRule="exact"/>
              <w:jc w:val="righ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0.106</w:t>
            </w:r>
          </w:p>
        </w:tc>
        <w:tc>
          <w:tcPr>
            <w:tcW w:w="21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6C5F9133" w14:textId="77777777" w:rsidR="00707D1E" w:rsidRPr="00A46168" w:rsidRDefault="00707D1E" w:rsidP="0090130E">
            <w:pPr>
              <w:jc w:val="right"/>
              <w:rPr>
                <w:b/>
                <w:sz w:val="16"/>
                <w:szCs w:val="16"/>
                <w:lang w:val="bg-BG"/>
              </w:rPr>
            </w:pPr>
          </w:p>
        </w:tc>
      </w:tr>
      <w:tr w:rsidR="00707D1E" w:rsidRPr="00A46168" w14:paraId="59EDBA6E" w14:textId="77777777" w:rsidTr="00883FFC">
        <w:trPr>
          <w:cantSplit/>
          <w:trHeight w:val="227"/>
        </w:trPr>
        <w:tc>
          <w:tcPr>
            <w:tcW w:w="37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56610151" w14:textId="77777777" w:rsidR="00707D1E" w:rsidRPr="00A46168" w:rsidRDefault="00707D1E" w:rsidP="00883FFC">
            <w:pPr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 xml:space="preserve">ЛЮБОМИР </w:t>
            </w:r>
            <w:r w:rsidRPr="001E34B3">
              <w:rPr>
                <w:sz w:val="16"/>
                <w:szCs w:val="16"/>
                <w:highlight w:val="black"/>
                <w:lang w:val="bg-BG"/>
              </w:rPr>
              <w:t>ТОДОРОВ</w:t>
            </w:r>
            <w:r w:rsidRPr="00A46168">
              <w:rPr>
                <w:sz w:val="16"/>
                <w:szCs w:val="16"/>
                <w:lang w:val="bg-BG"/>
              </w:rPr>
              <w:t xml:space="preserve"> БОЖКОВ</w:t>
            </w:r>
          </w:p>
        </w:tc>
        <w:tc>
          <w:tcPr>
            <w:tcW w:w="8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27C68B9" w14:textId="77777777" w:rsidR="00707D1E" w:rsidRPr="00A46168" w:rsidRDefault="00707D1E" w:rsidP="00883FFC">
            <w:pPr>
              <w:autoSpaceDE w:val="0"/>
              <w:autoSpaceDN w:val="0"/>
              <w:adjustRightInd w:val="0"/>
              <w:spacing w:line="340" w:lineRule="exac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106-5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59CA7B6A" w14:textId="77777777" w:rsidR="00707D1E" w:rsidRPr="00A46168" w:rsidRDefault="00707D1E" w:rsidP="00883FFC">
            <w:pPr>
              <w:autoSpaceDE w:val="0"/>
              <w:autoSpaceDN w:val="0"/>
              <w:adjustRightInd w:val="0"/>
              <w:spacing w:line="340" w:lineRule="exac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106.41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</w:tcPr>
          <w:p w14:paraId="47ED752A" w14:textId="77777777" w:rsidR="00707D1E" w:rsidRPr="00A46168" w:rsidRDefault="00707D1E" w:rsidP="00883FFC">
            <w:pPr>
              <w:autoSpaceDE w:val="0"/>
              <w:autoSpaceDN w:val="0"/>
              <w:adjustRightInd w:val="0"/>
              <w:spacing w:line="340" w:lineRule="exact"/>
              <w:jc w:val="righ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0.071</w:t>
            </w:r>
          </w:p>
        </w:tc>
        <w:tc>
          <w:tcPr>
            <w:tcW w:w="21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7BB4960F" w14:textId="77777777" w:rsidR="00707D1E" w:rsidRPr="00A46168" w:rsidRDefault="00707D1E" w:rsidP="0090130E">
            <w:pPr>
              <w:jc w:val="right"/>
              <w:rPr>
                <w:b/>
                <w:sz w:val="16"/>
                <w:szCs w:val="16"/>
                <w:lang w:val="bg-BG"/>
              </w:rPr>
            </w:pPr>
          </w:p>
        </w:tc>
      </w:tr>
      <w:tr w:rsidR="00707D1E" w:rsidRPr="00A46168" w14:paraId="0D68F6EA" w14:textId="77777777" w:rsidTr="00883FFC">
        <w:trPr>
          <w:cantSplit/>
          <w:trHeight w:val="227"/>
        </w:trPr>
        <w:tc>
          <w:tcPr>
            <w:tcW w:w="37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1015E6E7" w14:textId="77777777" w:rsidR="00707D1E" w:rsidRPr="00A46168" w:rsidRDefault="00707D1E" w:rsidP="00883FFC">
            <w:pPr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 xml:space="preserve">ЛЮБОМИР </w:t>
            </w:r>
            <w:r w:rsidRPr="001E34B3">
              <w:rPr>
                <w:sz w:val="16"/>
                <w:szCs w:val="16"/>
                <w:highlight w:val="black"/>
                <w:lang w:val="bg-BG"/>
              </w:rPr>
              <w:t>ТОДОРОВ</w:t>
            </w:r>
            <w:r w:rsidRPr="00A46168">
              <w:rPr>
                <w:sz w:val="16"/>
                <w:szCs w:val="16"/>
                <w:lang w:val="bg-BG"/>
              </w:rPr>
              <w:t xml:space="preserve"> БОЖКОВ</w:t>
            </w:r>
          </w:p>
        </w:tc>
        <w:tc>
          <w:tcPr>
            <w:tcW w:w="8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347F6B3" w14:textId="77777777" w:rsidR="00707D1E" w:rsidRPr="00A46168" w:rsidRDefault="00707D1E" w:rsidP="00883FFC">
            <w:pPr>
              <w:autoSpaceDE w:val="0"/>
              <w:autoSpaceDN w:val="0"/>
              <w:adjustRightInd w:val="0"/>
              <w:spacing w:line="340" w:lineRule="exac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117-10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6ACFEF24" w14:textId="77777777" w:rsidR="00707D1E" w:rsidRPr="00A46168" w:rsidRDefault="00707D1E" w:rsidP="00883FFC">
            <w:pPr>
              <w:autoSpaceDE w:val="0"/>
              <w:autoSpaceDN w:val="0"/>
              <w:adjustRightInd w:val="0"/>
              <w:spacing w:line="340" w:lineRule="exac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117.141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</w:tcPr>
          <w:p w14:paraId="4616282C" w14:textId="77777777" w:rsidR="00707D1E" w:rsidRPr="00A46168" w:rsidRDefault="00707D1E" w:rsidP="00883FFC">
            <w:pPr>
              <w:autoSpaceDE w:val="0"/>
              <w:autoSpaceDN w:val="0"/>
              <w:adjustRightInd w:val="0"/>
              <w:spacing w:line="340" w:lineRule="exact"/>
              <w:jc w:val="righ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0.106</w:t>
            </w:r>
          </w:p>
        </w:tc>
        <w:tc>
          <w:tcPr>
            <w:tcW w:w="21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5B0FEFA2" w14:textId="77777777" w:rsidR="00707D1E" w:rsidRPr="00A46168" w:rsidRDefault="00707D1E" w:rsidP="0090130E">
            <w:pPr>
              <w:jc w:val="right"/>
              <w:rPr>
                <w:b/>
                <w:sz w:val="16"/>
                <w:szCs w:val="16"/>
                <w:lang w:val="bg-BG"/>
              </w:rPr>
            </w:pPr>
          </w:p>
        </w:tc>
      </w:tr>
      <w:tr w:rsidR="00707D1E" w:rsidRPr="00A46168" w14:paraId="1483EB2D" w14:textId="77777777" w:rsidTr="00883FFC">
        <w:trPr>
          <w:cantSplit/>
          <w:trHeight w:val="227"/>
        </w:trPr>
        <w:tc>
          <w:tcPr>
            <w:tcW w:w="37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0ED5396A" w14:textId="77777777" w:rsidR="00707D1E" w:rsidRPr="00A46168" w:rsidRDefault="00707D1E" w:rsidP="00883FFC">
            <w:pPr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 xml:space="preserve">ЛЮБОМИР </w:t>
            </w:r>
            <w:r w:rsidRPr="003B6C08">
              <w:rPr>
                <w:sz w:val="16"/>
                <w:szCs w:val="16"/>
                <w:highlight w:val="black"/>
                <w:lang w:val="bg-BG"/>
              </w:rPr>
              <w:t>ТОДОРОВ</w:t>
            </w:r>
            <w:r w:rsidRPr="00A46168">
              <w:rPr>
                <w:sz w:val="16"/>
                <w:szCs w:val="16"/>
                <w:lang w:val="bg-BG"/>
              </w:rPr>
              <w:t xml:space="preserve"> БОЖКОВ</w:t>
            </w:r>
          </w:p>
        </w:tc>
        <w:tc>
          <w:tcPr>
            <w:tcW w:w="8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5085926" w14:textId="77777777" w:rsidR="00707D1E" w:rsidRPr="00A46168" w:rsidRDefault="00707D1E" w:rsidP="00883FFC">
            <w:pPr>
              <w:autoSpaceDE w:val="0"/>
              <w:autoSpaceDN w:val="0"/>
              <w:adjustRightInd w:val="0"/>
              <w:spacing w:line="340" w:lineRule="exac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117-6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4C50BEC7" w14:textId="77777777" w:rsidR="00707D1E" w:rsidRPr="00A46168" w:rsidRDefault="00707D1E" w:rsidP="00883FFC">
            <w:pPr>
              <w:autoSpaceDE w:val="0"/>
              <w:autoSpaceDN w:val="0"/>
              <w:adjustRightInd w:val="0"/>
              <w:spacing w:line="340" w:lineRule="exac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117.205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</w:tcPr>
          <w:p w14:paraId="50B3A611" w14:textId="77777777" w:rsidR="00707D1E" w:rsidRPr="00A46168" w:rsidRDefault="00707D1E" w:rsidP="00811966">
            <w:pPr>
              <w:autoSpaceDE w:val="0"/>
              <w:autoSpaceDN w:val="0"/>
              <w:adjustRightInd w:val="0"/>
              <w:spacing w:line="340" w:lineRule="exact"/>
              <w:jc w:val="righ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0.21</w:t>
            </w:r>
            <w:r w:rsidR="00811966" w:rsidRPr="00A46168">
              <w:rPr>
                <w:sz w:val="16"/>
                <w:szCs w:val="16"/>
                <w:lang w:val="bg-BG"/>
              </w:rPr>
              <w:t>6</w:t>
            </w:r>
          </w:p>
        </w:tc>
        <w:tc>
          <w:tcPr>
            <w:tcW w:w="21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16F6C8D9" w14:textId="77777777" w:rsidR="00707D1E" w:rsidRPr="00A46168" w:rsidRDefault="00707D1E" w:rsidP="0090130E">
            <w:pPr>
              <w:jc w:val="right"/>
              <w:rPr>
                <w:b/>
                <w:sz w:val="16"/>
                <w:szCs w:val="16"/>
                <w:lang w:val="bg-BG"/>
              </w:rPr>
            </w:pPr>
          </w:p>
        </w:tc>
      </w:tr>
      <w:tr w:rsidR="00707D1E" w:rsidRPr="00A46168" w14:paraId="06BFF65C" w14:textId="77777777" w:rsidTr="00883FFC">
        <w:trPr>
          <w:cantSplit/>
          <w:trHeight w:val="227"/>
        </w:trPr>
        <w:tc>
          <w:tcPr>
            <w:tcW w:w="37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23E1D59F" w14:textId="77777777" w:rsidR="00707D1E" w:rsidRPr="00A46168" w:rsidRDefault="00707D1E" w:rsidP="00883FFC">
            <w:pPr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 xml:space="preserve">ЛЮБОМИР </w:t>
            </w:r>
            <w:r w:rsidRPr="003B6C08">
              <w:rPr>
                <w:sz w:val="16"/>
                <w:szCs w:val="16"/>
                <w:highlight w:val="black"/>
                <w:lang w:val="bg-BG"/>
              </w:rPr>
              <w:t>ТОДОРОВ</w:t>
            </w:r>
            <w:r w:rsidRPr="00A46168">
              <w:rPr>
                <w:sz w:val="16"/>
                <w:szCs w:val="16"/>
                <w:lang w:val="bg-BG"/>
              </w:rPr>
              <w:t xml:space="preserve"> БОЖКОВ</w:t>
            </w:r>
          </w:p>
        </w:tc>
        <w:tc>
          <w:tcPr>
            <w:tcW w:w="8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9CCF80D" w14:textId="77777777" w:rsidR="00707D1E" w:rsidRPr="00A46168" w:rsidRDefault="00707D1E" w:rsidP="00883FFC">
            <w:pPr>
              <w:autoSpaceDE w:val="0"/>
              <w:autoSpaceDN w:val="0"/>
              <w:adjustRightInd w:val="0"/>
              <w:spacing w:line="340" w:lineRule="exac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121-1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3754C28C" w14:textId="77777777" w:rsidR="00707D1E" w:rsidRPr="00A46168" w:rsidRDefault="00707D1E" w:rsidP="00883FFC">
            <w:pPr>
              <w:autoSpaceDE w:val="0"/>
              <w:autoSpaceDN w:val="0"/>
              <w:adjustRightInd w:val="0"/>
              <w:spacing w:line="340" w:lineRule="exac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121.30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</w:tcPr>
          <w:p w14:paraId="49B834B3" w14:textId="77777777" w:rsidR="00707D1E" w:rsidRPr="00A46168" w:rsidRDefault="00707D1E" w:rsidP="00883FFC">
            <w:pPr>
              <w:autoSpaceDE w:val="0"/>
              <w:autoSpaceDN w:val="0"/>
              <w:adjustRightInd w:val="0"/>
              <w:spacing w:line="340" w:lineRule="exact"/>
              <w:jc w:val="righ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2.03</w:t>
            </w:r>
            <w:r w:rsidR="00811966" w:rsidRPr="00A46168">
              <w:rPr>
                <w:sz w:val="16"/>
                <w:szCs w:val="16"/>
                <w:lang w:val="bg-BG"/>
              </w:rPr>
              <w:t>6</w:t>
            </w:r>
          </w:p>
        </w:tc>
        <w:tc>
          <w:tcPr>
            <w:tcW w:w="21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3ACA8793" w14:textId="77777777" w:rsidR="00707D1E" w:rsidRPr="00A46168" w:rsidRDefault="00707D1E" w:rsidP="0090130E">
            <w:pPr>
              <w:jc w:val="right"/>
              <w:rPr>
                <w:b/>
                <w:sz w:val="16"/>
                <w:szCs w:val="16"/>
                <w:lang w:val="bg-BG"/>
              </w:rPr>
            </w:pPr>
          </w:p>
        </w:tc>
      </w:tr>
      <w:tr w:rsidR="00707D1E" w:rsidRPr="00A46168" w14:paraId="3EF1390B" w14:textId="77777777" w:rsidTr="00883FFC">
        <w:trPr>
          <w:cantSplit/>
          <w:trHeight w:val="227"/>
        </w:trPr>
        <w:tc>
          <w:tcPr>
            <w:tcW w:w="37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0D5AE6BD" w14:textId="77777777" w:rsidR="00707D1E" w:rsidRPr="00A46168" w:rsidRDefault="00707D1E" w:rsidP="00883FFC">
            <w:pPr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 xml:space="preserve">ЛЮБОМИР </w:t>
            </w:r>
            <w:r w:rsidRPr="003B6C08">
              <w:rPr>
                <w:sz w:val="16"/>
                <w:szCs w:val="16"/>
                <w:highlight w:val="black"/>
                <w:lang w:val="bg-BG"/>
              </w:rPr>
              <w:t>ТОДОРОВ</w:t>
            </w:r>
            <w:r w:rsidRPr="00A46168">
              <w:rPr>
                <w:sz w:val="16"/>
                <w:szCs w:val="16"/>
                <w:lang w:val="bg-BG"/>
              </w:rPr>
              <w:t xml:space="preserve"> БОЖКОВ</w:t>
            </w:r>
          </w:p>
        </w:tc>
        <w:tc>
          <w:tcPr>
            <w:tcW w:w="8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352A6CA" w14:textId="77777777" w:rsidR="00707D1E" w:rsidRPr="00A46168" w:rsidRDefault="00707D1E" w:rsidP="00883FFC">
            <w:pPr>
              <w:autoSpaceDE w:val="0"/>
              <w:autoSpaceDN w:val="0"/>
              <w:adjustRightInd w:val="0"/>
              <w:spacing w:line="340" w:lineRule="exac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121-1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44D5942F" w14:textId="77777777" w:rsidR="00707D1E" w:rsidRPr="00A46168" w:rsidRDefault="00707D1E" w:rsidP="00883FFC">
            <w:pPr>
              <w:autoSpaceDE w:val="0"/>
              <w:autoSpaceDN w:val="0"/>
              <w:adjustRightInd w:val="0"/>
              <w:spacing w:line="340" w:lineRule="exac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121.34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</w:tcPr>
          <w:p w14:paraId="50A2B234" w14:textId="77777777" w:rsidR="00707D1E" w:rsidRPr="00A46168" w:rsidRDefault="00707D1E" w:rsidP="00883FFC">
            <w:pPr>
              <w:autoSpaceDE w:val="0"/>
              <w:autoSpaceDN w:val="0"/>
              <w:adjustRightInd w:val="0"/>
              <w:spacing w:line="340" w:lineRule="exact"/>
              <w:jc w:val="righ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0.045</w:t>
            </w:r>
          </w:p>
        </w:tc>
        <w:tc>
          <w:tcPr>
            <w:tcW w:w="21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0C9B5AA6" w14:textId="77777777" w:rsidR="00707D1E" w:rsidRPr="00A46168" w:rsidRDefault="00707D1E" w:rsidP="0090130E">
            <w:pPr>
              <w:jc w:val="right"/>
              <w:rPr>
                <w:b/>
                <w:sz w:val="16"/>
                <w:szCs w:val="16"/>
                <w:lang w:val="bg-BG"/>
              </w:rPr>
            </w:pPr>
          </w:p>
        </w:tc>
      </w:tr>
      <w:tr w:rsidR="00707D1E" w:rsidRPr="00A46168" w14:paraId="3F35BE85" w14:textId="77777777" w:rsidTr="00883FFC">
        <w:trPr>
          <w:cantSplit/>
          <w:trHeight w:val="227"/>
        </w:trPr>
        <w:tc>
          <w:tcPr>
            <w:tcW w:w="37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47263150" w14:textId="77777777" w:rsidR="00707D1E" w:rsidRPr="00A46168" w:rsidRDefault="00707D1E" w:rsidP="00883FFC">
            <w:pPr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 xml:space="preserve">ЛЮБОМИР </w:t>
            </w:r>
            <w:r w:rsidRPr="003B6C08">
              <w:rPr>
                <w:sz w:val="16"/>
                <w:szCs w:val="16"/>
                <w:highlight w:val="black"/>
                <w:lang w:val="bg-BG"/>
              </w:rPr>
              <w:t>ТОДОРОВ</w:t>
            </w:r>
            <w:r w:rsidRPr="00A46168">
              <w:rPr>
                <w:sz w:val="16"/>
                <w:szCs w:val="16"/>
                <w:lang w:val="bg-BG"/>
              </w:rPr>
              <w:t xml:space="preserve"> БОЖКОВ</w:t>
            </w:r>
          </w:p>
        </w:tc>
        <w:tc>
          <w:tcPr>
            <w:tcW w:w="8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F3EAD7F" w14:textId="77777777" w:rsidR="00707D1E" w:rsidRPr="00A46168" w:rsidRDefault="00707D1E" w:rsidP="00883FFC">
            <w:pPr>
              <w:autoSpaceDE w:val="0"/>
              <w:autoSpaceDN w:val="0"/>
              <w:adjustRightInd w:val="0"/>
              <w:spacing w:line="340" w:lineRule="exac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127-4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42929609" w14:textId="77777777" w:rsidR="00707D1E" w:rsidRPr="00A46168" w:rsidRDefault="00707D1E" w:rsidP="00883FFC">
            <w:pPr>
              <w:autoSpaceDE w:val="0"/>
              <w:autoSpaceDN w:val="0"/>
              <w:adjustRightInd w:val="0"/>
              <w:spacing w:line="340" w:lineRule="exac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127.45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</w:tcPr>
          <w:p w14:paraId="0C92BA41" w14:textId="77777777" w:rsidR="00707D1E" w:rsidRPr="00A46168" w:rsidRDefault="00707D1E" w:rsidP="00883FFC">
            <w:pPr>
              <w:autoSpaceDE w:val="0"/>
              <w:autoSpaceDN w:val="0"/>
              <w:adjustRightInd w:val="0"/>
              <w:spacing w:line="340" w:lineRule="exact"/>
              <w:jc w:val="righ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0.611</w:t>
            </w:r>
          </w:p>
        </w:tc>
        <w:tc>
          <w:tcPr>
            <w:tcW w:w="21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74000110" w14:textId="77777777" w:rsidR="00707D1E" w:rsidRPr="00A46168" w:rsidRDefault="00707D1E" w:rsidP="0090130E">
            <w:pPr>
              <w:jc w:val="right"/>
              <w:rPr>
                <w:b/>
                <w:sz w:val="16"/>
                <w:szCs w:val="16"/>
                <w:lang w:val="bg-BG"/>
              </w:rPr>
            </w:pPr>
          </w:p>
        </w:tc>
      </w:tr>
      <w:tr w:rsidR="00707D1E" w:rsidRPr="00A46168" w14:paraId="77238D46" w14:textId="77777777" w:rsidTr="00883FFC">
        <w:trPr>
          <w:cantSplit/>
          <w:trHeight w:val="227"/>
        </w:trPr>
        <w:tc>
          <w:tcPr>
            <w:tcW w:w="37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0BDAC9F7" w14:textId="77777777" w:rsidR="00707D1E" w:rsidRPr="00A46168" w:rsidRDefault="00707D1E" w:rsidP="00883FFC">
            <w:pPr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 xml:space="preserve">ЛЮБОМИР </w:t>
            </w:r>
            <w:r w:rsidRPr="003B6C08">
              <w:rPr>
                <w:sz w:val="16"/>
                <w:szCs w:val="16"/>
                <w:highlight w:val="black"/>
                <w:lang w:val="bg-BG"/>
              </w:rPr>
              <w:t>ТОДОРОВ</w:t>
            </w:r>
            <w:r w:rsidRPr="00A46168">
              <w:rPr>
                <w:sz w:val="16"/>
                <w:szCs w:val="16"/>
                <w:lang w:val="bg-BG"/>
              </w:rPr>
              <w:t xml:space="preserve"> БОЖКОВ</w:t>
            </w:r>
          </w:p>
        </w:tc>
        <w:tc>
          <w:tcPr>
            <w:tcW w:w="8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382AD72" w14:textId="77777777" w:rsidR="00707D1E" w:rsidRPr="00A46168" w:rsidRDefault="00707D1E" w:rsidP="00883FFC">
            <w:pPr>
              <w:autoSpaceDE w:val="0"/>
              <w:autoSpaceDN w:val="0"/>
              <w:adjustRightInd w:val="0"/>
              <w:spacing w:line="340" w:lineRule="exac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138-2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2744C868" w14:textId="77777777" w:rsidR="00707D1E" w:rsidRPr="00A46168" w:rsidRDefault="00707D1E" w:rsidP="00883FFC">
            <w:pPr>
              <w:autoSpaceDE w:val="0"/>
              <w:autoSpaceDN w:val="0"/>
              <w:adjustRightInd w:val="0"/>
              <w:spacing w:line="340" w:lineRule="exac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139.40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</w:tcPr>
          <w:p w14:paraId="14C8F708" w14:textId="77777777" w:rsidR="00707D1E" w:rsidRPr="00A46168" w:rsidRDefault="00707D1E" w:rsidP="00883FFC">
            <w:pPr>
              <w:autoSpaceDE w:val="0"/>
              <w:autoSpaceDN w:val="0"/>
              <w:adjustRightInd w:val="0"/>
              <w:spacing w:line="340" w:lineRule="exact"/>
              <w:jc w:val="righ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0.028</w:t>
            </w:r>
          </w:p>
        </w:tc>
        <w:tc>
          <w:tcPr>
            <w:tcW w:w="21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7CB998B0" w14:textId="77777777" w:rsidR="00707D1E" w:rsidRPr="00A46168" w:rsidRDefault="00707D1E" w:rsidP="0090130E">
            <w:pPr>
              <w:jc w:val="right"/>
              <w:rPr>
                <w:b/>
                <w:sz w:val="16"/>
                <w:szCs w:val="16"/>
                <w:lang w:val="bg-BG"/>
              </w:rPr>
            </w:pPr>
          </w:p>
        </w:tc>
      </w:tr>
      <w:tr w:rsidR="00707D1E" w:rsidRPr="00A46168" w14:paraId="554AAA8C" w14:textId="77777777" w:rsidTr="00883FFC">
        <w:trPr>
          <w:cantSplit/>
          <w:trHeight w:val="227"/>
        </w:trPr>
        <w:tc>
          <w:tcPr>
            <w:tcW w:w="37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29EFA1A7" w14:textId="77777777" w:rsidR="00707D1E" w:rsidRPr="00A46168" w:rsidRDefault="00707D1E" w:rsidP="00883FFC">
            <w:pPr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 xml:space="preserve">ЛЮБОМИР </w:t>
            </w:r>
            <w:r w:rsidRPr="003B6C08">
              <w:rPr>
                <w:sz w:val="16"/>
                <w:szCs w:val="16"/>
                <w:highlight w:val="black"/>
                <w:lang w:val="bg-BG"/>
              </w:rPr>
              <w:t>ТОДОРОВ</w:t>
            </w:r>
            <w:r w:rsidRPr="00A46168">
              <w:rPr>
                <w:sz w:val="16"/>
                <w:szCs w:val="16"/>
                <w:lang w:val="bg-BG"/>
              </w:rPr>
              <w:t xml:space="preserve"> БОЖКОВ</w:t>
            </w:r>
          </w:p>
        </w:tc>
        <w:tc>
          <w:tcPr>
            <w:tcW w:w="8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9195ACF" w14:textId="77777777" w:rsidR="00707D1E" w:rsidRPr="00A46168" w:rsidRDefault="00707D1E" w:rsidP="00883FFC">
            <w:pPr>
              <w:autoSpaceDE w:val="0"/>
              <w:autoSpaceDN w:val="0"/>
              <w:adjustRightInd w:val="0"/>
              <w:spacing w:line="340" w:lineRule="exac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153-20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0CBD9A8F" w14:textId="77777777" w:rsidR="00707D1E" w:rsidRPr="00A46168" w:rsidRDefault="00707D1E" w:rsidP="00883FFC">
            <w:pPr>
              <w:autoSpaceDE w:val="0"/>
              <w:autoSpaceDN w:val="0"/>
              <w:adjustRightInd w:val="0"/>
              <w:spacing w:line="340" w:lineRule="exac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153.21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</w:tcPr>
          <w:p w14:paraId="60DF0DE1" w14:textId="77777777" w:rsidR="00707D1E" w:rsidRPr="00A46168" w:rsidRDefault="00707D1E" w:rsidP="00883FFC">
            <w:pPr>
              <w:autoSpaceDE w:val="0"/>
              <w:autoSpaceDN w:val="0"/>
              <w:adjustRightInd w:val="0"/>
              <w:spacing w:line="340" w:lineRule="exact"/>
              <w:jc w:val="righ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0.449</w:t>
            </w:r>
          </w:p>
        </w:tc>
        <w:tc>
          <w:tcPr>
            <w:tcW w:w="21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682457D6" w14:textId="77777777" w:rsidR="00707D1E" w:rsidRPr="00A46168" w:rsidRDefault="00707D1E" w:rsidP="0090130E">
            <w:pPr>
              <w:jc w:val="right"/>
              <w:rPr>
                <w:b/>
                <w:sz w:val="16"/>
                <w:szCs w:val="16"/>
                <w:lang w:val="bg-BG"/>
              </w:rPr>
            </w:pPr>
          </w:p>
        </w:tc>
      </w:tr>
      <w:tr w:rsidR="00707D1E" w:rsidRPr="00A46168" w14:paraId="7BC486EF" w14:textId="77777777" w:rsidTr="00883FFC">
        <w:trPr>
          <w:cantSplit/>
          <w:trHeight w:val="227"/>
        </w:trPr>
        <w:tc>
          <w:tcPr>
            <w:tcW w:w="37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2C7D95BA" w14:textId="77777777" w:rsidR="00707D1E" w:rsidRPr="00A46168" w:rsidRDefault="00707D1E" w:rsidP="0090130E">
            <w:pPr>
              <w:rPr>
                <w:sz w:val="16"/>
                <w:szCs w:val="16"/>
                <w:lang w:val="bg-BG"/>
              </w:rPr>
            </w:pPr>
            <w:r w:rsidRPr="00A46168">
              <w:rPr>
                <w:b/>
                <w:bCs/>
                <w:sz w:val="16"/>
                <w:szCs w:val="16"/>
                <w:lang w:val="bg-BG"/>
              </w:rPr>
              <w:t>ОБЩО ЗА ПОЛЗВАТЕЛЯ</w:t>
            </w:r>
          </w:p>
        </w:tc>
        <w:tc>
          <w:tcPr>
            <w:tcW w:w="8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68E5C461" w14:textId="77777777" w:rsidR="00707D1E" w:rsidRPr="00A46168" w:rsidRDefault="00707D1E" w:rsidP="0090130E">
            <w:pPr>
              <w:rPr>
                <w:sz w:val="16"/>
                <w:szCs w:val="16"/>
                <w:lang w:val="bg-BG"/>
              </w:rPr>
            </w:pPr>
          </w:p>
        </w:tc>
        <w:tc>
          <w:tcPr>
            <w:tcW w:w="171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1ABA5D6" w14:textId="77777777" w:rsidR="00707D1E" w:rsidRPr="00A46168" w:rsidRDefault="00707D1E" w:rsidP="0090130E">
            <w:pPr>
              <w:rPr>
                <w:sz w:val="16"/>
                <w:szCs w:val="16"/>
                <w:lang w:val="bg-BG"/>
              </w:rPr>
            </w:pP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</w:tcPr>
          <w:p w14:paraId="4105F276" w14:textId="77777777" w:rsidR="00707D1E" w:rsidRPr="00A46168" w:rsidRDefault="00707D1E" w:rsidP="00811966">
            <w:pPr>
              <w:autoSpaceDE w:val="0"/>
              <w:autoSpaceDN w:val="0"/>
              <w:adjustRightInd w:val="0"/>
              <w:spacing w:line="340" w:lineRule="exact"/>
              <w:jc w:val="right"/>
              <w:rPr>
                <w:sz w:val="16"/>
                <w:szCs w:val="16"/>
                <w:lang w:val="bg-BG"/>
              </w:rPr>
            </w:pPr>
            <w:r w:rsidRPr="00A46168">
              <w:rPr>
                <w:b/>
                <w:bCs/>
                <w:sz w:val="16"/>
                <w:szCs w:val="16"/>
                <w:lang w:val="bg-BG"/>
              </w:rPr>
              <w:t>3.84</w:t>
            </w:r>
            <w:r w:rsidR="00811966" w:rsidRPr="00A46168">
              <w:rPr>
                <w:b/>
                <w:bCs/>
                <w:sz w:val="16"/>
                <w:szCs w:val="16"/>
                <w:lang w:val="bg-BG"/>
              </w:rPr>
              <w:t>6</w:t>
            </w:r>
          </w:p>
        </w:tc>
        <w:tc>
          <w:tcPr>
            <w:tcW w:w="21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1C336C0A" w14:textId="77777777" w:rsidR="00707D1E" w:rsidRPr="00A46168" w:rsidRDefault="00811966" w:rsidP="00811966">
            <w:pPr>
              <w:jc w:val="right"/>
              <w:rPr>
                <w:b/>
                <w:sz w:val="16"/>
                <w:szCs w:val="16"/>
                <w:lang w:val="bg-BG"/>
              </w:rPr>
            </w:pPr>
            <w:r w:rsidRPr="00A46168">
              <w:rPr>
                <w:b/>
                <w:sz w:val="16"/>
                <w:szCs w:val="16"/>
                <w:lang w:val="bg-BG"/>
              </w:rPr>
              <w:t>50</w:t>
            </w:r>
            <w:r w:rsidR="009F5A48" w:rsidRPr="00A46168">
              <w:rPr>
                <w:b/>
                <w:sz w:val="16"/>
                <w:szCs w:val="16"/>
                <w:lang w:val="bg-BG"/>
              </w:rPr>
              <w:t>,</w:t>
            </w:r>
            <w:r w:rsidRPr="00A46168">
              <w:rPr>
                <w:b/>
                <w:sz w:val="16"/>
                <w:szCs w:val="16"/>
                <w:lang w:val="bg-BG"/>
              </w:rPr>
              <w:t>00</w:t>
            </w:r>
          </w:p>
        </w:tc>
      </w:tr>
      <w:tr w:rsidR="00CC42C3" w:rsidRPr="00A46168" w14:paraId="262826E2" w14:textId="77777777" w:rsidTr="00883FFC">
        <w:trPr>
          <w:cantSplit/>
          <w:trHeight w:val="227"/>
        </w:trPr>
        <w:tc>
          <w:tcPr>
            <w:tcW w:w="37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3D796DB8" w14:textId="77777777" w:rsidR="00CC42C3" w:rsidRPr="00A46168" w:rsidRDefault="00CC42C3" w:rsidP="0090130E">
            <w:pPr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 xml:space="preserve">МАРИН </w:t>
            </w:r>
            <w:r w:rsidRPr="003B6C08">
              <w:rPr>
                <w:sz w:val="16"/>
                <w:szCs w:val="16"/>
                <w:highlight w:val="black"/>
                <w:lang w:val="bg-BG"/>
              </w:rPr>
              <w:t>НИКОЛОВ</w:t>
            </w:r>
            <w:r w:rsidRPr="00A46168">
              <w:rPr>
                <w:sz w:val="16"/>
                <w:szCs w:val="16"/>
                <w:lang w:val="bg-BG"/>
              </w:rPr>
              <w:t xml:space="preserve"> ГУГОВ</w:t>
            </w:r>
          </w:p>
        </w:tc>
        <w:tc>
          <w:tcPr>
            <w:tcW w:w="8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672FF16" w14:textId="77777777" w:rsidR="00CC42C3" w:rsidRPr="00A46168" w:rsidRDefault="00CC42C3" w:rsidP="00883FFC">
            <w:pPr>
              <w:autoSpaceDE w:val="0"/>
              <w:autoSpaceDN w:val="0"/>
              <w:adjustRightInd w:val="0"/>
              <w:spacing w:line="340" w:lineRule="exac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2-6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34B0E7A1" w14:textId="77777777" w:rsidR="00CC42C3" w:rsidRPr="00A46168" w:rsidRDefault="00CC42C3" w:rsidP="00883FFC">
            <w:pPr>
              <w:autoSpaceDE w:val="0"/>
              <w:autoSpaceDN w:val="0"/>
              <w:adjustRightInd w:val="0"/>
              <w:spacing w:line="340" w:lineRule="exac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2.27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</w:tcPr>
          <w:p w14:paraId="01B2D00D" w14:textId="77777777" w:rsidR="00CC42C3" w:rsidRPr="00A46168" w:rsidRDefault="00CC42C3" w:rsidP="00883FFC">
            <w:pPr>
              <w:autoSpaceDE w:val="0"/>
              <w:autoSpaceDN w:val="0"/>
              <w:adjustRightInd w:val="0"/>
              <w:spacing w:line="340" w:lineRule="exact"/>
              <w:jc w:val="righ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0.239</w:t>
            </w:r>
          </w:p>
        </w:tc>
        <w:tc>
          <w:tcPr>
            <w:tcW w:w="21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43E43DEB" w14:textId="77777777" w:rsidR="00CC42C3" w:rsidRPr="00A46168" w:rsidRDefault="00CC42C3" w:rsidP="0090130E">
            <w:pPr>
              <w:jc w:val="right"/>
              <w:rPr>
                <w:b/>
                <w:sz w:val="16"/>
                <w:szCs w:val="16"/>
                <w:lang w:val="bg-BG"/>
              </w:rPr>
            </w:pPr>
          </w:p>
        </w:tc>
      </w:tr>
      <w:tr w:rsidR="00CC42C3" w:rsidRPr="00A46168" w14:paraId="29718C18" w14:textId="77777777" w:rsidTr="00883FFC">
        <w:trPr>
          <w:cantSplit/>
          <w:trHeight w:val="227"/>
        </w:trPr>
        <w:tc>
          <w:tcPr>
            <w:tcW w:w="37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6D6873A8" w14:textId="77777777" w:rsidR="00CC42C3" w:rsidRPr="00A46168" w:rsidRDefault="00CC42C3" w:rsidP="00883FFC">
            <w:pPr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 xml:space="preserve">МАРИН </w:t>
            </w:r>
            <w:r w:rsidRPr="003B6C08">
              <w:rPr>
                <w:sz w:val="16"/>
                <w:szCs w:val="16"/>
                <w:highlight w:val="black"/>
                <w:lang w:val="bg-BG"/>
              </w:rPr>
              <w:t>НИКОЛОВ</w:t>
            </w:r>
            <w:r w:rsidRPr="00A46168">
              <w:rPr>
                <w:sz w:val="16"/>
                <w:szCs w:val="16"/>
                <w:lang w:val="bg-BG"/>
              </w:rPr>
              <w:t xml:space="preserve"> ГУГОВ</w:t>
            </w:r>
          </w:p>
        </w:tc>
        <w:tc>
          <w:tcPr>
            <w:tcW w:w="8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B29DFC7" w14:textId="77777777" w:rsidR="00CC42C3" w:rsidRPr="00A46168" w:rsidRDefault="00CC42C3" w:rsidP="00883FFC">
            <w:pPr>
              <w:autoSpaceDE w:val="0"/>
              <w:autoSpaceDN w:val="0"/>
              <w:adjustRightInd w:val="0"/>
              <w:spacing w:line="340" w:lineRule="exac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133-2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707AB6EC" w14:textId="77777777" w:rsidR="00CC42C3" w:rsidRPr="00A46168" w:rsidRDefault="00CC42C3" w:rsidP="00883FFC">
            <w:pPr>
              <w:autoSpaceDE w:val="0"/>
              <w:autoSpaceDN w:val="0"/>
              <w:adjustRightInd w:val="0"/>
              <w:spacing w:line="340" w:lineRule="exac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133.2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</w:tcPr>
          <w:p w14:paraId="2EC86F93" w14:textId="77777777" w:rsidR="00CC42C3" w:rsidRPr="00A46168" w:rsidRDefault="00CC42C3" w:rsidP="00883FFC">
            <w:pPr>
              <w:autoSpaceDE w:val="0"/>
              <w:autoSpaceDN w:val="0"/>
              <w:adjustRightInd w:val="0"/>
              <w:spacing w:line="340" w:lineRule="exact"/>
              <w:jc w:val="righ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0.140</w:t>
            </w:r>
          </w:p>
        </w:tc>
        <w:tc>
          <w:tcPr>
            <w:tcW w:w="21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5A6D2D59" w14:textId="77777777" w:rsidR="00CC42C3" w:rsidRPr="00A46168" w:rsidRDefault="00CC42C3" w:rsidP="0090130E">
            <w:pPr>
              <w:jc w:val="right"/>
              <w:rPr>
                <w:b/>
                <w:sz w:val="16"/>
                <w:szCs w:val="16"/>
                <w:lang w:val="bg-BG"/>
              </w:rPr>
            </w:pPr>
          </w:p>
        </w:tc>
      </w:tr>
      <w:tr w:rsidR="00CC42C3" w:rsidRPr="00A46168" w14:paraId="0B683350" w14:textId="77777777" w:rsidTr="00883FFC">
        <w:trPr>
          <w:cantSplit/>
          <w:trHeight w:val="227"/>
        </w:trPr>
        <w:tc>
          <w:tcPr>
            <w:tcW w:w="37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0418499E" w14:textId="77777777" w:rsidR="00CC42C3" w:rsidRPr="00A46168" w:rsidRDefault="00CC42C3" w:rsidP="00883FFC">
            <w:pPr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 xml:space="preserve">МАРИН </w:t>
            </w:r>
            <w:r w:rsidRPr="003B6C08">
              <w:rPr>
                <w:sz w:val="16"/>
                <w:szCs w:val="16"/>
                <w:highlight w:val="black"/>
                <w:lang w:val="bg-BG"/>
              </w:rPr>
              <w:t>НИКОЛОВ</w:t>
            </w:r>
            <w:r w:rsidRPr="00A46168">
              <w:rPr>
                <w:sz w:val="16"/>
                <w:szCs w:val="16"/>
                <w:lang w:val="bg-BG"/>
              </w:rPr>
              <w:t xml:space="preserve"> ГУГОВ</w:t>
            </w:r>
          </w:p>
        </w:tc>
        <w:tc>
          <w:tcPr>
            <w:tcW w:w="8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2CCDE28" w14:textId="77777777" w:rsidR="00CC42C3" w:rsidRPr="00A46168" w:rsidRDefault="00CC42C3" w:rsidP="00883FFC">
            <w:pPr>
              <w:autoSpaceDE w:val="0"/>
              <w:autoSpaceDN w:val="0"/>
              <w:adjustRightInd w:val="0"/>
              <w:spacing w:line="340" w:lineRule="exac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153-14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7873815D" w14:textId="77777777" w:rsidR="00CC42C3" w:rsidRPr="00A46168" w:rsidRDefault="00CC42C3" w:rsidP="00883FFC">
            <w:pPr>
              <w:autoSpaceDE w:val="0"/>
              <w:autoSpaceDN w:val="0"/>
              <w:adjustRightInd w:val="0"/>
              <w:spacing w:line="340" w:lineRule="exac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153.21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</w:tcPr>
          <w:p w14:paraId="0236CF04" w14:textId="77777777" w:rsidR="00CC42C3" w:rsidRPr="00A46168" w:rsidRDefault="00CC42C3" w:rsidP="00883FFC">
            <w:pPr>
              <w:autoSpaceDE w:val="0"/>
              <w:autoSpaceDN w:val="0"/>
              <w:adjustRightInd w:val="0"/>
              <w:spacing w:line="340" w:lineRule="exact"/>
              <w:jc w:val="righ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0.22</w:t>
            </w:r>
            <w:r w:rsidR="00005E3E" w:rsidRPr="00A46168">
              <w:rPr>
                <w:sz w:val="16"/>
                <w:szCs w:val="16"/>
                <w:lang w:val="bg-BG"/>
              </w:rPr>
              <w:t>6</w:t>
            </w:r>
          </w:p>
        </w:tc>
        <w:tc>
          <w:tcPr>
            <w:tcW w:w="21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0BB0743E" w14:textId="77777777" w:rsidR="00CC42C3" w:rsidRPr="00A46168" w:rsidRDefault="00CC42C3" w:rsidP="0090130E">
            <w:pPr>
              <w:jc w:val="right"/>
              <w:rPr>
                <w:b/>
                <w:sz w:val="16"/>
                <w:szCs w:val="16"/>
                <w:lang w:val="bg-BG"/>
              </w:rPr>
            </w:pPr>
          </w:p>
        </w:tc>
      </w:tr>
      <w:tr w:rsidR="00CC42C3" w:rsidRPr="00A46168" w14:paraId="1856BBDE" w14:textId="77777777" w:rsidTr="00883FFC">
        <w:trPr>
          <w:cantSplit/>
          <w:trHeight w:val="227"/>
        </w:trPr>
        <w:tc>
          <w:tcPr>
            <w:tcW w:w="37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378544CB" w14:textId="77777777" w:rsidR="00CC42C3" w:rsidRPr="00A46168" w:rsidRDefault="00CC42C3" w:rsidP="00883FFC">
            <w:pPr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 xml:space="preserve">МАРИН </w:t>
            </w:r>
            <w:r w:rsidRPr="003B6C08">
              <w:rPr>
                <w:sz w:val="16"/>
                <w:szCs w:val="16"/>
                <w:highlight w:val="black"/>
                <w:lang w:val="bg-BG"/>
              </w:rPr>
              <w:t>НИКОЛОВ</w:t>
            </w:r>
            <w:r w:rsidRPr="00A46168">
              <w:rPr>
                <w:sz w:val="16"/>
                <w:szCs w:val="16"/>
                <w:lang w:val="bg-BG"/>
              </w:rPr>
              <w:t xml:space="preserve"> ГУГОВ</w:t>
            </w:r>
          </w:p>
        </w:tc>
        <w:tc>
          <w:tcPr>
            <w:tcW w:w="8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EACE7EF" w14:textId="77777777" w:rsidR="00CC42C3" w:rsidRPr="00A46168" w:rsidRDefault="00CC42C3" w:rsidP="00883FFC">
            <w:pPr>
              <w:autoSpaceDE w:val="0"/>
              <w:autoSpaceDN w:val="0"/>
              <w:adjustRightInd w:val="0"/>
              <w:spacing w:line="340" w:lineRule="exac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153-18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1A4A73A6" w14:textId="77777777" w:rsidR="00CC42C3" w:rsidRPr="00A46168" w:rsidRDefault="00CC42C3" w:rsidP="00883FFC">
            <w:pPr>
              <w:autoSpaceDE w:val="0"/>
              <w:autoSpaceDN w:val="0"/>
              <w:adjustRightInd w:val="0"/>
              <w:spacing w:line="340" w:lineRule="exac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153.21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</w:tcPr>
          <w:p w14:paraId="35436725" w14:textId="77777777" w:rsidR="00CC42C3" w:rsidRPr="00A46168" w:rsidRDefault="00CC42C3" w:rsidP="00883FFC">
            <w:pPr>
              <w:autoSpaceDE w:val="0"/>
              <w:autoSpaceDN w:val="0"/>
              <w:adjustRightInd w:val="0"/>
              <w:spacing w:line="340" w:lineRule="exact"/>
              <w:jc w:val="righ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0.131</w:t>
            </w:r>
          </w:p>
        </w:tc>
        <w:tc>
          <w:tcPr>
            <w:tcW w:w="21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75D8C6FD" w14:textId="77777777" w:rsidR="00CC42C3" w:rsidRPr="00A46168" w:rsidRDefault="00CC42C3" w:rsidP="0090130E">
            <w:pPr>
              <w:jc w:val="right"/>
              <w:rPr>
                <w:b/>
                <w:sz w:val="16"/>
                <w:szCs w:val="16"/>
                <w:lang w:val="bg-BG"/>
              </w:rPr>
            </w:pPr>
          </w:p>
        </w:tc>
      </w:tr>
      <w:tr w:rsidR="00CC42C3" w:rsidRPr="00A46168" w14:paraId="3C7AA88D" w14:textId="77777777" w:rsidTr="00883FFC">
        <w:trPr>
          <w:cantSplit/>
          <w:trHeight w:val="227"/>
        </w:trPr>
        <w:tc>
          <w:tcPr>
            <w:tcW w:w="37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5271F31D" w14:textId="77777777" w:rsidR="00CC42C3" w:rsidRPr="00A46168" w:rsidRDefault="00CC42C3" w:rsidP="00883FFC">
            <w:pPr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 xml:space="preserve">МАРИН </w:t>
            </w:r>
            <w:r w:rsidRPr="003B6C08">
              <w:rPr>
                <w:sz w:val="16"/>
                <w:szCs w:val="16"/>
                <w:highlight w:val="black"/>
                <w:lang w:val="bg-BG"/>
              </w:rPr>
              <w:t>НИКОЛОВ</w:t>
            </w:r>
            <w:r w:rsidRPr="00A46168">
              <w:rPr>
                <w:sz w:val="16"/>
                <w:szCs w:val="16"/>
                <w:lang w:val="bg-BG"/>
              </w:rPr>
              <w:t xml:space="preserve"> ГУГОВ</w:t>
            </w:r>
          </w:p>
        </w:tc>
        <w:tc>
          <w:tcPr>
            <w:tcW w:w="8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888739A" w14:textId="77777777" w:rsidR="00CC42C3" w:rsidRPr="00A46168" w:rsidRDefault="00CC42C3" w:rsidP="00883FFC">
            <w:pPr>
              <w:autoSpaceDE w:val="0"/>
              <w:autoSpaceDN w:val="0"/>
              <w:adjustRightInd w:val="0"/>
              <w:spacing w:line="340" w:lineRule="exac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153-24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25C7D382" w14:textId="77777777" w:rsidR="00CC42C3" w:rsidRPr="00A46168" w:rsidRDefault="00CC42C3" w:rsidP="00883FFC">
            <w:pPr>
              <w:autoSpaceDE w:val="0"/>
              <w:autoSpaceDN w:val="0"/>
              <w:adjustRightInd w:val="0"/>
              <w:spacing w:line="340" w:lineRule="exac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153.21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</w:tcPr>
          <w:p w14:paraId="7E09DFBD" w14:textId="77777777" w:rsidR="00CC42C3" w:rsidRPr="00A46168" w:rsidRDefault="00CC42C3" w:rsidP="00883FFC">
            <w:pPr>
              <w:autoSpaceDE w:val="0"/>
              <w:autoSpaceDN w:val="0"/>
              <w:adjustRightInd w:val="0"/>
              <w:spacing w:line="340" w:lineRule="exact"/>
              <w:jc w:val="righ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1.943</w:t>
            </w:r>
          </w:p>
        </w:tc>
        <w:tc>
          <w:tcPr>
            <w:tcW w:w="21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5BD95ABB" w14:textId="77777777" w:rsidR="00CC42C3" w:rsidRPr="00A46168" w:rsidRDefault="00CC42C3" w:rsidP="0090130E">
            <w:pPr>
              <w:jc w:val="right"/>
              <w:rPr>
                <w:b/>
                <w:sz w:val="16"/>
                <w:szCs w:val="16"/>
                <w:lang w:val="bg-BG"/>
              </w:rPr>
            </w:pPr>
          </w:p>
        </w:tc>
      </w:tr>
      <w:tr w:rsidR="00CC42C3" w:rsidRPr="00A46168" w14:paraId="56BE5389" w14:textId="77777777" w:rsidTr="00883FFC">
        <w:trPr>
          <w:cantSplit/>
          <w:trHeight w:val="227"/>
        </w:trPr>
        <w:tc>
          <w:tcPr>
            <w:tcW w:w="37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48A10349" w14:textId="77777777" w:rsidR="00CC42C3" w:rsidRPr="00A46168" w:rsidRDefault="00CC42C3" w:rsidP="00883FFC">
            <w:pPr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 xml:space="preserve">МАРИН </w:t>
            </w:r>
            <w:r w:rsidRPr="003B6C08">
              <w:rPr>
                <w:sz w:val="16"/>
                <w:szCs w:val="16"/>
                <w:highlight w:val="black"/>
                <w:lang w:val="bg-BG"/>
              </w:rPr>
              <w:t>НИКОЛОВ</w:t>
            </w:r>
            <w:r w:rsidRPr="00A46168">
              <w:rPr>
                <w:sz w:val="16"/>
                <w:szCs w:val="16"/>
                <w:lang w:val="bg-BG"/>
              </w:rPr>
              <w:t xml:space="preserve"> ГУГОВ</w:t>
            </w:r>
          </w:p>
        </w:tc>
        <w:tc>
          <w:tcPr>
            <w:tcW w:w="8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407EE18" w14:textId="77777777" w:rsidR="00CC42C3" w:rsidRPr="00A46168" w:rsidRDefault="00CC42C3" w:rsidP="00883FFC">
            <w:pPr>
              <w:autoSpaceDE w:val="0"/>
              <w:autoSpaceDN w:val="0"/>
              <w:adjustRightInd w:val="0"/>
              <w:spacing w:line="340" w:lineRule="exac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153-25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1F46021C" w14:textId="77777777" w:rsidR="00CC42C3" w:rsidRPr="00A46168" w:rsidRDefault="00CC42C3" w:rsidP="00883FFC">
            <w:pPr>
              <w:autoSpaceDE w:val="0"/>
              <w:autoSpaceDN w:val="0"/>
              <w:adjustRightInd w:val="0"/>
              <w:spacing w:line="340" w:lineRule="exac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153.21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</w:tcPr>
          <w:p w14:paraId="5BCBBB85" w14:textId="77777777" w:rsidR="00CC42C3" w:rsidRPr="00A46168" w:rsidRDefault="00CC42C3" w:rsidP="00883FFC">
            <w:pPr>
              <w:autoSpaceDE w:val="0"/>
              <w:autoSpaceDN w:val="0"/>
              <w:adjustRightInd w:val="0"/>
              <w:spacing w:line="340" w:lineRule="exact"/>
              <w:jc w:val="righ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0.24</w:t>
            </w:r>
            <w:r w:rsidR="00005E3E" w:rsidRPr="00A46168">
              <w:rPr>
                <w:sz w:val="16"/>
                <w:szCs w:val="16"/>
                <w:lang w:val="bg-BG"/>
              </w:rPr>
              <w:t>2</w:t>
            </w:r>
          </w:p>
        </w:tc>
        <w:tc>
          <w:tcPr>
            <w:tcW w:w="21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31E5C4DE" w14:textId="77777777" w:rsidR="00CC42C3" w:rsidRPr="00A46168" w:rsidRDefault="00CC42C3" w:rsidP="0090130E">
            <w:pPr>
              <w:jc w:val="right"/>
              <w:rPr>
                <w:b/>
                <w:sz w:val="16"/>
                <w:szCs w:val="16"/>
                <w:lang w:val="bg-BG"/>
              </w:rPr>
            </w:pPr>
          </w:p>
        </w:tc>
      </w:tr>
      <w:tr w:rsidR="00CC42C3" w:rsidRPr="00A46168" w14:paraId="560EFC65" w14:textId="77777777" w:rsidTr="00883FFC">
        <w:trPr>
          <w:cantSplit/>
          <w:trHeight w:val="227"/>
        </w:trPr>
        <w:tc>
          <w:tcPr>
            <w:tcW w:w="37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5E979545" w14:textId="77777777" w:rsidR="00CC42C3" w:rsidRPr="00A46168" w:rsidRDefault="00CC42C3" w:rsidP="00883FFC">
            <w:pPr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 xml:space="preserve">МАРИН </w:t>
            </w:r>
            <w:r w:rsidRPr="003B6C08">
              <w:rPr>
                <w:sz w:val="16"/>
                <w:szCs w:val="16"/>
                <w:highlight w:val="black"/>
                <w:lang w:val="bg-BG"/>
              </w:rPr>
              <w:t>НИКОЛОВ</w:t>
            </w:r>
            <w:r w:rsidRPr="00A46168">
              <w:rPr>
                <w:sz w:val="16"/>
                <w:szCs w:val="16"/>
                <w:lang w:val="bg-BG"/>
              </w:rPr>
              <w:t xml:space="preserve"> ГУГОВ</w:t>
            </w:r>
          </w:p>
        </w:tc>
        <w:tc>
          <w:tcPr>
            <w:tcW w:w="8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846647C" w14:textId="77777777" w:rsidR="00CC42C3" w:rsidRPr="00A46168" w:rsidRDefault="00CC42C3" w:rsidP="00883FFC">
            <w:pPr>
              <w:autoSpaceDE w:val="0"/>
              <w:autoSpaceDN w:val="0"/>
              <w:adjustRightInd w:val="0"/>
              <w:spacing w:line="340" w:lineRule="exac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153-26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3F89E2E1" w14:textId="77777777" w:rsidR="00CC42C3" w:rsidRPr="00A46168" w:rsidRDefault="00CC42C3" w:rsidP="00883FFC">
            <w:pPr>
              <w:autoSpaceDE w:val="0"/>
              <w:autoSpaceDN w:val="0"/>
              <w:adjustRightInd w:val="0"/>
              <w:spacing w:line="340" w:lineRule="exac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153.21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</w:tcPr>
          <w:p w14:paraId="27D1B911" w14:textId="77777777" w:rsidR="00CC42C3" w:rsidRPr="00A46168" w:rsidRDefault="00CC42C3" w:rsidP="00883FFC">
            <w:pPr>
              <w:autoSpaceDE w:val="0"/>
              <w:autoSpaceDN w:val="0"/>
              <w:adjustRightInd w:val="0"/>
              <w:spacing w:line="340" w:lineRule="exact"/>
              <w:jc w:val="righ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0.243</w:t>
            </w:r>
          </w:p>
        </w:tc>
        <w:tc>
          <w:tcPr>
            <w:tcW w:w="21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33B58729" w14:textId="77777777" w:rsidR="00CC42C3" w:rsidRPr="00A46168" w:rsidRDefault="00CC42C3" w:rsidP="0090130E">
            <w:pPr>
              <w:jc w:val="right"/>
              <w:rPr>
                <w:b/>
                <w:sz w:val="16"/>
                <w:szCs w:val="16"/>
                <w:lang w:val="bg-BG"/>
              </w:rPr>
            </w:pPr>
          </w:p>
        </w:tc>
      </w:tr>
      <w:tr w:rsidR="00CC42C3" w:rsidRPr="00A46168" w14:paraId="1572201D" w14:textId="77777777" w:rsidTr="00883FFC">
        <w:trPr>
          <w:cantSplit/>
          <w:trHeight w:val="227"/>
        </w:trPr>
        <w:tc>
          <w:tcPr>
            <w:tcW w:w="37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17F599FE" w14:textId="77777777" w:rsidR="00CC42C3" w:rsidRPr="00A46168" w:rsidRDefault="00CC42C3" w:rsidP="00883FFC">
            <w:pPr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lastRenderedPageBreak/>
              <w:t xml:space="preserve">МАРИН </w:t>
            </w:r>
            <w:r w:rsidRPr="003B6C08">
              <w:rPr>
                <w:sz w:val="16"/>
                <w:szCs w:val="16"/>
                <w:highlight w:val="black"/>
                <w:lang w:val="bg-BG"/>
              </w:rPr>
              <w:t>НИКОЛОВ</w:t>
            </w:r>
            <w:r w:rsidRPr="00A46168">
              <w:rPr>
                <w:sz w:val="16"/>
                <w:szCs w:val="16"/>
                <w:lang w:val="bg-BG"/>
              </w:rPr>
              <w:t xml:space="preserve"> ГУГОВ</w:t>
            </w:r>
          </w:p>
        </w:tc>
        <w:tc>
          <w:tcPr>
            <w:tcW w:w="8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4215CF2" w14:textId="77777777" w:rsidR="00CC42C3" w:rsidRPr="00A46168" w:rsidRDefault="00CC42C3" w:rsidP="00883FFC">
            <w:pPr>
              <w:autoSpaceDE w:val="0"/>
              <w:autoSpaceDN w:val="0"/>
              <w:adjustRightInd w:val="0"/>
              <w:spacing w:line="340" w:lineRule="exac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153-27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4EF7882E" w14:textId="77777777" w:rsidR="00CC42C3" w:rsidRPr="00A46168" w:rsidRDefault="00CC42C3" w:rsidP="00883FFC">
            <w:pPr>
              <w:autoSpaceDE w:val="0"/>
              <w:autoSpaceDN w:val="0"/>
              <w:adjustRightInd w:val="0"/>
              <w:spacing w:line="340" w:lineRule="exac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153.21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</w:tcPr>
          <w:p w14:paraId="09302581" w14:textId="77777777" w:rsidR="00CC42C3" w:rsidRPr="00A46168" w:rsidRDefault="00CC42C3" w:rsidP="00883FFC">
            <w:pPr>
              <w:autoSpaceDE w:val="0"/>
              <w:autoSpaceDN w:val="0"/>
              <w:adjustRightInd w:val="0"/>
              <w:spacing w:line="340" w:lineRule="exact"/>
              <w:jc w:val="righ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0.089</w:t>
            </w:r>
          </w:p>
        </w:tc>
        <w:tc>
          <w:tcPr>
            <w:tcW w:w="21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171B82B5" w14:textId="77777777" w:rsidR="00CC42C3" w:rsidRPr="00A46168" w:rsidRDefault="00CC42C3" w:rsidP="0090130E">
            <w:pPr>
              <w:jc w:val="right"/>
              <w:rPr>
                <w:b/>
                <w:sz w:val="16"/>
                <w:szCs w:val="16"/>
                <w:lang w:val="bg-BG"/>
              </w:rPr>
            </w:pPr>
          </w:p>
        </w:tc>
      </w:tr>
      <w:tr w:rsidR="00CC42C3" w:rsidRPr="00A46168" w14:paraId="7ACA69ED" w14:textId="77777777" w:rsidTr="00883FFC">
        <w:trPr>
          <w:cantSplit/>
          <w:trHeight w:val="227"/>
        </w:trPr>
        <w:tc>
          <w:tcPr>
            <w:tcW w:w="37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5646C184" w14:textId="77777777" w:rsidR="00CC42C3" w:rsidRPr="00A46168" w:rsidRDefault="00CC42C3" w:rsidP="00883FFC">
            <w:pPr>
              <w:rPr>
                <w:sz w:val="16"/>
                <w:szCs w:val="16"/>
                <w:lang w:val="bg-BG"/>
              </w:rPr>
            </w:pPr>
            <w:r w:rsidRPr="00A46168">
              <w:rPr>
                <w:b/>
                <w:bCs/>
                <w:sz w:val="16"/>
                <w:szCs w:val="16"/>
                <w:lang w:val="bg-BG"/>
              </w:rPr>
              <w:t>ОБЩО ЗА ПОЛЗВАТЕЛЯ</w:t>
            </w:r>
          </w:p>
        </w:tc>
        <w:tc>
          <w:tcPr>
            <w:tcW w:w="8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737ABBA4" w14:textId="77777777" w:rsidR="00CC42C3" w:rsidRPr="00A46168" w:rsidRDefault="00CC42C3" w:rsidP="00883FFC">
            <w:pPr>
              <w:rPr>
                <w:sz w:val="16"/>
                <w:szCs w:val="16"/>
                <w:lang w:val="bg-BG"/>
              </w:rPr>
            </w:pPr>
          </w:p>
        </w:tc>
        <w:tc>
          <w:tcPr>
            <w:tcW w:w="171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67D88D9" w14:textId="77777777" w:rsidR="00CC42C3" w:rsidRPr="00A46168" w:rsidRDefault="00CC42C3" w:rsidP="00883FFC">
            <w:pPr>
              <w:rPr>
                <w:sz w:val="16"/>
                <w:szCs w:val="16"/>
                <w:lang w:val="bg-BG"/>
              </w:rPr>
            </w:pP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</w:tcPr>
          <w:p w14:paraId="58F7D9DA" w14:textId="77777777" w:rsidR="00CC42C3" w:rsidRPr="00A46168" w:rsidRDefault="00CC42C3" w:rsidP="00883FFC">
            <w:pPr>
              <w:autoSpaceDE w:val="0"/>
              <w:autoSpaceDN w:val="0"/>
              <w:adjustRightInd w:val="0"/>
              <w:spacing w:line="340" w:lineRule="exact"/>
              <w:jc w:val="right"/>
              <w:rPr>
                <w:sz w:val="16"/>
                <w:szCs w:val="16"/>
                <w:lang w:val="bg-BG"/>
              </w:rPr>
            </w:pPr>
            <w:r w:rsidRPr="00A46168">
              <w:rPr>
                <w:b/>
                <w:bCs/>
                <w:sz w:val="16"/>
                <w:szCs w:val="16"/>
                <w:lang w:val="bg-BG"/>
              </w:rPr>
              <w:t>3.25</w:t>
            </w:r>
            <w:r w:rsidR="00005E3E" w:rsidRPr="00A46168">
              <w:rPr>
                <w:b/>
                <w:bCs/>
                <w:sz w:val="16"/>
                <w:szCs w:val="16"/>
                <w:lang w:val="bg-BG"/>
              </w:rPr>
              <w:t>3</w:t>
            </w:r>
          </w:p>
        </w:tc>
        <w:tc>
          <w:tcPr>
            <w:tcW w:w="21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376D650D" w14:textId="77777777" w:rsidR="00CC42C3" w:rsidRPr="00A46168" w:rsidRDefault="009F5A48" w:rsidP="00005E3E">
            <w:pPr>
              <w:jc w:val="right"/>
              <w:rPr>
                <w:b/>
                <w:sz w:val="16"/>
                <w:szCs w:val="16"/>
                <w:lang w:val="bg-BG"/>
              </w:rPr>
            </w:pPr>
            <w:r w:rsidRPr="00A46168">
              <w:rPr>
                <w:b/>
                <w:sz w:val="16"/>
                <w:szCs w:val="16"/>
                <w:lang w:val="bg-BG"/>
              </w:rPr>
              <w:t>42,2</w:t>
            </w:r>
            <w:r w:rsidR="00005E3E" w:rsidRPr="00A46168">
              <w:rPr>
                <w:b/>
                <w:sz w:val="16"/>
                <w:szCs w:val="16"/>
                <w:lang w:val="bg-BG"/>
              </w:rPr>
              <w:t>9</w:t>
            </w:r>
          </w:p>
        </w:tc>
      </w:tr>
      <w:tr w:rsidR="00624D9D" w:rsidRPr="00A46168" w14:paraId="3431A2D7" w14:textId="77777777" w:rsidTr="00883FFC">
        <w:trPr>
          <w:cantSplit/>
          <w:trHeight w:val="227"/>
        </w:trPr>
        <w:tc>
          <w:tcPr>
            <w:tcW w:w="37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424EB0DE" w14:textId="77777777" w:rsidR="00624D9D" w:rsidRPr="00A46168" w:rsidRDefault="00624D9D" w:rsidP="0090130E">
            <w:pPr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 xml:space="preserve">НЕВЕНА </w:t>
            </w:r>
            <w:r w:rsidRPr="003B6C08">
              <w:rPr>
                <w:sz w:val="16"/>
                <w:szCs w:val="16"/>
                <w:highlight w:val="black"/>
                <w:lang w:val="bg-BG"/>
              </w:rPr>
              <w:t>НИКОЛОВА</w:t>
            </w:r>
            <w:r w:rsidRPr="00A46168">
              <w:rPr>
                <w:sz w:val="16"/>
                <w:szCs w:val="16"/>
                <w:lang w:val="bg-BG"/>
              </w:rPr>
              <w:t xml:space="preserve"> ИВАНОВА</w:t>
            </w:r>
          </w:p>
        </w:tc>
        <w:tc>
          <w:tcPr>
            <w:tcW w:w="8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FE41395" w14:textId="77777777" w:rsidR="00624D9D" w:rsidRPr="00A46168" w:rsidRDefault="00624D9D" w:rsidP="00883FFC">
            <w:pPr>
              <w:autoSpaceDE w:val="0"/>
              <w:autoSpaceDN w:val="0"/>
              <w:adjustRightInd w:val="0"/>
              <w:spacing w:line="340" w:lineRule="exac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103-2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4BD01A4A" w14:textId="77777777" w:rsidR="00624D9D" w:rsidRPr="00A46168" w:rsidRDefault="00624D9D" w:rsidP="00883FFC">
            <w:pPr>
              <w:autoSpaceDE w:val="0"/>
              <w:autoSpaceDN w:val="0"/>
              <w:adjustRightInd w:val="0"/>
              <w:spacing w:line="340" w:lineRule="exac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103.18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</w:tcPr>
          <w:p w14:paraId="098D5696" w14:textId="77777777" w:rsidR="00624D9D" w:rsidRPr="00A46168" w:rsidRDefault="00624D9D" w:rsidP="00883FFC">
            <w:pPr>
              <w:autoSpaceDE w:val="0"/>
              <w:autoSpaceDN w:val="0"/>
              <w:adjustRightInd w:val="0"/>
              <w:spacing w:line="340" w:lineRule="exact"/>
              <w:jc w:val="righ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0.105</w:t>
            </w:r>
          </w:p>
        </w:tc>
        <w:tc>
          <w:tcPr>
            <w:tcW w:w="21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0E3F79D5" w14:textId="77777777" w:rsidR="00624D9D" w:rsidRPr="00A46168" w:rsidRDefault="00624D9D" w:rsidP="0090130E">
            <w:pPr>
              <w:jc w:val="right"/>
              <w:rPr>
                <w:b/>
                <w:sz w:val="16"/>
                <w:szCs w:val="16"/>
                <w:lang w:val="bg-BG"/>
              </w:rPr>
            </w:pPr>
          </w:p>
        </w:tc>
      </w:tr>
      <w:tr w:rsidR="00624D9D" w:rsidRPr="00A46168" w14:paraId="0D15D7BB" w14:textId="77777777" w:rsidTr="00883FFC">
        <w:trPr>
          <w:cantSplit/>
          <w:trHeight w:val="227"/>
        </w:trPr>
        <w:tc>
          <w:tcPr>
            <w:tcW w:w="37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6F40F05D" w14:textId="77777777" w:rsidR="00624D9D" w:rsidRPr="00A46168" w:rsidRDefault="00624D9D" w:rsidP="00883FFC">
            <w:pPr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 xml:space="preserve">НЕВЕНА </w:t>
            </w:r>
            <w:r w:rsidRPr="003B6C08">
              <w:rPr>
                <w:sz w:val="16"/>
                <w:szCs w:val="16"/>
                <w:highlight w:val="black"/>
                <w:lang w:val="bg-BG"/>
              </w:rPr>
              <w:t>НИКОЛОВА</w:t>
            </w:r>
            <w:r w:rsidRPr="00A46168">
              <w:rPr>
                <w:sz w:val="16"/>
                <w:szCs w:val="16"/>
                <w:lang w:val="bg-BG"/>
              </w:rPr>
              <w:t xml:space="preserve"> ИВАНОВА</w:t>
            </w:r>
          </w:p>
        </w:tc>
        <w:tc>
          <w:tcPr>
            <w:tcW w:w="8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9520CF5" w14:textId="77777777" w:rsidR="00624D9D" w:rsidRPr="00A46168" w:rsidRDefault="00624D9D" w:rsidP="00883FFC">
            <w:pPr>
              <w:autoSpaceDE w:val="0"/>
              <w:autoSpaceDN w:val="0"/>
              <w:adjustRightInd w:val="0"/>
              <w:spacing w:line="340" w:lineRule="exac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115-4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4BC7DF81" w14:textId="77777777" w:rsidR="00624D9D" w:rsidRPr="00A46168" w:rsidRDefault="00624D9D" w:rsidP="00883FFC">
            <w:pPr>
              <w:autoSpaceDE w:val="0"/>
              <w:autoSpaceDN w:val="0"/>
              <w:adjustRightInd w:val="0"/>
              <w:spacing w:line="340" w:lineRule="exac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115.127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</w:tcPr>
          <w:p w14:paraId="4DD64329" w14:textId="77777777" w:rsidR="00624D9D" w:rsidRPr="00A46168" w:rsidRDefault="00624D9D" w:rsidP="00883FFC">
            <w:pPr>
              <w:autoSpaceDE w:val="0"/>
              <w:autoSpaceDN w:val="0"/>
              <w:adjustRightInd w:val="0"/>
              <w:spacing w:line="340" w:lineRule="exact"/>
              <w:jc w:val="righ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0.136</w:t>
            </w:r>
          </w:p>
        </w:tc>
        <w:tc>
          <w:tcPr>
            <w:tcW w:w="21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2FDB59EE" w14:textId="77777777" w:rsidR="00624D9D" w:rsidRPr="00A46168" w:rsidRDefault="00624D9D" w:rsidP="0090130E">
            <w:pPr>
              <w:jc w:val="right"/>
              <w:rPr>
                <w:b/>
                <w:sz w:val="16"/>
                <w:szCs w:val="16"/>
                <w:lang w:val="bg-BG"/>
              </w:rPr>
            </w:pPr>
          </w:p>
        </w:tc>
      </w:tr>
      <w:tr w:rsidR="00624D9D" w:rsidRPr="00A46168" w14:paraId="5BD10D85" w14:textId="77777777" w:rsidTr="00883FFC">
        <w:trPr>
          <w:cantSplit/>
          <w:trHeight w:val="227"/>
        </w:trPr>
        <w:tc>
          <w:tcPr>
            <w:tcW w:w="37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1A01D35D" w14:textId="77777777" w:rsidR="00624D9D" w:rsidRPr="00A46168" w:rsidRDefault="00624D9D" w:rsidP="00883FFC">
            <w:pPr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 xml:space="preserve">НЕВЕНА </w:t>
            </w:r>
            <w:r w:rsidRPr="003B6C08">
              <w:rPr>
                <w:sz w:val="16"/>
                <w:szCs w:val="16"/>
                <w:highlight w:val="black"/>
                <w:lang w:val="bg-BG"/>
              </w:rPr>
              <w:t>НИКОЛОВА</w:t>
            </w:r>
            <w:r w:rsidRPr="00A46168">
              <w:rPr>
                <w:sz w:val="16"/>
                <w:szCs w:val="16"/>
                <w:lang w:val="bg-BG"/>
              </w:rPr>
              <w:t xml:space="preserve"> ИВАНОВА</w:t>
            </w:r>
          </w:p>
        </w:tc>
        <w:tc>
          <w:tcPr>
            <w:tcW w:w="8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31653A0" w14:textId="77777777" w:rsidR="00624D9D" w:rsidRPr="00A46168" w:rsidRDefault="00624D9D" w:rsidP="00883FFC">
            <w:pPr>
              <w:autoSpaceDE w:val="0"/>
              <w:autoSpaceDN w:val="0"/>
              <w:adjustRightInd w:val="0"/>
              <w:spacing w:line="340" w:lineRule="exac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115-10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1A930DD9" w14:textId="77777777" w:rsidR="00624D9D" w:rsidRPr="00A46168" w:rsidRDefault="00624D9D" w:rsidP="00883FFC">
            <w:pPr>
              <w:autoSpaceDE w:val="0"/>
              <w:autoSpaceDN w:val="0"/>
              <w:adjustRightInd w:val="0"/>
              <w:spacing w:line="340" w:lineRule="exac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115.127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</w:tcPr>
          <w:p w14:paraId="168706D1" w14:textId="77777777" w:rsidR="00624D9D" w:rsidRPr="00A46168" w:rsidRDefault="00624D9D" w:rsidP="00883FFC">
            <w:pPr>
              <w:autoSpaceDE w:val="0"/>
              <w:autoSpaceDN w:val="0"/>
              <w:adjustRightInd w:val="0"/>
              <w:spacing w:line="340" w:lineRule="exact"/>
              <w:jc w:val="righ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0.059</w:t>
            </w:r>
          </w:p>
        </w:tc>
        <w:tc>
          <w:tcPr>
            <w:tcW w:w="21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551D3041" w14:textId="77777777" w:rsidR="00624D9D" w:rsidRPr="00A46168" w:rsidRDefault="00624D9D" w:rsidP="0090130E">
            <w:pPr>
              <w:jc w:val="right"/>
              <w:rPr>
                <w:b/>
                <w:sz w:val="16"/>
                <w:szCs w:val="16"/>
                <w:lang w:val="bg-BG"/>
              </w:rPr>
            </w:pPr>
          </w:p>
        </w:tc>
      </w:tr>
      <w:tr w:rsidR="00624D9D" w:rsidRPr="00A46168" w14:paraId="2EFED962" w14:textId="77777777" w:rsidTr="00883FFC">
        <w:trPr>
          <w:cantSplit/>
          <w:trHeight w:val="227"/>
        </w:trPr>
        <w:tc>
          <w:tcPr>
            <w:tcW w:w="37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7E009455" w14:textId="77777777" w:rsidR="00624D9D" w:rsidRPr="00A46168" w:rsidRDefault="00624D9D" w:rsidP="00883FFC">
            <w:pPr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 xml:space="preserve">НЕВЕНА </w:t>
            </w:r>
            <w:r w:rsidRPr="003B6C08">
              <w:rPr>
                <w:sz w:val="16"/>
                <w:szCs w:val="16"/>
                <w:highlight w:val="black"/>
                <w:lang w:val="bg-BG"/>
              </w:rPr>
              <w:t>НИКОЛОВА</w:t>
            </w:r>
            <w:r w:rsidRPr="00A46168">
              <w:rPr>
                <w:sz w:val="16"/>
                <w:szCs w:val="16"/>
                <w:lang w:val="bg-BG"/>
              </w:rPr>
              <w:t xml:space="preserve"> ИВАНОВА</w:t>
            </w:r>
          </w:p>
        </w:tc>
        <w:tc>
          <w:tcPr>
            <w:tcW w:w="8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7478C18" w14:textId="77777777" w:rsidR="00624D9D" w:rsidRPr="00A46168" w:rsidRDefault="00624D9D" w:rsidP="00883FFC">
            <w:pPr>
              <w:autoSpaceDE w:val="0"/>
              <w:autoSpaceDN w:val="0"/>
              <w:adjustRightInd w:val="0"/>
              <w:spacing w:line="340" w:lineRule="exac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125-5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0ED66171" w14:textId="77777777" w:rsidR="00624D9D" w:rsidRPr="00A46168" w:rsidRDefault="00624D9D" w:rsidP="00883FFC">
            <w:pPr>
              <w:autoSpaceDE w:val="0"/>
              <w:autoSpaceDN w:val="0"/>
              <w:adjustRightInd w:val="0"/>
              <w:spacing w:line="340" w:lineRule="exac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125.107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</w:tcPr>
          <w:p w14:paraId="5164F51B" w14:textId="77777777" w:rsidR="00624D9D" w:rsidRPr="00A46168" w:rsidRDefault="00624D9D" w:rsidP="00883FFC">
            <w:pPr>
              <w:autoSpaceDE w:val="0"/>
              <w:autoSpaceDN w:val="0"/>
              <w:adjustRightInd w:val="0"/>
              <w:spacing w:line="340" w:lineRule="exact"/>
              <w:jc w:val="righ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0.067</w:t>
            </w:r>
          </w:p>
        </w:tc>
        <w:tc>
          <w:tcPr>
            <w:tcW w:w="21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291BEA78" w14:textId="77777777" w:rsidR="00624D9D" w:rsidRPr="00A46168" w:rsidRDefault="00624D9D" w:rsidP="0090130E">
            <w:pPr>
              <w:jc w:val="right"/>
              <w:rPr>
                <w:b/>
                <w:sz w:val="16"/>
                <w:szCs w:val="16"/>
                <w:lang w:val="bg-BG"/>
              </w:rPr>
            </w:pPr>
          </w:p>
        </w:tc>
      </w:tr>
      <w:tr w:rsidR="00624D9D" w:rsidRPr="00A46168" w14:paraId="5F410C4B" w14:textId="77777777" w:rsidTr="00883FFC">
        <w:trPr>
          <w:cantSplit/>
          <w:trHeight w:val="227"/>
        </w:trPr>
        <w:tc>
          <w:tcPr>
            <w:tcW w:w="37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01E64BA3" w14:textId="77777777" w:rsidR="00624D9D" w:rsidRPr="00A46168" w:rsidRDefault="00624D9D" w:rsidP="0090130E">
            <w:pPr>
              <w:rPr>
                <w:sz w:val="16"/>
                <w:szCs w:val="16"/>
                <w:lang w:val="bg-BG"/>
              </w:rPr>
            </w:pPr>
            <w:r w:rsidRPr="00A46168">
              <w:rPr>
                <w:b/>
                <w:bCs/>
                <w:sz w:val="16"/>
                <w:szCs w:val="16"/>
                <w:lang w:val="bg-BG"/>
              </w:rPr>
              <w:t>ОБЩО ЗА ПОЛЗВАТЕЛЯ</w:t>
            </w:r>
          </w:p>
        </w:tc>
        <w:tc>
          <w:tcPr>
            <w:tcW w:w="8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7AF0672E" w14:textId="77777777" w:rsidR="00624D9D" w:rsidRPr="00A46168" w:rsidRDefault="00624D9D" w:rsidP="0090130E">
            <w:pPr>
              <w:rPr>
                <w:sz w:val="16"/>
                <w:szCs w:val="16"/>
                <w:lang w:val="bg-BG"/>
              </w:rPr>
            </w:pPr>
          </w:p>
        </w:tc>
        <w:tc>
          <w:tcPr>
            <w:tcW w:w="171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3B34E0A" w14:textId="77777777" w:rsidR="00624D9D" w:rsidRPr="00A46168" w:rsidRDefault="00624D9D" w:rsidP="0090130E">
            <w:pPr>
              <w:rPr>
                <w:sz w:val="16"/>
                <w:szCs w:val="16"/>
                <w:lang w:val="bg-BG"/>
              </w:rPr>
            </w:pP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</w:tcPr>
          <w:p w14:paraId="40C5CFFE" w14:textId="77777777" w:rsidR="00624D9D" w:rsidRPr="00A46168" w:rsidRDefault="00624D9D" w:rsidP="00883FFC">
            <w:pPr>
              <w:autoSpaceDE w:val="0"/>
              <w:autoSpaceDN w:val="0"/>
              <w:adjustRightInd w:val="0"/>
              <w:spacing w:line="340" w:lineRule="exact"/>
              <w:jc w:val="right"/>
              <w:rPr>
                <w:sz w:val="16"/>
                <w:szCs w:val="16"/>
                <w:lang w:val="bg-BG"/>
              </w:rPr>
            </w:pPr>
            <w:r w:rsidRPr="00A46168">
              <w:rPr>
                <w:b/>
                <w:bCs/>
                <w:sz w:val="16"/>
                <w:szCs w:val="16"/>
                <w:lang w:val="bg-BG"/>
              </w:rPr>
              <w:t>0.367</w:t>
            </w:r>
          </w:p>
        </w:tc>
        <w:tc>
          <w:tcPr>
            <w:tcW w:w="21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7FC90E93" w14:textId="77777777" w:rsidR="00624D9D" w:rsidRPr="00A46168" w:rsidRDefault="009F5A48" w:rsidP="0090130E">
            <w:pPr>
              <w:jc w:val="right"/>
              <w:rPr>
                <w:b/>
                <w:sz w:val="16"/>
                <w:szCs w:val="16"/>
                <w:lang w:val="bg-BG"/>
              </w:rPr>
            </w:pPr>
            <w:r w:rsidRPr="00A46168">
              <w:rPr>
                <w:b/>
                <w:sz w:val="16"/>
                <w:szCs w:val="16"/>
                <w:lang w:val="bg-BG"/>
              </w:rPr>
              <w:t>4,77</w:t>
            </w:r>
          </w:p>
        </w:tc>
      </w:tr>
      <w:tr w:rsidR="00155984" w:rsidRPr="00A46168" w14:paraId="370A78B4" w14:textId="77777777" w:rsidTr="00883FFC">
        <w:trPr>
          <w:cantSplit/>
          <w:trHeight w:val="227"/>
        </w:trPr>
        <w:tc>
          <w:tcPr>
            <w:tcW w:w="37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5D8192DA" w14:textId="77777777" w:rsidR="00155984" w:rsidRPr="00A46168" w:rsidRDefault="00155984" w:rsidP="0090130E">
            <w:pPr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 xml:space="preserve">НИКОЛАЙ </w:t>
            </w:r>
            <w:r w:rsidRPr="003B6C08">
              <w:rPr>
                <w:sz w:val="16"/>
                <w:szCs w:val="16"/>
                <w:highlight w:val="black"/>
                <w:lang w:val="bg-BG"/>
              </w:rPr>
              <w:t>НЕНКОВ</w:t>
            </w:r>
            <w:r w:rsidRPr="00A46168">
              <w:rPr>
                <w:sz w:val="16"/>
                <w:szCs w:val="16"/>
                <w:lang w:val="bg-BG"/>
              </w:rPr>
              <w:t xml:space="preserve"> БРЪМБЕВ</w:t>
            </w:r>
          </w:p>
        </w:tc>
        <w:tc>
          <w:tcPr>
            <w:tcW w:w="8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EEBADD4" w14:textId="77777777" w:rsidR="00155984" w:rsidRPr="00A46168" w:rsidRDefault="00155984" w:rsidP="00883FFC">
            <w:pPr>
              <w:autoSpaceDE w:val="0"/>
              <w:autoSpaceDN w:val="0"/>
              <w:adjustRightInd w:val="0"/>
              <w:spacing w:line="340" w:lineRule="exac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18-2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427888CA" w14:textId="77777777" w:rsidR="00155984" w:rsidRPr="00A46168" w:rsidRDefault="00155984" w:rsidP="00883FFC">
            <w:pPr>
              <w:autoSpaceDE w:val="0"/>
              <w:autoSpaceDN w:val="0"/>
              <w:adjustRightInd w:val="0"/>
              <w:spacing w:line="340" w:lineRule="exac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18.67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</w:tcPr>
          <w:p w14:paraId="25248101" w14:textId="77777777" w:rsidR="00155984" w:rsidRPr="00A46168" w:rsidRDefault="00155984" w:rsidP="00883FFC">
            <w:pPr>
              <w:autoSpaceDE w:val="0"/>
              <w:autoSpaceDN w:val="0"/>
              <w:adjustRightInd w:val="0"/>
              <w:spacing w:line="340" w:lineRule="exact"/>
              <w:jc w:val="righ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0.176</w:t>
            </w:r>
          </w:p>
        </w:tc>
        <w:tc>
          <w:tcPr>
            <w:tcW w:w="21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0475D21E" w14:textId="77777777" w:rsidR="00155984" w:rsidRPr="00A46168" w:rsidRDefault="00155984" w:rsidP="0090130E">
            <w:pPr>
              <w:jc w:val="right"/>
              <w:rPr>
                <w:b/>
                <w:sz w:val="16"/>
                <w:szCs w:val="16"/>
                <w:lang w:val="bg-BG"/>
              </w:rPr>
            </w:pPr>
          </w:p>
        </w:tc>
      </w:tr>
      <w:tr w:rsidR="00155984" w:rsidRPr="00A46168" w14:paraId="1FD425CC" w14:textId="77777777" w:rsidTr="00883FFC">
        <w:trPr>
          <w:cantSplit/>
          <w:trHeight w:val="227"/>
        </w:trPr>
        <w:tc>
          <w:tcPr>
            <w:tcW w:w="37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27C566E3" w14:textId="77777777" w:rsidR="00155984" w:rsidRPr="00A46168" w:rsidRDefault="00155984" w:rsidP="00883FFC">
            <w:pPr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 xml:space="preserve">НИКОЛАЙ </w:t>
            </w:r>
            <w:r w:rsidRPr="003B6C08">
              <w:rPr>
                <w:sz w:val="16"/>
                <w:szCs w:val="16"/>
                <w:highlight w:val="black"/>
                <w:lang w:val="bg-BG"/>
              </w:rPr>
              <w:t>НЕНКОВ</w:t>
            </w:r>
            <w:r w:rsidRPr="00A46168">
              <w:rPr>
                <w:sz w:val="16"/>
                <w:szCs w:val="16"/>
                <w:lang w:val="bg-BG"/>
              </w:rPr>
              <w:t xml:space="preserve"> БРЪМБЕВ</w:t>
            </w:r>
          </w:p>
        </w:tc>
        <w:tc>
          <w:tcPr>
            <w:tcW w:w="8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B08CF9B" w14:textId="77777777" w:rsidR="00155984" w:rsidRPr="00A46168" w:rsidRDefault="00155984" w:rsidP="00883FFC">
            <w:pPr>
              <w:autoSpaceDE w:val="0"/>
              <w:autoSpaceDN w:val="0"/>
              <w:adjustRightInd w:val="0"/>
              <w:spacing w:line="340" w:lineRule="exac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18-3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7C114F89" w14:textId="77777777" w:rsidR="00155984" w:rsidRPr="00A46168" w:rsidRDefault="00155984" w:rsidP="00883FFC">
            <w:pPr>
              <w:autoSpaceDE w:val="0"/>
              <w:autoSpaceDN w:val="0"/>
              <w:adjustRightInd w:val="0"/>
              <w:spacing w:line="340" w:lineRule="exac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18.67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</w:tcPr>
          <w:p w14:paraId="3F253FFE" w14:textId="77777777" w:rsidR="00155984" w:rsidRPr="00A46168" w:rsidRDefault="00155984" w:rsidP="00883FFC">
            <w:pPr>
              <w:autoSpaceDE w:val="0"/>
              <w:autoSpaceDN w:val="0"/>
              <w:adjustRightInd w:val="0"/>
              <w:spacing w:line="340" w:lineRule="exact"/>
              <w:jc w:val="righ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0.655</w:t>
            </w:r>
          </w:p>
        </w:tc>
        <w:tc>
          <w:tcPr>
            <w:tcW w:w="21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1314CB9E" w14:textId="77777777" w:rsidR="00155984" w:rsidRPr="00A46168" w:rsidRDefault="00155984" w:rsidP="0090130E">
            <w:pPr>
              <w:jc w:val="right"/>
              <w:rPr>
                <w:b/>
                <w:sz w:val="16"/>
                <w:szCs w:val="16"/>
                <w:lang w:val="bg-BG"/>
              </w:rPr>
            </w:pPr>
          </w:p>
        </w:tc>
      </w:tr>
      <w:tr w:rsidR="00155984" w:rsidRPr="00A46168" w14:paraId="2C3D3124" w14:textId="77777777" w:rsidTr="00883FFC">
        <w:trPr>
          <w:cantSplit/>
          <w:trHeight w:val="227"/>
        </w:trPr>
        <w:tc>
          <w:tcPr>
            <w:tcW w:w="37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28BABBD5" w14:textId="77777777" w:rsidR="00155984" w:rsidRPr="00A46168" w:rsidRDefault="00155984" w:rsidP="00883FFC">
            <w:pPr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 xml:space="preserve">НИКОЛАЙ </w:t>
            </w:r>
            <w:r w:rsidRPr="003B6C08">
              <w:rPr>
                <w:sz w:val="16"/>
                <w:szCs w:val="16"/>
                <w:highlight w:val="black"/>
                <w:lang w:val="bg-BG"/>
              </w:rPr>
              <w:t>НЕНКОВ</w:t>
            </w:r>
            <w:r w:rsidRPr="00A46168">
              <w:rPr>
                <w:sz w:val="16"/>
                <w:szCs w:val="16"/>
                <w:lang w:val="bg-BG"/>
              </w:rPr>
              <w:t xml:space="preserve"> БРЪМБЕВ</w:t>
            </w:r>
          </w:p>
        </w:tc>
        <w:tc>
          <w:tcPr>
            <w:tcW w:w="8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EC4A11D" w14:textId="77777777" w:rsidR="00155984" w:rsidRPr="00A46168" w:rsidRDefault="00155984" w:rsidP="00883FFC">
            <w:pPr>
              <w:autoSpaceDE w:val="0"/>
              <w:autoSpaceDN w:val="0"/>
              <w:adjustRightInd w:val="0"/>
              <w:spacing w:line="340" w:lineRule="exac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18-9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78659AFE" w14:textId="77777777" w:rsidR="00155984" w:rsidRPr="00A46168" w:rsidRDefault="00155984" w:rsidP="00883FFC">
            <w:pPr>
              <w:autoSpaceDE w:val="0"/>
              <w:autoSpaceDN w:val="0"/>
              <w:adjustRightInd w:val="0"/>
              <w:spacing w:line="340" w:lineRule="exac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18.67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</w:tcPr>
          <w:p w14:paraId="6CF7EAB9" w14:textId="77777777" w:rsidR="00155984" w:rsidRPr="00A46168" w:rsidRDefault="00155984" w:rsidP="00883FFC">
            <w:pPr>
              <w:autoSpaceDE w:val="0"/>
              <w:autoSpaceDN w:val="0"/>
              <w:adjustRightInd w:val="0"/>
              <w:spacing w:line="340" w:lineRule="exact"/>
              <w:jc w:val="righ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0.146</w:t>
            </w:r>
          </w:p>
        </w:tc>
        <w:tc>
          <w:tcPr>
            <w:tcW w:w="21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7DF49D23" w14:textId="77777777" w:rsidR="00155984" w:rsidRPr="00A46168" w:rsidRDefault="00155984" w:rsidP="0090130E">
            <w:pPr>
              <w:jc w:val="right"/>
              <w:rPr>
                <w:b/>
                <w:sz w:val="16"/>
                <w:szCs w:val="16"/>
                <w:lang w:val="bg-BG"/>
              </w:rPr>
            </w:pPr>
          </w:p>
        </w:tc>
      </w:tr>
      <w:tr w:rsidR="00155984" w:rsidRPr="00A46168" w14:paraId="09171226" w14:textId="77777777" w:rsidTr="00883FFC">
        <w:trPr>
          <w:cantSplit/>
          <w:trHeight w:val="227"/>
        </w:trPr>
        <w:tc>
          <w:tcPr>
            <w:tcW w:w="37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4292FB6F" w14:textId="77777777" w:rsidR="00155984" w:rsidRPr="00A46168" w:rsidRDefault="00155984" w:rsidP="00883FFC">
            <w:pPr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 xml:space="preserve">НИКОЛАЙ </w:t>
            </w:r>
            <w:r w:rsidRPr="003B6C08">
              <w:rPr>
                <w:sz w:val="16"/>
                <w:szCs w:val="16"/>
                <w:highlight w:val="black"/>
                <w:lang w:val="bg-BG"/>
              </w:rPr>
              <w:t>НЕНКОВ</w:t>
            </w:r>
            <w:r w:rsidRPr="00A46168">
              <w:rPr>
                <w:sz w:val="16"/>
                <w:szCs w:val="16"/>
                <w:lang w:val="bg-BG"/>
              </w:rPr>
              <w:t xml:space="preserve"> БРЪМБЕВ</w:t>
            </w:r>
          </w:p>
        </w:tc>
        <w:tc>
          <w:tcPr>
            <w:tcW w:w="8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BC4A47F" w14:textId="77777777" w:rsidR="00155984" w:rsidRPr="00A46168" w:rsidRDefault="00155984" w:rsidP="00883FFC">
            <w:pPr>
              <w:autoSpaceDE w:val="0"/>
              <w:autoSpaceDN w:val="0"/>
              <w:adjustRightInd w:val="0"/>
              <w:spacing w:line="340" w:lineRule="exac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18-2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61E76770" w14:textId="77777777" w:rsidR="00155984" w:rsidRPr="00A46168" w:rsidRDefault="00155984" w:rsidP="00883FFC">
            <w:pPr>
              <w:autoSpaceDE w:val="0"/>
              <w:autoSpaceDN w:val="0"/>
              <w:adjustRightInd w:val="0"/>
              <w:spacing w:line="340" w:lineRule="exac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18.71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</w:tcPr>
          <w:p w14:paraId="05782296" w14:textId="77777777" w:rsidR="00155984" w:rsidRPr="00A46168" w:rsidRDefault="00155984" w:rsidP="00883FFC">
            <w:pPr>
              <w:autoSpaceDE w:val="0"/>
              <w:autoSpaceDN w:val="0"/>
              <w:adjustRightInd w:val="0"/>
              <w:spacing w:line="340" w:lineRule="exact"/>
              <w:jc w:val="righ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0.588</w:t>
            </w:r>
          </w:p>
        </w:tc>
        <w:tc>
          <w:tcPr>
            <w:tcW w:w="21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6CD3815F" w14:textId="77777777" w:rsidR="00155984" w:rsidRPr="00A46168" w:rsidRDefault="00155984" w:rsidP="0090130E">
            <w:pPr>
              <w:jc w:val="right"/>
              <w:rPr>
                <w:b/>
                <w:sz w:val="16"/>
                <w:szCs w:val="16"/>
                <w:lang w:val="bg-BG"/>
              </w:rPr>
            </w:pPr>
          </w:p>
        </w:tc>
      </w:tr>
      <w:tr w:rsidR="00155984" w:rsidRPr="00A46168" w14:paraId="05A8F168" w14:textId="77777777" w:rsidTr="00883FFC">
        <w:trPr>
          <w:cantSplit/>
          <w:trHeight w:val="227"/>
        </w:trPr>
        <w:tc>
          <w:tcPr>
            <w:tcW w:w="37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5520005D" w14:textId="77777777" w:rsidR="00155984" w:rsidRPr="00A46168" w:rsidRDefault="00155984" w:rsidP="00883FFC">
            <w:pPr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 xml:space="preserve">НИКОЛАЙ </w:t>
            </w:r>
            <w:r w:rsidRPr="003B6C08">
              <w:rPr>
                <w:sz w:val="16"/>
                <w:szCs w:val="16"/>
                <w:highlight w:val="black"/>
                <w:lang w:val="bg-BG"/>
              </w:rPr>
              <w:t>НЕНКОВ</w:t>
            </w:r>
            <w:r w:rsidRPr="00A46168">
              <w:rPr>
                <w:sz w:val="16"/>
                <w:szCs w:val="16"/>
                <w:lang w:val="bg-BG"/>
              </w:rPr>
              <w:t xml:space="preserve"> БРЪМБЕВ</w:t>
            </w:r>
          </w:p>
        </w:tc>
        <w:tc>
          <w:tcPr>
            <w:tcW w:w="8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7BAD157" w14:textId="77777777" w:rsidR="00155984" w:rsidRPr="00A46168" w:rsidRDefault="00155984" w:rsidP="00883FFC">
            <w:pPr>
              <w:autoSpaceDE w:val="0"/>
              <w:autoSpaceDN w:val="0"/>
              <w:adjustRightInd w:val="0"/>
              <w:spacing w:line="340" w:lineRule="exac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18-9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64FDE379" w14:textId="77777777" w:rsidR="00155984" w:rsidRPr="00A46168" w:rsidRDefault="00155984" w:rsidP="00883FFC">
            <w:pPr>
              <w:autoSpaceDE w:val="0"/>
              <w:autoSpaceDN w:val="0"/>
              <w:adjustRightInd w:val="0"/>
              <w:spacing w:line="340" w:lineRule="exac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18.71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</w:tcPr>
          <w:p w14:paraId="7B0C963C" w14:textId="77777777" w:rsidR="00155984" w:rsidRPr="00A46168" w:rsidRDefault="00155984" w:rsidP="00883FFC">
            <w:pPr>
              <w:autoSpaceDE w:val="0"/>
              <w:autoSpaceDN w:val="0"/>
              <w:adjustRightInd w:val="0"/>
              <w:spacing w:line="340" w:lineRule="exact"/>
              <w:jc w:val="righ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0.300</w:t>
            </w:r>
          </w:p>
        </w:tc>
        <w:tc>
          <w:tcPr>
            <w:tcW w:w="21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2CEC709D" w14:textId="77777777" w:rsidR="00155984" w:rsidRPr="00A46168" w:rsidRDefault="00155984" w:rsidP="0090130E">
            <w:pPr>
              <w:jc w:val="right"/>
              <w:rPr>
                <w:b/>
                <w:sz w:val="16"/>
                <w:szCs w:val="16"/>
                <w:lang w:val="bg-BG"/>
              </w:rPr>
            </w:pPr>
          </w:p>
        </w:tc>
      </w:tr>
      <w:tr w:rsidR="00155984" w:rsidRPr="00A46168" w14:paraId="6D606D65" w14:textId="77777777" w:rsidTr="00883FFC">
        <w:trPr>
          <w:cantSplit/>
          <w:trHeight w:val="227"/>
        </w:trPr>
        <w:tc>
          <w:tcPr>
            <w:tcW w:w="37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3D41E95D" w14:textId="77777777" w:rsidR="00155984" w:rsidRPr="00A46168" w:rsidRDefault="00155984" w:rsidP="00883FFC">
            <w:pPr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 xml:space="preserve">НИКОЛАЙ </w:t>
            </w:r>
            <w:r w:rsidRPr="003B6C08">
              <w:rPr>
                <w:sz w:val="16"/>
                <w:szCs w:val="16"/>
                <w:highlight w:val="black"/>
                <w:lang w:val="bg-BG"/>
              </w:rPr>
              <w:t>НЕНКОВ</w:t>
            </w:r>
            <w:r w:rsidRPr="00A46168">
              <w:rPr>
                <w:sz w:val="16"/>
                <w:szCs w:val="16"/>
                <w:lang w:val="bg-BG"/>
              </w:rPr>
              <w:t xml:space="preserve"> БРЪМБЕВ</w:t>
            </w:r>
          </w:p>
        </w:tc>
        <w:tc>
          <w:tcPr>
            <w:tcW w:w="8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4A272AC" w14:textId="77777777" w:rsidR="00155984" w:rsidRPr="00A46168" w:rsidRDefault="00155984" w:rsidP="00883FFC">
            <w:pPr>
              <w:autoSpaceDE w:val="0"/>
              <w:autoSpaceDN w:val="0"/>
              <w:adjustRightInd w:val="0"/>
              <w:spacing w:line="340" w:lineRule="exac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18-9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0715FAD1" w14:textId="77777777" w:rsidR="00155984" w:rsidRPr="00A46168" w:rsidRDefault="00155984" w:rsidP="00883FFC">
            <w:pPr>
              <w:autoSpaceDE w:val="0"/>
              <w:autoSpaceDN w:val="0"/>
              <w:adjustRightInd w:val="0"/>
              <w:spacing w:line="340" w:lineRule="exac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150.7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</w:tcPr>
          <w:p w14:paraId="7143DE98" w14:textId="77777777" w:rsidR="00155984" w:rsidRPr="00A46168" w:rsidRDefault="00155984" w:rsidP="00883FFC">
            <w:pPr>
              <w:autoSpaceDE w:val="0"/>
              <w:autoSpaceDN w:val="0"/>
              <w:adjustRightInd w:val="0"/>
              <w:spacing w:line="340" w:lineRule="exact"/>
              <w:jc w:val="righ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0.099</w:t>
            </w:r>
          </w:p>
        </w:tc>
        <w:tc>
          <w:tcPr>
            <w:tcW w:w="21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53BF4FAC" w14:textId="77777777" w:rsidR="00155984" w:rsidRPr="00A46168" w:rsidRDefault="00155984" w:rsidP="0090130E">
            <w:pPr>
              <w:jc w:val="right"/>
              <w:rPr>
                <w:b/>
                <w:sz w:val="16"/>
                <w:szCs w:val="16"/>
                <w:lang w:val="bg-BG"/>
              </w:rPr>
            </w:pPr>
          </w:p>
        </w:tc>
      </w:tr>
      <w:tr w:rsidR="00155984" w:rsidRPr="00A46168" w14:paraId="69847FD6" w14:textId="77777777" w:rsidTr="00883FFC">
        <w:trPr>
          <w:cantSplit/>
          <w:trHeight w:val="227"/>
        </w:trPr>
        <w:tc>
          <w:tcPr>
            <w:tcW w:w="37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2751BBD2" w14:textId="77777777" w:rsidR="00155984" w:rsidRPr="00A46168" w:rsidRDefault="00155984" w:rsidP="00883FFC">
            <w:pPr>
              <w:rPr>
                <w:sz w:val="16"/>
                <w:szCs w:val="16"/>
                <w:lang w:val="bg-BG"/>
              </w:rPr>
            </w:pPr>
            <w:r w:rsidRPr="00A46168">
              <w:rPr>
                <w:b/>
                <w:bCs/>
                <w:sz w:val="16"/>
                <w:szCs w:val="16"/>
                <w:lang w:val="bg-BG"/>
              </w:rPr>
              <w:t>ОБЩО ЗА ПОЛЗВАТЕЛЯ</w:t>
            </w:r>
          </w:p>
        </w:tc>
        <w:tc>
          <w:tcPr>
            <w:tcW w:w="8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059F3225" w14:textId="77777777" w:rsidR="00155984" w:rsidRPr="00A46168" w:rsidRDefault="00155984" w:rsidP="00883FFC">
            <w:pPr>
              <w:rPr>
                <w:sz w:val="16"/>
                <w:szCs w:val="16"/>
                <w:lang w:val="bg-BG"/>
              </w:rPr>
            </w:pPr>
          </w:p>
        </w:tc>
        <w:tc>
          <w:tcPr>
            <w:tcW w:w="171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7537A86" w14:textId="77777777" w:rsidR="00155984" w:rsidRPr="00A46168" w:rsidRDefault="00155984" w:rsidP="00883FFC">
            <w:pPr>
              <w:rPr>
                <w:sz w:val="16"/>
                <w:szCs w:val="16"/>
                <w:lang w:val="bg-BG"/>
              </w:rPr>
            </w:pP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</w:tcPr>
          <w:p w14:paraId="689052A6" w14:textId="77777777" w:rsidR="00155984" w:rsidRPr="00A46168" w:rsidRDefault="00155984" w:rsidP="00883FFC">
            <w:pPr>
              <w:autoSpaceDE w:val="0"/>
              <w:autoSpaceDN w:val="0"/>
              <w:adjustRightInd w:val="0"/>
              <w:spacing w:line="340" w:lineRule="exact"/>
              <w:jc w:val="right"/>
              <w:rPr>
                <w:sz w:val="16"/>
                <w:szCs w:val="16"/>
                <w:lang w:val="bg-BG"/>
              </w:rPr>
            </w:pPr>
            <w:r w:rsidRPr="00A46168">
              <w:rPr>
                <w:b/>
                <w:bCs/>
                <w:sz w:val="16"/>
                <w:szCs w:val="16"/>
                <w:lang w:val="bg-BG"/>
              </w:rPr>
              <w:t>1.964</w:t>
            </w:r>
          </w:p>
        </w:tc>
        <w:tc>
          <w:tcPr>
            <w:tcW w:w="21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03BFA0B2" w14:textId="77777777" w:rsidR="00155984" w:rsidRPr="00A46168" w:rsidRDefault="009F5A48" w:rsidP="00883FFC">
            <w:pPr>
              <w:jc w:val="right"/>
              <w:rPr>
                <w:b/>
                <w:sz w:val="16"/>
                <w:szCs w:val="16"/>
                <w:lang w:val="bg-BG"/>
              </w:rPr>
            </w:pPr>
            <w:r w:rsidRPr="00A46168">
              <w:rPr>
                <w:b/>
                <w:sz w:val="16"/>
                <w:szCs w:val="16"/>
                <w:lang w:val="bg-BG"/>
              </w:rPr>
              <w:t>25,53</w:t>
            </w:r>
          </w:p>
        </w:tc>
      </w:tr>
      <w:tr w:rsidR="00904BF6" w:rsidRPr="00A46168" w14:paraId="7841CB4A" w14:textId="77777777" w:rsidTr="00883FFC">
        <w:trPr>
          <w:cantSplit/>
          <w:trHeight w:val="227"/>
        </w:trPr>
        <w:tc>
          <w:tcPr>
            <w:tcW w:w="37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1B293745" w14:textId="77777777" w:rsidR="00904BF6" w:rsidRPr="00A46168" w:rsidRDefault="00904BF6" w:rsidP="0090130E">
            <w:pPr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ОЛОПЛАСТ КОМЕРС ЕООД</w:t>
            </w:r>
          </w:p>
        </w:tc>
        <w:tc>
          <w:tcPr>
            <w:tcW w:w="8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73A1594" w14:textId="77777777" w:rsidR="00904BF6" w:rsidRPr="00A46168" w:rsidRDefault="00904BF6" w:rsidP="00883FFC">
            <w:pPr>
              <w:autoSpaceDE w:val="0"/>
              <w:autoSpaceDN w:val="0"/>
              <w:adjustRightInd w:val="0"/>
              <w:spacing w:line="340" w:lineRule="exac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108-1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2A5A9B7E" w14:textId="77777777" w:rsidR="00904BF6" w:rsidRPr="00A46168" w:rsidRDefault="00904BF6" w:rsidP="00883FFC">
            <w:pPr>
              <w:autoSpaceDE w:val="0"/>
              <w:autoSpaceDN w:val="0"/>
              <w:adjustRightInd w:val="0"/>
              <w:spacing w:line="340" w:lineRule="exac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108.30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</w:tcPr>
          <w:p w14:paraId="710C0A9C" w14:textId="77777777" w:rsidR="00904BF6" w:rsidRPr="00A46168" w:rsidRDefault="00904BF6" w:rsidP="00883FFC">
            <w:pPr>
              <w:autoSpaceDE w:val="0"/>
              <w:autoSpaceDN w:val="0"/>
              <w:adjustRightInd w:val="0"/>
              <w:spacing w:line="340" w:lineRule="exact"/>
              <w:jc w:val="righ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0.264</w:t>
            </w:r>
          </w:p>
        </w:tc>
        <w:tc>
          <w:tcPr>
            <w:tcW w:w="21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75FFFAB4" w14:textId="77777777" w:rsidR="00904BF6" w:rsidRPr="00A46168" w:rsidRDefault="00904BF6" w:rsidP="0090130E">
            <w:pPr>
              <w:jc w:val="right"/>
              <w:rPr>
                <w:b/>
                <w:sz w:val="16"/>
                <w:szCs w:val="16"/>
                <w:lang w:val="bg-BG"/>
              </w:rPr>
            </w:pPr>
          </w:p>
        </w:tc>
      </w:tr>
      <w:tr w:rsidR="00904BF6" w:rsidRPr="00A46168" w14:paraId="04E45788" w14:textId="77777777" w:rsidTr="00883FFC">
        <w:trPr>
          <w:cantSplit/>
          <w:trHeight w:val="227"/>
        </w:trPr>
        <w:tc>
          <w:tcPr>
            <w:tcW w:w="37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0F20D87C" w14:textId="77777777" w:rsidR="00904BF6" w:rsidRPr="00A46168" w:rsidRDefault="00904BF6" w:rsidP="00883FFC">
            <w:pPr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ОЛОПЛАСТ КОМЕРС ЕООД</w:t>
            </w:r>
          </w:p>
        </w:tc>
        <w:tc>
          <w:tcPr>
            <w:tcW w:w="8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A1DD799" w14:textId="77777777" w:rsidR="00904BF6" w:rsidRPr="00A46168" w:rsidRDefault="00904BF6" w:rsidP="00883FFC">
            <w:pPr>
              <w:autoSpaceDE w:val="0"/>
              <w:autoSpaceDN w:val="0"/>
              <w:adjustRightInd w:val="0"/>
              <w:spacing w:line="340" w:lineRule="exac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108-1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65E4FE84" w14:textId="77777777" w:rsidR="00904BF6" w:rsidRPr="00A46168" w:rsidRDefault="00904BF6" w:rsidP="00883FFC">
            <w:pPr>
              <w:autoSpaceDE w:val="0"/>
              <w:autoSpaceDN w:val="0"/>
              <w:adjustRightInd w:val="0"/>
              <w:spacing w:line="340" w:lineRule="exac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108.39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</w:tcPr>
          <w:p w14:paraId="1D050A90" w14:textId="77777777" w:rsidR="00904BF6" w:rsidRPr="00A46168" w:rsidRDefault="00904BF6" w:rsidP="00883FFC">
            <w:pPr>
              <w:autoSpaceDE w:val="0"/>
              <w:autoSpaceDN w:val="0"/>
              <w:adjustRightInd w:val="0"/>
              <w:spacing w:line="340" w:lineRule="exact"/>
              <w:jc w:val="righ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0.811</w:t>
            </w:r>
          </w:p>
        </w:tc>
        <w:tc>
          <w:tcPr>
            <w:tcW w:w="21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6572EC69" w14:textId="77777777" w:rsidR="00904BF6" w:rsidRPr="00A46168" w:rsidRDefault="00904BF6" w:rsidP="0090130E">
            <w:pPr>
              <w:jc w:val="right"/>
              <w:rPr>
                <w:b/>
                <w:sz w:val="16"/>
                <w:szCs w:val="16"/>
                <w:lang w:val="bg-BG"/>
              </w:rPr>
            </w:pPr>
          </w:p>
        </w:tc>
      </w:tr>
      <w:tr w:rsidR="00904BF6" w:rsidRPr="00A46168" w14:paraId="24A75549" w14:textId="77777777" w:rsidTr="00883FFC">
        <w:trPr>
          <w:cantSplit/>
          <w:trHeight w:val="227"/>
        </w:trPr>
        <w:tc>
          <w:tcPr>
            <w:tcW w:w="37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46FEB8A6" w14:textId="77777777" w:rsidR="00904BF6" w:rsidRPr="00A46168" w:rsidRDefault="00904BF6" w:rsidP="00883FFC">
            <w:pPr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ОЛОПЛАСТ КОМЕРС ЕООД</w:t>
            </w:r>
          </w:p>
        </w:tc>
        <w:tc>
          <w:tcPr>
            <w:tcW w:w="8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4FE93A5" w14:textId="77777777" w:rsidR="00904BF6" w:rsidRPr="00A46168" w:rsidRDefault="00904BF6" w:rsidP="00883FFC">
            <w:pPr>
              <w:autoSpaceDE w:val="0"/>
              <w:autoSpaceDN w:val="0"/>
              <w:adjustRightInd w:val="0"/>
              <w:spacing w:line="340" w:lineRule="exac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115-1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2572E487" w14:textId="77777777" w:rsidR="00904BF6" w:rsidRPr="00A46168" w:rsidRDefault="00904BF6" w:rsidP="00883FFC">
            <w:pPr>
              <w:autoSpaceDE w:val="0"/>
              <w:autoSpaceDN w:val="0"/>
              <w:adjustRightInd w:val="0"/>
              <w:spacing w:line="340" w:lineRule="exac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115.127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</w:tcPr>
          <w:p w14:paraId="43B5E2BD" w14:textId="77777777" w:rsidR="00904BF6" w:rsidRPr="00A46168" w:rsidRDefault="00904BF6" w:rsidP="00883FFC">
            <w:pPr>
              <w:autoSpaceDE w:val="0"/>
              <w:autoSpaceDN w:val="0"/>
              <w:adjustRightInd w:val="0"/>
              <w:spacing w:line="340" w:lineRule="exact"/>
              <w:jc w:val="righ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3.27</w:t>
            </w:r>
            <w:r w:rsidR="00997579" w:rsidRPr="00A46168">
              <w:rPr>
                <w:sz w:val="16"/>
                <w:szCs w:val="16"/>
                <w:lang w:val="bg-BG"/>
              </w:rPr>
              <w:t>9</w:t>
            </w:r>
          </w:p>
        </w:tc>
        <w:tc>
          <w:tcPr>
            <w:tcW w:w="21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33C84261" w14:textId="77777777" w:rsidR="00904BF6" w:rsidRPr="00A46168" w:rsidRDefault="00904BF6" w:rsidP="0090130E">
            <w:pPr>
              <w:jc w:val="right"/>
              <w:rPr>
                <w:b/>
                <w:sz w:val="16"/>
                <w:szCs w:val="16"/>
                <w:lang w:val="bg-BG"/>
              </w:rPr>
            </w:pPr>
          </w:p>
        </w:tc>
      </w:tr>
      <w:tr w:rsidR="00904BF6" w:rsidRPr="00A46168" w14:paraId="06C14F24" w14:textId="77777777" w:rsidTr="00883FFC">
        <w:trPr>
          <w:cantSplit/>
          <w:trHeight w:val="227"/>
        </w:trPr>
        <w:tc>
          <w:tcPr>
            <w:tcW w:w="37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427FA763" w14:textId="77777777" w:rsidR="00904BF6" w:rsidRPr="00A46168" w:rsidRDefault="00904BF6" w:rsidP="00883FFC">
            <w:pPr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ОЛОПЛАСТ КОМЕРС ЕООД</w:t>
            </w:r>
          </w:p>
        </w:tc>
        <w:tc>
          <w:tcPr>
            <w:tcW w:w="8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64560F3" w14:textId="77777777" w:rsidR="00904BF6" w:rsidRPr="00A46168" w:rsidRDefault="00904BF6" w:rsidP="00883FFC">
            <w:pPr>
              <w:autoSpaceDE w:val="0"/>
              <w:autoSpaceDN w:val="0"/>
              <w:adjustRightInd w:val="0"/>
              <w:spacing w:line="340" w:lineRule="exac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115-7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1EA517E8" w14:textId="77777777" w:rsidR="00904BF6" w:rsidRPr="00A46168" w:rsidRDefault="00904BF6" w:rsidP="00883FFC">
            <w:pPr>
              <w:autoSpaceDE w:val="0"/>
              <w:autoSpaceDN w:val="0"/>
              <w:adjustRightInd w:val="0"/>
              <w:spacing w:line="340" w:lineRule="exac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115.127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</w:tcPr>
          <w:p w14:paraId="3E92D9A7" w14:textId="77777777" w:rsidR="00904BF6" w:rsidRPr="00A46168" w:rsidRDefault="00904BF6" w:rsidP="00883FFC">
            <w:pPr>
              <w:autoSpaceDE w:val="0"/>
              <w:autoSpaceDN w:val="0"/>
              <w:adjustRightInd w:val="0"/>
              <w:spacing w:line="340" w:lineRule="exact"/>
              <w:jc w:val="righ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0.09</w:t>
            </w:r>
            <w:r w:rsidR="00997579" w:rsidRPr="00A46168">
              <w:rPr>
                <w:sz w:val="16"/>
                <w:szCs w:val="16"/>
                <w:lang w:val="bg-BG"/>
              </w:rPr>
              <w:t>1</w:t>
            </w:r>
          </w:p>
        </w:tc>
        <w:tc>
          <w:tcPr>
            <w:tcW w:w="21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22B4A241" w14:textId="77777777" w:rsidR="00904BF6" w:rsidRPr="00A46168" w:rsidRDefault="00904BF6" w:rsidP="0090130E">
            <w:pPr>
              <w:jc w:val="right"/>
              <w:rPr>
                <w:b/>
                <w:sz w:val="16"/>
                <w:szCs w:val="16"/>
                <w:lang w:val="bg-BG"/>
              </w:rPr>
            </w:pPr>
          </w:p>
        </w:tc>
      </w:tr>
      <w:tr w:rsidR="00904BF6" w:rsidRPr="00A46168" w14:paraId="2F0995D5" w14:textId="77777777" w:rsidTr="00883FFC">
        <w:trPr>
          <w:cantSplit/>
          <w:trHeight w:val="227"/>
        </w:trPr>
        <w:tc>
          <w:tcPr>
            <w:tcW w:w="37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4105BC0B" w14:textId="77777777" w:rsidR="00904BF6" w:rsidRPr="00A46168" w:rsidRDefault="00904BF6" w:rsidP="00883FFC">
            <w:pPr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ОЛОПЛАСТ КОМЕРС ЕООД</w:t>
            </w:r>
          </w:p>
        </w:tc>
        <w:tc>
          <w:tcPr>
            <w:tcW w:w="8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40BD308" w14:textId="77777777" w:rsidR="00904BF6" w:rsidRPr="00A46168" w:rsidRDefault="00904BF6" w:rsidP="00883FFC">
            <w:pPr>
              <w:autoSpaceDE w:val="0"/>
              <w:autoSpaceDN w:val="0"/>
              <w:adjustRightInd w:val="0"/>
              <w:spacing w:line="340" w:lineRule="exac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115-11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24AB9600" w14:textId="77777777" w:rsidR="00904BF6" w:rsidRPr="00A46168" w:rsidRDefault="00904BF6" w:rsidP="00883FFC">
            <w:pPr>
              <w:autoSpaceDE w:val="0"/>
              <w:autoSpaceDN w:val="0"/>
              <w:adjustRightInd w:val="0"/>
              <w:spacing w:line="340" w:lineRule="exac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115.127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</w:tcPr>
          <w:p w14:paraId="65A64B66" w14:textId="77777777" w:rsidR="00904BF6" w:rsidRPr="00A46168" w:rsidRDefault="00904BF6" w:rsidP="00883FFC">
            <w:pPr>
              <w:autoSpaceDE w:val="0"/>
              <w:autoSpaceDN w:val="0"/>
              <w:adjustRightInd w:val="0"/>
              <w:spacing w:line="340" w:lineRule="exact"/>
              <w:jc w:val="righ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0.085</w:t>
            </w:r>
          </w:p>
        </w:tc>
        <w:tc>
          <w:tcPr>
            <w:tcW w:w="21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37A77A3F" w14:textId="77777777" w:rsidR="00904BF6" w:rsidRPr="00A46168" w:rsidRDefault="00904BF6" w:rsidP="0090130E">
            <w:pPr>
              <w:jc w:val="right"/>
              <w:rPr>
                <w:b/>
                <w:sz w:val="16"/>
                <w:szCs w:val="16"/>
                <w:lang w:val="bg-BG"/>
              </w:rPr>
            </w:pPr>
          </w:p>
        </w:tc>
      </w:tr>
      <w:tr w:rsidR="00904BF6" w:rsidRPr="00A46168" w14:paraId="7C4A4811" w14:textId="77777777" w:rsidTr="00883FFC">
        <w:trPr>
          <w:cantSplit/>
          <w:trHeight w:val="227"/>
        </w:trPr>
        <w:tc>
          <w:tcPr>
            <w:tcW w:w="37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1DC5E924" w14:textId="77777777" w:rsidR="00904BF6" w:rsidRPr="00A46168" w:rsidRDefault="00904BF6" w:rsidP="00883FFC">
            <w:pPr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ОЛОПЛАСТ КОМЕРС ЕООД</w:t>
            </w:r>
          </w:p>
        </w:tc>
        <w:tc>
          <w:tcPr>
            <w:tcW w:w="8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C8DDEF9" w14:textId="77777777" w:rsidR="00904BF6" w:rsidRPr="00A46168" w:rsidRDefault="00904BF6" w:rsidP="00883FFC">
            <w:pPr>
              <w:autoSpaceDE w:val="0"/>
              <w:autoSpaceDN w:val="0"/>
              <w:adjustRightInd w:val="0"/>
              <w:spacing w:line="340" w:lineRule="exac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115-1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79AFC893" w14:textId="77777777" w:rsidR="00904BF6" w:rsidRPr="00A46168" w:rsidRDefault="00904BF6" w:rsidP="00883FFC">
            <w:pPr>
              <w:autoSpaceDE w:val="0"/>
              <w:autoSpaceDN w:val="0"/>
              <w:adjustRightInd w:val="0"/>
              <w:spacing w:line="340" w:lineRule="exac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115.128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</w:tcPr>
          <w:p w14:paraId="67AEB29A" w14:textId="77777777" w:rsidR="00904BF6" w:rsidRPr="00A46168" w:rsidRDefault="00904BF6" w:rsidP="00883FFC">
            <w:pPr>
              <w:autoSpaceDE w:val="0"/>
              <w:autoSpaceDN w:val="0"/>
              <w:adjustRightInd w:val="0"/>
              <w:spacing w:line="340" w:lineRule="exact"/>
              <w:jc w:val="righ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0.574</w:t>
            </w:r>
          </w:p>
        </w:tc>
        <w:tc>
          <w:tcPr>
            <w:tcW w:w="21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340699E2" w14:textId="77777777" w:rsidR="00904BF6" w:rsidRPr="00A46168" w:rsidRDefault="00904BF6" w:rsidP="0090130E">
            <w:pPr>
              <w:jc w:val="right"/>
              <w:rPr>
                <w:b/>
                <w:sz w:val="16"/>
                <w:szCs w:val="16"/>
                <w:lang w:val="bg-BG"/>
              </w:rPr>
            </w:pPr>
          </w:p>
        </w:tc>
      </w:tr>
      <w:tr w:rsidR="00904BF6" w:rsidRPr="00A46168" w14:paraId="79296942" w14:textId="77777777" w:rsidTr="00883FFC">
        <w:trPr>
          <w:cantSplit/>
          <w:trHeight w:val="227"/>
        </w:trPr>
        <w:tc>
          <w:tcPr>
            <w:tcW w:w="37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48BBB3A1" w14:textId="77777777" w:rsidR="00904BF6" w:rsidRPr="00A46168" w:rsidRDefault="00904BF6" w:rsidP="00883FFC">
            <w:pPr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ОЛОПЛАСТ КОМЕРС ЕООД</w:t>
            </w:r>
          </w:p>
        </w:tc>
        <w:tc>
          <w:tcPr>
            <w:tcW w:w="8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3E70047" w14:textId="77777777" w:rsidR="00904BF6" w:rsidRPr="00A46168" w:rsidRDefault="00904BF6" w:rsidP="00883FFC">
            <w:pPr>
              <w:autoSpaceDE w:val="0"/>
              <w:autoSpaceDN w:val="0"/>
              <w:adjustRightInd w:val="0"/>
              <w:spacing w:line="340" w:lineRule="exac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117-1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30028700" w14:textId="77777777" w:rsidR="00904BF6" w:rsidRPr="00A46168" w:rsidRDefault="00904BF6" w:rsidP="00883FFC">
            <w:pPr>
              <w:autoSpaceDE w:val="0"/>
              <w:autoSpaceDN w:val="0"/>
              <w:adjustRightInd w:val="0"/>
              <w:spacing w:line="340" w:lineRule="exac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117.141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</w:tcPr>
          <w:p w14:paraId="6C01D15B" w14:textId="77777777" w:rsidR="00904BF6" w:rsidRPr="00A46168" w:rsidRDefault="00904BF6" w:rsidP="00883FFC">
            <w:pPr>
              <w:autoSpaceDE w:val="0"/>
              <w:autoSpaceDN w:val="0"/>
              <w:adjustRightInd w:val="0"/>
              <w:spacing w:line="340" w:lineRule="exact"/>
              <w:jc w:val="righ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1.75</w:t>
            </w:r>
            <w:r w:rsidR="00997579" w:rsidRPr="00A46168">
              <w:rPr>
                <w:sz w:val="16"/>
                <w:szCs w:val="16"/>
                <w:lang w:val="bg-BG"/>
              </w:rPr>
              <w:t>5</w:t>
            </w:r>
          </w:p>
        </w:tc>
        <w:tc>
          <w:tcPr>
            <w:tcW w:w="21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1CC97F68" w14:textId="77777777" w:rsidR="00904BF6" w:rsidRPr="00A46168" w:rsidRDefault="00904BF6" w:rsidP="0090130E">
            <w:pPr>
              <w:jc w:val="right"/>
              <w:rPr>
                <w:b/>
                <w:sz w:val="16"/>
                <w:szCs w:val="16"/>
                <w:lang w:val="bg-BG"/>
              </w:rPr>
            </w:pPr>
          </w:p>
        </w:tc>
      </w:tr>
      <w:tr w:rsidR="00904BF6" w:rsidRPr="00A46168" w14:paraId="5121E340" w14:textId="77777777" w:rsidTr="00883FFC">
        <w:trPr>
          <w:cantSplit/>
          <w:trHeight w:val="227"/>
        </w:trPr>
        <w:tc>
          <w:tcPr>
            <w:tcW w:w="37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44B7F6D2" w14:textId="77777777" w:rsidR="00904BF6" w:rsidRPr="00A46168" w:rsidRDefault="00904BF6" w:rsidP="00883FFC">
            <w:pPr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ОЛОПЛАСТ КОМЕРС ЕООД</w:t>
            </w:r>
          </w:p>
        </w:tc>
        <w:tc>
          <w:tcPr>
            <w:tcW w:w="8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084BB37" w14:textId="77777777" w:rsidR="00904BF6" w:rsidRPr="00A46168" w:rsidRDefault="00904BF6" w:rsidP="00883FFC">
            <w:pPr>
              <w:autoSpaceDE w:val="0"/>
              <w:autoSpaceDN w:val="0"/>
              <w:adjustRightInd w:val="0"/>
              <w:spacing w:line="340" w:lineRule="exac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117-1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5F0F2085" w14:textId="77777777" w:rsidR="00904BF6" w:rsidRPr="00A46168" w:rsidRDefault="00904BF6" w:rsidP="00883FFC">
            <w:pPr>
              <w:autoSpaceDE w:val="0"/>
              <w:autoSpaceDN w:val="0"/>
              <w:adjustRightInd w:val="0"/>
              <w:spacing w:line="340" w:lineRule="exac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117.204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</w:tcPr>
          <w:p w14:paraId="625F6B9A" w14:textId="77777777" w:rsidR="00904BF6" w:rsidRPr="00A46168" w:rsidRDefault="00904BF6" w:rsidP="00883FFC">
            <w:pPr>
              <w:autoSpaceDE w:val="0"/>
              <w:autoSpaceDN w:val="0"/>
              <w:adjustRightInd w:val="0"/>
              <w:spacing w:line="340" w:lineRule="exact"/>
              <w:jc w:val="righ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0.068</w:t>
            </w:r>
          </w:p>
        </w:tc>
        <w:tc>
          <w:tcPr>
            <w:tcW w:w="21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01AFD242" w14:textId="77777777" w:rsidR="00904BF6" w:rsidRPr="00A46168" w:rsidRDefault="00904BF6" w:rsidP="0090130E">
            <w:pPr>
              <w:jc w:val="right"/>
              <w:rPr>
                <w:b/>
                <w:sz w:val="16"/>
                <w:szCs w:val="16"/>
                <w:lang w:val="bg-BG"/>
              </w:rPr>
            </w:pPr>
          </w:p>
        </w:tc>
      </w:tr>
      <w:tr w:rsidR="00904BF6" w:rsidRPr="00A46168" w14:paraId="2D6E564E" w14:textId="77777777" w:rsidTr="00883FFC">
        <w:trPr>
          <w:cantSplit/>
          <w:trHeight w:val="227"/>
        </w:trPr>
        <w:tc>
          <w:tcPr>
            <w:tcW w:w="37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1C17EDB7" w14:textId="77777777" w:rsidR="00904BF6" w:rsidRPr="00A46168" w:rsidRDefault="00904BF6" w:rsidP="00883FFC">
            <w:pPr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ОЛОПЛАСТ КОМЕРС ЕООД</w:t>
            </w:r>
          </w:p>
        </w:tc>
        <w:tc>
          <w:tcPr>
            <w:tcW w:w="8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D073954" w14:textId="77777777" w:rsidR="00904BF6" w:rsidRPr="00A46168" w:rsidRDefault="00904BF6" w:rsidP="00883FFC">
            <w:pPr>
              <w:autoSpaceDE w:val="0"/>
              <w:autoSpaceDN w:val="0"/>
              <w:adjustRightInd w:val="0"/>
              <w:spacing w:line="340" w:lineRule="exac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123-1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792F4007" w14:textId="77777777" w:rsidR="00904BF6" w:rsidRPr="00A46168" w:rsidRDefault="00904BF6" w:rsidP="00883FFC">
            <w:pPr>
              <w:autoSpaceDE w:val="0"/>
              <w:autoSpaceDN w:val="0"/>
              <w:adjustRightInd w:val="0"/>
              <w:spacing w:line="340" w:lineRule="exac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123.41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</w:tcPr>
          <w:p w14:paraId="24B837B1" w14:textId="77777777" w:rsidR="00904BF6" w:rsidRPr="00A46168" w:rsidRDefault="00904BF6" w:rsidP="00997579">
            <w:pPr>
              <w:autoSpaceDE w:val="0"/>
              <w:autoSpaceDN w:val="0"/>
              <w:adjustRightInd w:val="0"/>
              <w:spacing w:line="340" w:lineRule="exact"/>
              <w:jc w:val="righ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3.04</w:t>
            </w:r>
            <w:r w:rsidR="00997579" w:rsidRPr="00A46168">
              <w:rPr>
                <w:sz w:val="16"/>
                <w:szCs w:val="16"/>
                <w:lang w:val="bg-BG"/>
              </w:rPr>
              <w:t>2</w:t>
            </w:r>
          </w:p>
        </w:tc>
        <w:tc>
          <w:tcPr>
            <w:tcW w:w="21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4A3D518C" w14:textId="77777777" w:rsidR="00904BF6" w:rsidRPr="00A46168" w:rsidRDefault="00904BF6" w:rsidP="0090130E">
            <w:pPr>
              <w:jc w:val="right"/>
              <w:rPr>
                <w:b/>
                <w:sz w:val="16"/>
                <w:szCs w:val="16"/>
                <w:lang w:val="bg-BG"/>
              </w:rPr>
            </w:pPr>
          </w:p>
        </w:tc>
      </w:tr>
      <w:tr w:rsidR="00904BF6" w:rsidRPr="00A46168" w14:paraId="2E480CF2" w14:textId="77777777" w:rsidTr="00883FFC">
        <w:trPr>
          <w:cantSplit/>
          <w:trHeight w:val="227"/>
        </w:trPr>
        <w:tc>
          <w:tcPr>
            <w:tcW w:w="37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7CF1BE22" w14:textId="77777777" w:rsidR="00904BF6" w:rsidRPr="00A46168" w:rsidRDefault="00904BF6" w:rsidP="00883FFC">
            <w:pPr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ОЛОПЛАСТ КОМЕРС ЕООД</w:t>
            </w:r>
          </w:p>
        </w:tc>
        <w:tc>
          <w:tcPr>
            <w:tcW w:w="8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1180959" w14:textId="77777777" w:rsidR="00904BF6" w:rsidRPr="00A46168" w:rsidRDefault="00904BF6" w:rsidP="00883FFC">
            <w:pPr>
              <w:autoSpaceDE w:val="0"/>
              <w:autoSpaceDN w:val="0"/>
              <w:adjustRightInd w:val="0"/>
              <w:spacing w:line="340" w:lineRule="exac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123-1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722B83DB" w14:textId="77777777" w:rsidR="00904BF6" w:rsidRPr="00A46168" w:rsidRDefault="00904BF6" w:rsidP="00883FFC">
            <w:pPr>
              <w:autoSpaceDE w:val="0"/>
              <w:autoSpaceDN w:val="0"/>
              <w:adjustRightInd w:val="0"/>
              <w:spacing w:line="340" w:lineRule="exac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123.87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</w:tcPr>
          <w:p w14:paraId="0A6E5150" w14:textId="77777777" w:rsidR="00904BF6" w:rsidRPr="00A46168" w:rsidRDefault="00904BF6" w:rsidP="00883FFC">
            <w:pPr>
              <w:autoSpaceDE w:val="0"/>
              <w:autoSpaceDN w:val="0"/>
              <w:adjustRightInd w:val="0"/>
              <w:spacing w:line="340" w:lineRule="exact"/>
              <w:jc w:val="righ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0.405</w:t>
            </w:r>
          </w:p>
        </w:tc>
        <w:tc>
          <w:tcPr>
            <w:tcW w:w="21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45321B24" w14:textId="77777777" w:rsidR="00904BF6" w:rsidRPr="00A46168" w:rsidRDefault="00904BF6" w:rsidP="0090130E">
            <w:pPr>
              <w:jc w:val="right"/>
              <w:rPr>
                <w:b/>
                <w:sz w:val="16"/>
                <w:szCs w:val="16"/>
                <w:lang w:val="bg-BG"/>
              </w:rPr>
            </w:pPr>
          </w:p>
        </w:tc>
      </w:tr>
      <w:tr w:rsidR="00904BF6" w:rsidRPr="00A46168" w14:paraId="7B34922F" w14:textId="77777777" w:rsidTr="00883FFC">
        <w:trPr>
          <w:cantSplit/>
          <w:trHeight w:val="227"/>
        </w:trPr>
        <w:tc>
          <w:tcPr>
            <w:tcW w:w="37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1D2563BA" w14:textId="77777777" w:rsidR="00904BF6" w:rsidRPr="00A46168" w:rsidRDefault="00904BF6" w:rsidP="00883FFC">
            <w:pPr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ОЛОПЛАСТ КОМЕРС ЕООД</w:t>
            </w:r>
          </w:p>
        </w:tc>
        <w:tc>
          <w:tcPr>
            <w:tcW w:w="8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E6F98CF" w14:textId="77777777" w:rsidR="00904BF6" w:rsidRPr="00A46168" w:rsidRDefault="00904BF6" w:rsidP="00883FFC">
            <w:pPr>
              <w:autoSpaceDE w:val="0"/>
              <w:autoSpaceDN w:val="0"/>
              <w:adjustRightInd w:val="0"/>
              <w:spacing w:line="340" w:lineRule="exac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123-1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5A46068E" w14:textId="77777777" w:rsidR="00904BF6" w:rsidRPr="00A46168" w:rsidRDefault="00904BF6" w:rsidP="00883FFC">
            <w:pPr>
              <w:autoSpaceDE w:val="0"/>
              <w:autoSpaceDN w:val="0"/>
              <w:adjustRightInd w:val="0"/>
              <w:spacing w:line="340" w:lineRule="exac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123.115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</w:tcPr>
          <w:p w14:paraId="4B7648C2" w14:textId="77777777" w:rsidR="00904BF6" w:rsidRPr="00A46168" w:rsidRDefault="00904BF6" w:rsidP="00997579">
            <w:pPr>
              <w:autoSpaceDE w:val="0"/>
              <w:autoSpaceDN w:val="0"/>
              <w:adjustRightInd w:val="0"/>
              <w:spacing w:line="340" w:lineRule="exact"/>
              <w:jc w:val="righ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0.79</w:t>
            </w:r>
            <w:r w:rsidR="00997579" w:rsidRPr="00A46168">
              <w:rPr>
                <w:sz w:val="16"/>
                <w:szCs w:val="16"/>
                <w:lang w:val="bg-BG"/>
              </w:rPr>
              <w:t>1</w:t>
            </w:r>
          </w:p>
        </w:tc>
        <w:tc>
          <w:tcPr>
            <w:tcW w:w="21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13D205C8" w14:textId="77777777" w:rsidR="00904BF6" w:rsidRPr="00A46168" w:rsidRDefault="00904BF6" w:rsidP="0090130E">
            <w:pPr>
              <w:jc w:val="right"/>
              <w:rPr>
                <w:b/>
                <w:sz w:val="16"/>
                <w:szCs w:val="16"/>
                <w:lang w:val="bg-BG"/>
              </w:rPr>
            </w:pPr>
          </w:p>
        </w:tc>
      </w:tr>
      <w:tr w:rsidR="00904BF6" w:rsidRPr="00A46168" w14:paraId="14B0A357" w14:textId="77777777" w:rsidTr="00883FFC">
        <w:trPr>
          <w:cantSplit/>
          <w:trHeight w:val="227"/>
        </w:trPr>
        <w:tc>
          <w:tcPr>
            <w:tcW w:w="37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2AD90EAF" w14:textId="77777777" w:rsidR="00904BF6" w:rsidRPr="00A46168" w:rsidRDefault="00904BF6" w:rsidP="00883FFC">
            <w:pPr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ОЛОПЛАСТ КОМЕРС ЕООД</w:t>
            </w:r>
          </w:p>
        </w:tc>
        <w:tc>
          <w:tcPr>
            <w:tcW w:w="8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41521EB" w14:textId="77777777" w:rsidR="00904BF6" w:rsidRPr="00A46168" w:rsidRDefault="00904BF6" w:rsidP="00883FFC">
            <w:pPr>
              <w:autoSpaceDE w:val="0"/>
              <w:autoSpaceDN w:val="0"/>
              <w:adjustRightInd w:val="0"/>
              <w:spacing w:line="340" w:lineRule="exac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127-3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19C3261D" w14:textId="77777777" w:rsidR="00904BF6" w:rsidRPr="00A46168" w:rsidRDefault="00904BF6" w:rsidP="00883FFC">
            <w:pPr>
              <w:autoSpaceDE w:val="0"/>
              <w:autoSpaceDN w:val="0"/>
              <w:adjustRightInd w:val="0"/>
              <w:spacing w:line="340" w:lineRule="exac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127.46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</w:tcPr>
          <w:p w14:paraId="6E99F608" w14:textId="77777777" w:rsidR="00904BF6" w:rsidRPr="00A46168" w:rsidRDefault="00904BF6" w:rsidP="00883FFC">
            <w:pPr>
              <w:autoSpaceDE w:val="0"/>
              <w:autoSpaceDN w:val="0"/>
              <w:adjustRightInd w:val="0"/>
              <w:spacing w:line="340" w:lineRule="exact"/>
              <w:jc w:val="righ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0.119</w:t>
            </w:r>
          </w:p>
        </w:tc>
        <w:tc>
          <w:tcPr>
            <w:tcW w:w="21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23808665" w14:textId="77777777" w:rsidR="00904BF6" w:rsidRPr="00A46168" w:rsidRDefault="00904BF6" w:rsidP="0090130E">
            <w:pPr>
              <w:jc w:val="right"/>
              <w:rPr>
                <w:b/>
                <w:sz w:val="16"/>
                <w:szCs w:val="16"/>
                <w:lang w:val="bg-BG"/>
              </w:rPr>
            </w:pPr>
          </w:p>
        </w:tc>
      </w:tr>
      <w:tr w:rsidR="00904BF6" w:rsidRPr="00A46168" w14:paraId="0C8500A6" w14:textId="77777777" w:rsidTr="00883FFC">
        <w:trPr>
          <w:cantSplit/>
          <w:trHeight w:val="227"/>
        </w:trPr>
        <w:tc>
          <w:tcPr>
            <w:tcW w:w="37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5777017E" w14:textId="77777777" w:rsidR="00904BF6" w:rsidRPr="00A46168" w:rsidRDefault="00904BF6" w:rsidP="00883FFC">
            <w:pPr>
              <w:rPr>
                <w:sz w:val="16"/>
                <w:szCs w:val="16"/>
                <w:lang w:val="bg-BG"/>
              </w:rPr>
            </w:pPr>
            <w:r w:rsidRPr="00A46168">
              <w:rPr>
                <w:b/>
                <w:bCs/>
                <w:sz w:val="16"/>
                <w:szCs w:val="16"/>
                <w:lang w:val="bg-BG"/>
              </w:rPr>
              <w:t>ОБЩО ЗА ПОЛЗВАТЕЛЯ</w:t>
            </w:r>
          </w:p>
        </w:tc>
        <w:tc>
          <w:tcPr>
            <w:tcW w:w="8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0B812428" w14:textId="77777777" w:rsidR="00904BF6" w:rsidRPr="00A46168" w:rsidRDefault="00904BF6" w:rsidP="00883FFC">
            <w:pPr>
              <w:rPr>
                <w:sz w:val="16"/>
                <w:szCs w:val="16"/>
                <w:lang w:val="bg-BG"/>
              </w:rPr>
            </w:pPr>
          </w:p>
        </w:tc>
        <w:tc>
          <w:tcPr>
            <w:tcW w:w="171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454BCCA" w14:textId="77777777" w:rsidR="00904BF6" w:rsidRPr="00A46168" w:rsidRDefault="00904BF6" w:rsidP="00883FFC">
            <w:pPr>
              <w:rPr>
                <w:sz w:val="16"/>
                <w:szCs w:val="16"/>
                <w:lang w:val="bg-BG"/>
              </w:rPr>
            </w:pP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</w:tcPr>
          <w:p w14:paraId="71DB7C4E" w14:textId="77777777" w:rsidR="00904BF6" w:rsidRPr="00A46168" w:rsidRDefault="00904BF6" w:rsidP="00997579">
            <w:pPr>
              <w:autoSpaceDE w:val="0"/>
              <w:autoSpaceDN w:val="0"/>
              <w:adjustRightInd w:val="0"/>
              <w:spacing w:line="340" w:lineRule="exact"/>
              <w:jc w:val="right"/>
              <w:rPr>
                <w:sz w:val="16"/>
                <w:szCs w:val="16"/>
                <w:lang w:val="bg-BG"/>
              </w:rPr>
            </w:pPr>
            <w:r w:rsidRPr="00A46168">
              <w:rPr>
                <w:b/>
                <w:bCs/>
                <w:sz w:val="16"/>
                <w:szCs w:val="16"/>
                <w:lang w:val="bg-BG"/>
              </w:rPr>
              <w:t>11.28</w:t>
            </w:r>
            <w:r w:rsidR="00997579" w:rsidRPr="00A46168">
              <w:rPr>
                <w:b/>
                <w:bCs/>
                <w:sz w:val="16"/>
                <w:szCs w:val="16"/>
                <w:lang w:val="bg-BG"/>
              </w:rPr>
              <w:t>4</w:t>
            </w:r>
          </w:p>
        </w:tc>
        <w:tc>
          <w:tcPr>
            <w:tcW w:w="21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0C3C9DF9" w14:textId="77777777" w:rsidR="00904BF6" w:rsidRPr="00A46168" w:rsidRDefault="009F5A48" w:rsidP="00883FFC">
            <w:pPr>
              <w:jc w:val="right"/>
              <w:rPr>
                <w:b/>
                <w:sz w:val="16"/>
                <w:szCs w:val="16"/>
                <w:lang w:val="bg-BG"/>
              </w:rPr>
            </w:pPr>
            <w:r w:rsidRPr="00A46168">
              <w:rPr>
                <w:b/>
                <w:sz w:val="16"/>
                <w:szCs w:val="16"/>
                <w:lang w:val="bg-BG"/>
              </w:rPr>
              <w:t>146,6</w:t>
            </w:r>
            <w:r w:rsidR="00997579" w:rsidRPr="00A46168">
              <w:rPr>
                <w:b/>
                <w:sz w:val="16"/>
                <w:szCs w:val="16"/>
                <w:lang w:val="bg-BG"/>
              </w:rPr>
              <w:t>9</w:t>
            </w:r>
          </w:p>
        </w:tc>
      </w:tr>
      <w:tr w:rsidR="00181BDB" w:rsidRPr="00A46168" w14:paraId="52336241" w14:textId="77777777" w:rsidTr="00883FFC">
        <w:trPr>
          <w:cantSplit/>
          <w:trHeight w:val="227"/>
        </w:trPr>
        <w:tc>
          <w:tcPr>
            <w:tcW w:w="37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657693B4" w14:textId="77777777" w:rsidR="00181BDB" w:rsidRPr="00A46168" w:rsidRDefault="00181BDB" w:rsidP="0090130E">
            <w:pPr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ПЕТЪР НОВАЧКОВ ИВТИМИНОВ</w:t>
            </w:r>
          </w:p>
        </w:tc>
        <w:tc>
          <w:tcPr>
            <w:tcW w:w="8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10D5176" w14:textId="77777777" w:rsidR="00181BDB" w:rsidRPr="00A46168" w:rsidRDefault="00181BDB" w:rsidP="00883FFC">
            <w:pPr>
              <w:autoSpaceDE w:val="0"/>
              <w:autoSpaceDN w:val="0"/>
              <w:adjustRightInd w:val="0"/>
              <w:spacing w:line="340" w:lineRule="exac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19-2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46FAD304" w14:textId="77777777" w:rsidR="00181BDB" w:rsidRPr="00A46168" w:rsidRDefault="00181BDB" w:rsidP="00883FFC">
            <w:pPr>
              <w:autoSpaceDE w:val="0"/>
              <w:autoSpaceDN w:val="0"/>
              <w:adjustRightInd w:val="0"/>
              <w:spacing w:line="340" w:lineRule="exac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19.32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</w:tcPr>
          <w:p w14:paraId="1F7E0E4E" w14:textId="77777777" w:rsidR="00181BDB" w:rsidRPr="00A46168" w:rsidRDefault="00181BDB" w:rsidP="00883FFC">
            <w:pPr>
              <w:autoSpaceDE w:val="0"/>
              <w:autoSpaceDN w:val="0"/>
              <w:adjustRightInd w:val="0"/>
              <w:spacing w:line="340" w:lineRule="exact"/>
              <w:jc w:val="righ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0.191</w:t>
            </w:r>
          </w:p>
        </w:tc>
        <w:tc>
          <w:tcPr>
            <w:tcW w:w="21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41F7959C" w14:textId="77777777" w:rsidR="00181BDB" w:rsidRPr="00A46168" w:rsidRDefault="00181BDB" w:rsidP="0090130E">
            <w:pPr>
              <w:jc w:val="right"/>
              <w:rPr>
                <w:b/>
                <w:sz w:val="16"/>
                <w:szCs w:val="16"/>
                <w:lang w:val="bg-BG"/>
              </w:rPr>
            </w:pPr>
          </w:p>
        </w:tc>
      </w:tr>
      <w:tr w:rsidR="00181BDB" w:rsidRPr="00A46168" w14:paraId="218BF5F1" w14:textId="77777777" w:rsidTr="00883FFC">
        <w:trPr>
          <w:cantSplit/>
          <w:trHeight w:val="227"/>
        </w:trPr>
        <w:tc>
          <w:tcPr>
            <w:tcW w:w="37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184D36A0" w14:textId="77777777" w:rsidR="00181BDB" w:rsidRPr="00A46168" w:rsidRDefault="00181BDB" w:rsidP="00883FFC">
            <w:pPr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ПЕТЪР НОВАЧКОВ ИВТИМИНОВ</w:t>
            </w:r>
          </w:p>
        </w:tc>
        <w:tc>
          <w:tcPr>
            <w:tcW w:w="8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53557E3" w14:textId="77777777" w:rsidR="00181BDB" w:rsidRPr="00A46168" w:rsidRDefault="00181BDB" w:rsidP="00883FFC">
            <w:pPr>
              <w:autoSpaceDE w:val="0"/>
              <w:autoSpaceDN w:val="0"/>
              <w:adjustRightInd w:val="0"/>
              <w:spacing w:line="340" w:lineRule="exac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19-4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4A798F68" w14:textId="77777777" w:rsidR="00181BDB" w:rsidRPr="00A46168" w:rsidRDefault="00181BDB" w:rsidP="00883FFC">
            <w:pPr>
              <w:autoSpaceDE w:val="0"/>
              <w:autoSpaceDN w:val="0"/>
              <w:adjustRightInd w:val="0"/>
              <w:spacing w:line="340" w:lineRule="exac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19.32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</w:tcPr>
          <w:p w14:paraId="347F70DC" w14:textId="77777777" w:rsidR="00181BDB" w:rsidRPr="00A46168" w:rsidRDefault="00181BDB" w:rsidP="00883FFC">
            <w:pPr>
              <w:autoSpaceDE w:val="0"/>
              <w:autoSpaceDN w:val="0"/>
              <w:adjustRightInd w:val="0"/>
              <w:spacing w:line="340" w:lineRule="exact"/>
              <w:jc w:val="righ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0.014</w:t>
            </w:r>
          </w:p>
        </w:tc>
        <w:tc>
          <w:tcPr>
            <w:tcW w:w="21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181966DD" w14:textId="77777777" w:rsidR="00181BDB" w:rsidRPr="00A46168" w:rsidRDefault="00181BDB" w:rsidP="0090130E">
            <w:pPr>
              <w:jc w:val="right"/>
              <w:rPr>
                <w:b/>
                <w:sz w:val="16"/>
                <w:szCs w:val="16"/>
                <w:lang w:val="bg-BG"/>
              </w:rPr>
            </w:pPr>
          </w:p>
        </w:tc>
      </w:tr>
      <w:tr w:rsidR="00181BDB" w:rsidRPr="00A46168" w14:paraId="0C978003" w14:textId="77777777" w:rsidTr="00883FFC">
        <w:trPr>
          <w:cantSplit/>
          <w:trHeight w:val="227"/>
        </w:trPr>
        <w:tc>
          <w:tcPr>
            <w:tcW w:w="37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1166E73C" w14:textId="77777777" w:rsidR="00181BDB" w:rsidRPr="00A46168" w:rsidRDefault="00181BDB" w:rsidP="00883FFC">
            <w:pPr>
              <w:rPr>
                <w:sz w:val="16"/>
                <w:szCs w:val="16"/>
                <w:lang w:val="bg-BG"/>
              </w:rPr>
            </w:pPr>
            <w:r w:rsidRPr="00A46168">
              <w:rPr>
                <w:b/>
                <w:bCs/>
                <w:sz w:val="16"/>
                <w:szCs w:val="16"/>
                <w:lang w:val="bg-BG"/>
              </w:rPr>
              <w:t>ОБЩО ЗА ПОЛЗВАТЕЛЯ</w:t>
            </w:r>
          </w:p>
        </w:tc>
        <w:tc>
          <w:tcPr>
            <w:tcW w:w="8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33C1A39E" w14:textId="77777777" w:rsidR="00181BDB" w:rsidRPr="00A46168" w:rsidRDefault="00181BDB" w:rsidP="00883FFC">
            <w:pPr>
              <w:rPr>
                <w:sz w:val="16"/>
                <w:szCs w:val="16"/>
                <w:lang w:val="bg-BG"/>
              </w:rPr>
            </w:pPr>
          </w:p>
        </w:tc>
        <w:tc>
          <w:tcPr>
            <w:tcW w:w="171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6AEAE6E" w14:textId="77777777" w:rsidR="00181BDB" w:rsidRPr="00A46168" w:rsidRDefault="00181BDB" w:rsidP="00883FFC">
            <w:pPr>
              <w:rPr>
                <w:sz w:val="16"/>
                <w:szCs w:val="16"/>
                <w:lang w:val="bg-BG"/>
              </w:rPr>
            </w:pP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</w:tcPr>
          <w:p w14:paraId="1666771F" w14:textId="77777777" w:rsidR="00181BDB" w:rsidRPr="00A46168" w:rsidRDefault="00181BDB" w:rsidP="00883FFC">
            <w:pPr>
              <w:autoSpaceDE w:val="0"/>
              <w:autoSpaceDN w:val="0"/>
              <w:adjustRightInd w:val="0"/>
              <w:spacing w:line="340" w:lineRule="exact"/>
              <w:jc w:val="right"/>
              <w:rPr>
                <w:sz w:val="16"/>
                <w:szCs w:val="16"/>
                <w:lang w:val="bg-BG"/>
              </w:rPr>
            </w:pPr>
            <w:r w:rsidRPr="00A46168">
              <w:rPr>
                <w:b/>
                <w:bCs/>
                <w:sz w:val="16"/>
                <w:szCs w:val="16"/>
                <w:lang w:val="bg-BG"/>
              </w:rPr>
              <w:t>0.205</w:t>
            </w:r>
          </w:p>
        </w:tc>
        <w:tc>
          <w:tcPr>
            <w:tcW w:w="21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73F4ACD6" w14:textId="77777777" w:rsidR="00181BDB" w:rsidRPr="00A46168" w:rsidRDefault="009F5A48" w:rsidP="00883FFC">
            <w:pPr>
              <w:jc w:val="right"/>
              <w:rPr>
                <w:b/>
                <w:sz w:val="16"/>
                <w:szCs w:val="16"/>
                <w:lang w:val="bg-BG"/>
              </w:rPr>
            </w:pPr>
            <w:r w:rsidRPr="00A46168">
              <w:rPr>
                <w:b/>
                <w:sz w:val="16"/>
                <w:szCs w:val="16"/>
                <w:lang w:val="bg-BG"/>
              </w:rPr>
              <w:t>2,66</w:t>
            </w:r>
          </w:p>
        </w:tc>
      </w:tr>
      <w:tr w:rsidR="006C5429" w:rsidRPr="00A46168" w14:paraId="7C012B21" w14:textId="77777777" w:rsidTr="00883FFC">
        <w:trPr>
          <w:cantSplit/>
          <w:trHeight w:val="227"/>
        </w:trPr>
        <w:tc>
          <w:tcPr>
            <w:tcW w:w="37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2B16A6B8" w14:textId="77777777" w:rsidR="006C5429" w:rsidRPr="00A46168" w:rsidRDefault="006C5429" w:rsidP="0090130E">
            <w:pPr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ПЗК – ТОДОР ВЛАЙКОВ</w:t>
            </w:r>
          </w:p>
        </w:tc>
        <w:tc>
          <w:tcPr>
            <w:tcW w:w="8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F069A17" w14:textId="77777777" w:rsidR="006C5429" w:rsidRPr="00A46168" w:rsidRDefault="006C5429" w:rsidP="00883FFC">
            <w:pPr>
              <w:autoSpaceDE w:val="0"/>
              <w:autoSpaceDN w:val="0"/>
              <w:adjustRightInd w:val="0"/>
              <w:spacing w:line="340" w:lineRule="exac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14-22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5B523580" w14:textId="77777777" w:rsidR="006C5429" w:rsidRPr="00A46168" w:rsidRDefault="006C5429" w:rsidP="00883FFC">
            <w:pPr>
              <w:autoSpaceDE w:val="0"/>
              <w:autoSpaceDN w:val="0"/>
              <w:adjustRightInd w:val="0"/>
              <w:spacing w:line="340" w:lineRule="exac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14.42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</w:tcPr>
          <w:p w14:paraId="7BDB64D6" w14:textId="77777777" w:rsidR="006C5429" w:rsidRPr="00A46168" w:rsidRDefault="006C5429" w:rsidP="00883FFC">
            <w:pPr>
              <w:autoSpaceDE w:val="0"/>
              <w:autoSpaceDN w:val="0"/>
              <w:adjustRightInd w:val="0"/>
              <w:spacing w:line="340" w:lineRule="exact"/>
              <w:jc w:val="righ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0.017</w:t>
            </w:r>
          </w:p>
        </w:tc>
        <w:tc>
          <w:tcPr>
            <w:tcW w:w="21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2AB850D1" w14:textId="77777777" w:rsidR="006C5429" w:rsidRPr="00A46168" w:rsidRDefault="006C5429" w:rsidP="0090130E">
            <w:pPr>
              <w:jc w:val="right"/>
              <w:rPr>
                <w:b/>
                <w:sz w:val="16"/>
                <w:szCs w:val="16"/>
                <w:lang w:val="bg-BG"/>
              </w:rPr>
            </w:pPr>
          </w:p>
        </w:tc>
      </w:tr>
      <w:tr w:rsidR="006C5429" w:rsidRPr="00A46168" w14:paraId="49567C19" w14:textId="77777777" w:rsidTr="00883FFC">
        <w:trPr>
          <w:cantSplit/>
          <w:trHeight w:val="227"/>
        </w:trPr>
        <w:tc>
          <w:tcPr>
            <w:tcW w:w="37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53E07C96" w14:textId="77777777" w:rsidR="006C5429" w:rsidRPr="00A46168" w:rsidRDefault="006C5429" w:rsidP="00883FFC">
            <w:pPr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ПЗК – ТОДОР ВЛАЙКОВ</w:t>
            </w:r>
          </w:p>
        </w:tc>
        <w:tc>
          <w:tcPr>
            <w:tcW w:w="8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6185A09" w14:textId="77777777" w:rsidR="006C5429" w:rsidRPr="00A46168" w:rsidRDefault="006C5429" w:rsidP="00883FFC">
            <w:pPr>
              <w:autoSpaceDE w:val="0"/>
              <w:autoSpaceDN w:val="0"/>
              <w:adjustRightInd w:val="0"/>
              <w:spacing w:line="340" w:lineRule="exac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101-1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4F42F96A" w14:textId="77777777" w:rsidR="006C5429" w:rsidRPr="00A46168" w:rsidRDefault="006C5429" w:rsidP="00883FFC">
            <w:pPr>
              <w:autoSpaceDE w:val="0"/>
              <w:autoSpaceDN w:val="0"/>
              <w:adjustRightInd w:val="0"/>
              <w:spacing w:line="340" w:lineRule="exac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101.10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</w:tcPr>
          <w:p w14:paraId="576731CC" w14:textId="77777777" w:rsidR="006C5429" w:rsidRPr="00A46168" w:rsidRDefault="006C5429" w:rsidP="00883FFC">
            <w:pPr>
              <w:autoSpaceDE w:val="0"/>
              <w:autoSpaceDN w:val="0"/>
              <w:adjustRightInd w:val="0"/>
              <w:spacing w:line="340" w:lineRule="exact"/>
              <w:jc w:val="righ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2.08</w:t>
            </w:r>
            <w:r w:rsidR="005C5CC4" w:rsidRPr="00A46168">
              <w:rPr>
                <w:sz w:val="16"/>
                <w:szCs w:val="16"/>
                <w:lang w:val="bg-BG"/>
              </w:rPr>
              <w:t>2</w:t>
            </w:r>
          </w:p>
        </w:tc>
        <w:tc>
          <w:tcPr>
            <w:tcW w:w="21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2CEE343B" w14:textId="77777777" w:rsidR="006C5429" w:rsidRPr="00A46168" w:rsidRDefault="006C5429" w:rsidP="0090130E">
            <w:pPr>
              <w:jc w:val="right"/>
              <w:rPr>
                <w:b/>
                <w:sz w:val="16"/>
                <w:szCs w:val="16"/>
                <w:lang w:val="bg-BG"/>
              </w:rPr>
            </w:pPr>
          </w:p>
        </w:tc>
      </w:tr>
      <w:tr w:rsidR="006C5429" w:rsidRPr="00A46168" w14:paraId="78B24855" w14:textId="77777777" w:rsidTr="00883FFC">
        <w:trPr>
          <w:cantSplit/>
          <w:trHeight w:val="227"/>
        </w:trPr>
        <w:tc>
          <w:tcPr>
            <w:tcW w:w="37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15E39B8F" w14:textId="77777777" w:rsidR="006C5429" w:rsidRPr="00A46168" w:rsidRDefault="006C5429" w:rsidP="00883FFC">
            <w:pPr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ПЗК – ТОДОР ВЛАЙКОВ</w:t>
            </w:r>
          </w:p>
        </w:tc>
        <w:tc>
          <w:tcPr>
            <w:tcW w:w="8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7D37392" w14:textId="77777777" w:rsidR="006C5429" w:rsidRPr="00A46168" w:rsidRDefault="006C5429" w:rsidP="00883FFC">
            <w:pPr>
              <w:autoSpaceDE w:val="0"/>
              <w:autoSpaceDN w:val="0"/>
              <w:adjustRightInd w:val="0"/>
              <w:spacing w:line="340" w:lineRule="exac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101-1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660591D6" w14:textId="77777777" w:rsidR="006C5429" w:rsidRPr="00A46168" w:rsidRDefault="006C5429" w:rsidP="00883FFC">
            <w:pPr>
              <w:autoSpaceDE w:val="0"/>
              <w:autoSpaceDN w:val="0"/>
              <w:adjustRightInd w:val="0"/>
              <w:spacing w:line="340" w:lineRule="exac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101.56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</w:tcPr>
          <w:p w14:paraId="7EB8AADC" w14:textId="77777777" w:rsidR="006C5429" w:rsidRPr="00A46168" w:rsidRDefault="006C5429" w:rsidP="005C5CC4">
            <w:pPr>
              <w:autoSpaceDE w:val="0"/>
              <w:autoSpaceDN w:val="0"/>
              <w:adjustRightInd w:val="0"/>
              <w:spacing w:line="340" w:lineRule="exact"/>
              <w:jc w:val="righ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0.</w:t>
            </w:r>
            <w:r w:rsidR="005C5CC4" w:rsidRPr="00A46168">
              <w:rPr>
                <w:sz w:val="16"/>
                <w:szCs w:val="16"/>
                <w:lang w:val="bg-BG"/>
              </w:rPr>
              <w:t>900</w:t>
            </w:r>
          </w:p>
        </w:tc>
        <w:tc>
          <w:tcPr>
            <w:tcW w:w="21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0D7FBE40" w14:textId="77777777" w:rsidR="006C5429" w:rsidRPr="00A46168" w:rsidRDefault="006C5429" w:rsidP="0090130E">
            <w:pPr>
              <w:jc w:val="right"/>
              <w:rPr>
                <w:b/>
                <w:sz w:val="16"/>
                <w:szCs w:val="16"/>
                <w:lang w:val="bg-BG"/>
              </w:rPr>
            </w:pPr>
          </w:p>
        </w:tc>
      </w:tr>
      <w:tr w:rsidR="006C5429" w:rsidRPr="00A46168" w14:paraId="33A3A7D9" w14:textId="77777777" w:rsidTr="00883FFC">
        <w:trPr>
          <w:cantSplit/>
          <w:trHeight w:val="227"/>
        </w:trPr>
        <w:tc>
          <w:tcPr>
            <w:tcW w:w="37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6A8DCFB9" w14:textId="77777777" w:rsidR="006C5429" w:rsidRPr="00A46168" w:rsidRDefault="006C5429" w:rsidP="00883FFC">
            <w:pPr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ПЗК – ТОДОР ВЛАЙКОВ</w:t>
            </w:r>
          </w:p>
        </w:tc>
        <w:tc>
          <w:tcPr>
            <w:tcW w:w="8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D66ED4F" w14:textId="77777777" w:rsidR="006C5429" w:rsidRPr="00A46168" w:rsidRDefault="006C5429" w:rsidP="00883FFC">
            <w:pPr>
              <w:autoSpaceDE w:val="0"/>
              <w:autoSpaceDN w:val="0"/>
              <w:adjustRightInd w:val="0"/>
              <w:spacing w:line="340" w:lineRule="exac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110-1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50AAC844" w14:textId="77777777" w:rsidR="006C5429" w:rsidRPr="00A46168" w:rsidRDefault="006C5429" w:rsidP="00883FFC">
            <w:pPr>
              <w:autoSpaceDE w:val="0"/>
              <w:autoSpaceDN w:val="0"/>
              <w:adjustRightInd w:val="0"/>
              <w:spacing w:line="340" w:lineRule="exac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110.58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</w:tcPr>
          <w:p w14:paraId="42D1A701" w14:textId="77777777" w:rsidR="006C5429" w:rsidRPr="00A46168" w:rsidRDefault="006C5429" w:rsidP="00883FFC">
            <w:pPr>
              <w:autoSpaceDE w:val="0"/>
              <w:autoSpaceDN w:val="0"/>
              <w:adjustRightInd w:val="0"/>
              <w:spacing w:line="340" w:lineRule="exact"/>
              <w:jc w:val="righ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1.78</w:t>
            </w:r>
            <w:r w:rsidR="005C5CC4" w:rsidRPr="00A46168">
              <w:rPr>
                <w:sz w:val="16"/>
                <w:szCs w:val="16"/>
                <w:lang w:val="bg-BG"/>
              </w:rPr>
              <w:t>8</w:t>
            </w:r>
          </w:p>
        </w:tc>
        <w:tc>
          <w:tcPr>
            <w:tcW w:w="21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0000A417" w14:textId="77777777" w:rsidR="006C5429" w:rsidRPr="00A46168" w:rsidRDefault="006C5429" w:rsidP="0090130E">
            <w:pPr>
              <w:jc w:val="right"/>
              <w:rPr>
                <w:b/>
                <w:sz w:val="16"/>
                <w:szCs w:val="16"/>
                <w:lang w:val="bg-BG"/>
              </w:rPr>
            </w:pPr>
          </w:p>
        </w:tc>
      </w:tr>
      <w:tr w:rsidR="006C5429" w:rsidRPr="00A46168" w14:paraId="659CE4DF" w14:textId="77777777" w:rsidTr="00883FFC">
        <w:trPr>
          <w:cantSplit/>
          <w:trHeight w:val="227"/>
        </w:trPr>
        <w:tc>
          <w:tcPr>
            <w:tcW w:w="37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286B1118" w14:textId="77777777" w:rsidR="006C5429" w:rsidRPr="00A46168" w:rsidRDefault="006C5429" w:rsidP="00883FFC">
            <w:pPr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ПЗК – ТОДОР ВЛАЙКОВ</w:t>
            </w:r>
          </w:p>
        </w:tc>
        <w:tc>
          <w:tcPr>
            <w:tcW w:w="8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E7B7E24" w14:textId="77777777" w:rsidR="006C5429" w:rsidRPr="00A46168" w:rsidRDefault="006C5429" w:rsidP="00883FFC">
            <w:pPr>
              <w:autoSpaceDE w:val="0"/>
              <w:autoSpaceDN w:val="0"/>
              <w:adjustRightInd w:val="0"/>
              <w:spacing w:line="340" w:lineRule="exac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110-1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52A2FC4D" w14:textId="77777777" w:rsidR="006C5429" w:rsidRPr="00A46168" w:rsidRDefault="006C5429" w:rsidP="00883FFC">
            <w:pPr>
              <w:autoSpaceDE w:val="0"/>
              <w:autoSpaceDN w:val="0"/>
              <w:adjustRightInd w:val="0"/>
              <w:spacing w:line="340" w:lineRule="exac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110.59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</w:tcPr>
          <w:p w14:paraId="51B5EBEA" w14:textId="77777777" w:rsidR="006C5429" w:rsidRPr="00A46168" w:rsidRDefault="006C5429" w:rsidP="00883FFC">
            <w:pPr>
              <w:autoSpaceDE w:val="0"/>
              <w:autoSpaceDN w:val="0"/>
              <w:adjustRightInd w:val="0"/>
              <w:spacing w:line="340" w:lineRule="exact"/>
              <w:jc w:val="righ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1.66</w:t>
            </w:r>
            <w:r w:rsidR="005C5CC4" w:rsidRPr="00A46168">
              <w:rPr>
                <w:sz w:val="16"/>
                <w:szCs w:val="16"/>
                <w:lang w:val="bg-BG"/>
              </w:rPr>
              <w:t>5</w:t>
            </w:r>
          </w:p>
        </w:tc>
        <w:tc>
          <w:tcPr>
            <w:tcW w:w="21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4B2856F5" w14:textId="77777777" w:rsidR="006C5429" w:rsidRPr="00A46168" w:rsidRDefault="006C5429" w:rsidP="0090130E">
            <w:pPr>
              <w:jc w:val="right"/>
              <w:rPr>
                <w:b/>
                <w:sz w:val="16"/>
                <w:szCs w:val="16"/>
                <w:lang w:val="bg-BG"/>
              </w:rPr>
            </w:pPr>
          </w:p>
        </w:tc>
      </w:tr>
      <w:tr w:rsidR="006C5429" w:rsidRPr="00A46168" w14:paraId="703F68BF" w14:textId="77777777" w:rsidTr="00883FFC">
        <w:trPr>
          <w:cantSplit/>
          <w:trHeight w:val="227"/>
        </w:trPr>
        <w:tc>
          <w:tcPr>
            <w:tcW w:w="37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4F05201E" w14:textId="77777777" w:rsidR="006C5429" w:rsidRPr="00A46168" w:rsidRDefault="006C5429" w:rsidP="00883FFC">
            <w:pPr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ПЗК – ТОДОР ВЛАЙКОВ</w:t>
            </w:r>
          </w:p>
        </w:tc>
        <w:tc>
          <w:tcPr>
            <w:tcW w:w="8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2AE0853" w14:textId="77777777" w:rsidR="006C5429" w:rsidRPr="00A46168" w:rsidRDefault="006C5429" w:rsidP="00883FFC">
            <w:pPr>
              <w:autoSpaceDE w:val="0"/>
              <w:autoSpaceDN w:val="0"/>
              <w:adjustRightInd w:val="0"/>
              <w:spacing w:line="340" w:lineRule="exac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110-1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3982216F" w14:textId="77777777" w:rsidR="006C5429" w:rsidRPr="00A46168" w:rsidRDefault="006C5429" w:rsidP="00883FFC">
            <w:pPr>
              <w:autoSpaceDE w:val="0"/>
              <w:autoSpaceDN w:val="0"/>
              <w:adjustRightInd w:val="0"/>
              <w:spacing w:line="340" w:lineRule="exac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110.60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</w:tcPr>
          <w:p w14:paraId="50496B87" w14:textId="77777777" w:rsidR="006C5429" w:rsidRPr="00A46168" w:rsidRDefault="006C5429" w:rsidP="00883FFC">
            <w:pPr>
              <w:autoSpaceDE w:val="0"/>
              <w:autoSpaceDN w:val="0"/>
              <w:adjustRightInd w:val="0"/>
              <w:spacing w:line="340" w:lineRule="exact"/>
              <w:jc w:val="righ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1.20</w:t>
            </w:r>
            <w:r w:rsidR="005C5CC4" w:rsidRPr="00A46168">
              <w:rPr>
                <w:sz w:val="16"/>
                <w:szCs w:val="16"/>
                <w:lang w:val="bg-BG"/>
              </w:rPr>
              <w:t>2</w:t>
            </w:r>
          </w:p>
        </w:tc>
        <w:tc>
          <w:tcPr>
            <w:tcW w:w="21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2BAEE978" w14:textId="77777777" w:rsidR="006C5429" w:rsidRPr="00A46168" w:rsidRDefault="006C5429" w:rsidP="0090130E">
            <w:pPr>
              <w:jc w:val="right"/>
              <w:rPr>
                <w:b/>
                <w:sz w:val="16"/>
                <w:szCs w:val="16"/>
                <w:lang w:val="bg-BG"/>
              </w:rPr>
            </w:pPr>
          </w:p>
        </w:tc>
      </w:tr>
      <w:tr w:rsidR="006C5429" w:rsidRPr="00A46168" w14:paraId="5B4BB75F" w14:textId="77777777" w:rsidTr="00883FFC">
        <w:trPr>
          <w:cantSplit/>
          <w:trHeight w:val="227"/>
        </w:trPr>
        <w:tc>
          <w:tcPr>
            <w:tcW w:w="37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4BA26484" w14:textId="77777777" w:rsidR="006C5429" w:rsidRPr="00A46168" w:rsidRDefault="006C5429" w:rsidP="00883FFC">
            <w:pPr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ПЗК – ТОДОР ВЛАЙКОВ</w:t>
            </w:r>
          </w:p>
        </w:tc>
        <w:tc>
          <w:tcPr>
            <w:tcW w:w="8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FF702FB" w14:textId="77777777" w:rsidR="006C5429" w:rsidRPr="00A46168" w:rsidRDefault="006C5429" w:rsidP="00883FFC">
            <w:pPr>
              <w:autoSpaceDE w:val="0"/>
              <w:autoSpaceDN w:val="0"/>
              <w:adjustRightInd w:val="0"/>
              <w:spacing w:line="340" w:lineRule="exac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115-2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323A27A8" w14:textId="77777777" w:rsidR="006C5429" w:rsidRPr="00A46168" w:rsidRDefault="006C5429" w:rsidP="00883FFC">
            <w:pPr>
              <w:autoSpaceDE w:val="0"/>
              <w:autoSpaceDN w:val="0"/>
              <w:adjustRightInd w:val="0"/>
              <w:spacing w:line="340" w:lineRule="exac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115.127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</w:tcPr>
          <w:p w14:paraId="7C103504" w14:textId="77777777" w:rsidR="006C5429" w:rsidRPr="00A46168" w:rsidRDefault="006C5429" w:rsidP="00883FFC">
            <w:pPr>
              <w:autoSpaceDE w:val="0"/>
              <w:autoSpaceDN w:val="0"/>
              <w:adjustRightInd w:val="0"/>
              <w:spacing w:line="340" w:lineRule="exact"/>
              <w:jc w:val="righ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3.87</w:t>
            </w:r>
            <w:r w:rsidR="005C5CC4" w:rsidRPr="00A46168">
              <w:rPr>
                <w:sz w:val="16"/>
                <w:szCs w:val="16"/>
                <w:lang w:val="bg-BG"/>
              </w:rPr>
              <w:t>6</w:t>
            </w:r>
          </w:p>
        </w:tc>
        <w:tc>
          <w:tcPr>
            <w:tcW w:w="21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14CEC441" w14:textId="77777777" w:rsidR="006C5429" w:rsidRPr="00A46168" w:rsidRDefault="006C5429" w:rsidP="0090130E">
            <w:pPr>
              <w:jc w:val="right"/>
              <w:rPr>
                <w:b/>
                <w:sz w:val="16"/>
                <w:szCs w:val="16"/>
                <w:lang w:val="bg-BG"/>
              </w:rPr>
            </w:pPr>
          </w:p>
        </w:tc>
      </w:tr>
      <w:tr w:rsidR="006C5429" w:rsidRPr="00A46168" w14:paraId="3384109E" w14:textId="77777777" w:rsidTr="00883FFC">
        <w:trPr>
          <w:cantSplit/>
          <w:trHeight w:val="227"/>
        </w:trPr>
        <w:tc>
          <w:tcPr>
            <w:tcW w:w="37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02C6957A" w14:textId="77777777" w:rsidR="006C5429" w:rsidRPr="00A46168" w:rsidRDefault="006C5429" w:rsidP="00883FFC">
            <w:pPr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ПЗК – ТОДОР ВЛАЙКОВ</w:t>
            </w:r>
          </w:p>
        </w:tc>
        <w:tc>
          <w:tcPr>
            <w:tcW w:w="8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7611442" w14:textId="77777777" w:rsidR="006C5429" w:rsidRPr="00A46168" w:rsidRDefault="006C5429" w:rsidP="00883FFC">
            <w:pPr>
              <w:autoSpaceDE w:val="0"/>
              <w:autoSpaceDN w:val="0"/>
              <w:adjustRightInd w:val="0"/>
              <w:spacing w:line="340" w:lineRule="exac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117-2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0252DE88" w14:textId="77777777" w:rsidR="006C5429" w:rsidRPr="00A46168" w:rsidRDefault="006C5429" w:rsidP="00883FFC">
            <w:pPr>
              <w:autoSpaceDE w:val="0"/>
              <w:autoSpaceDN w:val="0"/>
              <w:adjustRightInd w:val="0"/>
              <w:spacing w:line="340" w:lineRule="exac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117.153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</w:tcPr>
          <w:p w14:paraId="402FB483" w14:textId="77777777" w:rsidR="006C5429" w:rsidRPr="00A46168" w:rsidRDefault="006C5429" w:rsidP="00883FFC">
            <w:pPr>
              <w:autoSpaceDE w:val="0"/>
              <w:autoSpaceDN w:val="0"/>
              <w:adjustRightInd w:val="0"/>
              <w:spacing w:line="340" w:lineRule="exact"/>
              <w:jc w:val="righ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0.64</w:t>
            </w:r>
            <w:r w:rsidR="005C5CC4" w:rsidRPr="00A46168">
              <w:rPr>
                <w:sz w:val="16"/>
                <w:szCs w:val="16"/>
                <w:lang w:val="bg-BG"/>
              </w:rPr>
              <w:t>9</w:t>
            </w:r>
          </w:p>
        </w:tc>
        <w:tc>
          <w:tcPr>
            <w:tcW w:w="21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012CECC6" w14:textId="77777777" w:rsidR="006C5429" w:rsidRPr="00A46168" w:rsidRDefault="006C5429" w:rsidP="0090130E">
            <w:pPr>
              <w:jc w:val="right"/>
              <w:rPr>
                <w:b/>
                <w:sz w:val="16"/>
                <w:szCs w:val="16"/>
                <w:lang w:val="bg-BG"/>
              </w:rPr>
            </w:pPr>
          </w:p>
        </w:tc>
      </w:tr>
      <w:tr w:rsidR="006C5429" w:rsidRPr="00A46168" w14:paraId="29BDBA9B" w14:textId="77777777" w:rsidTr="00883FFC">
        <w:trPr>
          <w:cantSplit/>
          <w:trHeight w:val="227"/>
        </w:trPr>
        <w:tc>
          <w:tcPr>
            <w:tcW w:w="37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6C7E4913" w14:textId="77777777" w:rsidR="006C5429" w:rsidRPr="00A46168" w:rsidRDefault="006C5429" w:rsidP="00883FFC">
            <w:pPr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ПЗК – ТОДОР ВЛАЙКОВ</w:t>
            </w:r>
          </w:p>
        </w:tc>
        <w:tc>
          <w:tcPr>
            <w:tcW w:w="8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3C654C7" w14:textId="77777777" w:rsidR="006C5429" w:rsidRPr="00A46168" w:rsidRDefault="006C5429" w:rsidP="00883FFC">
            <w:pPr>
              <w:autoSpaceDE w:val="0"/>
              <w:autoSpaceDN w:val="0"/>
              <w:adjustRightInd w:val="0"/>
              <w:spacing w:line="340" w:lineRule="exac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117-13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2AAF23B2" w14:textId="77777777" w:rsidR="006C5429" w:rsidRPr="00A46168" w:rsidRDefault="006C5429" w:rsidP="00883FFC">
            <w:pPr>
              <w:autoSpaceDE w:val="0"/>
              <w:autoSpaceDN w:val="0"/>
              <w:adjustRightInd w:val="0"/>
              <w:spacing w:line="340" w:lineRule="exac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117.153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</w:tcPr>
          <w:p w14:paraId="1BF92F7E" w14:textId="77777777" w:rsidR="006C5429" w:rsidRPr="00A46168" w:rsidRDefault="006C5429" w:rsidP="00883FFC">
            <w:pPr>
              <w:autoSpaceDE w:val="0"/>
              <w:autoSpaceDN w:val="0"/>
              <w:adjustRightInd w:val="0"/>
              <w:spacing w:line="340" w:lineRule="exact"/>
              <w:jc w:val="righ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0.206</w:t>
            </w:r>
          </w:p>
        </w:tc>
        <w:tc>
          <w:tcPr>
            <w:tcW w:w="21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419FC7B8" w14:textId="77777777" w:rsidR="006C5429" w:rsidRPr="00A46168" w:rsidRDefault="006C5429" w:rsidP="0090130E">
            <w:pPr>
              <w:jc w:val="right"/>
              <w:rPr>
                <w:b/>
                <w:sz w:val="16"/>
                <w:szCs w:val="16"/>
                <w:lang w:val="bg-BG"/>
              </w:rPr>
            </w:pPr>
          </w:p>
        </w:tc>
      </w:tr>
      <w:tr w:rsidR="006C5429" w:rsidRPr="00A46168" w14:paraId="74F5B81E" w14:textId="77777777" w:rsidTr="00883FFC">
        <w:trPr>
          <w:cantSplit/>
          <w:trHeight w:val="227"/>
        </w:trPr>
        <w:tc>
          <w:tcPr>
            <w:tcW w:w="37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6EACA133" w14:textId="77777777" w:rsidR="006C5429" w:rsidRPr="00A46168" w:rsidRDefault="006C5429" w:rsidP="00883FFC">
            <w:pPr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ПЗК – ТОДОР ВЛАЙКОВ</w:t>
            </w:r>
          </w:p>
        </w:tc>
        <w:tc>
          <w:tcPr>
            <w:tcW w:w="8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FB11A02" w14:textId="77777777" w:rsidR="006C5429" w:rsidRPr="00A46168" w:rsidRDefault="006C5429" w:rsidP="00883FFC">
            <w:pPr>
              <w:autoSpaceDE w:val="0"/>
              <w:autoSpaceDN w:val="0"/>
              <w:adjustRightInd w:val="0"/>
              <w:spacing w:line="340" w:lineRule="exac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117-2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783FC1EC" w14:textId="77777777" w:rsidR="006C5429" w:rsidRPr="00A46168" w:rsidRDefault="006C5429" w:rsidP="00883FFC">
            <w:pPr>
              <w:autoSpaceDE w:val="0"/>
              <w:autoSpaceDN w:val="0"/>
              <w:adjustRightInd w:val="0"/>
              <w:spacing w:line="340" w:lineRule="exac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117.195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</w:tcPr>
          <w:p w14:paraId="40FF7D09" w14:textId="77777777" w:rsidR="006C5429" w:rsidRPr="00A46168" w:rsidRDefault="006C5429" w:rsidP="00883FFC">
            <w:pPr>
              <w:autoSpaceDE w:val="0"/>
              <w:autoSpaceDN w:val="0"/>
              <w:adjustRightInd w:val="0"/>
              <w:spacing w:line="340" w:lineRule="exact"/>
              <w:jc w:val="righ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0.61</w:t>
            </w:r>
            <w:r w:rsidR="005C5CC4" w:rsidRPr="00A46168">
              <w:rPr>
                <w:sz w:val="16"/>
                <w:szCs w:val="16"/>
                <w:lang w:val="bg-BG"/>
              </w:rPr>
              <w:t>5</w:t>
            </w:r>
          </w:p>
        </w:tc>
        <w:tc>
          <w:tcPr>
            <w:tcW w:w="21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246C9751" w14:textId="77777777" w:rsidR="006C5429" w:rsidRPr="00A46168" w:rsidRDefault="006C5429" w:rsidP="0090130E">
            <w:pPr>
              <w:jc w:val="right"/>
              <w:rPr>
                <w:b/>
                <w:sz w:val="16"/>
                <w:szCs w:val="16"/>
                <w:lang w:val="bg-BG"/>
              </w:rPr>
            </w:pPr>
          </w:p>
        </w:tc>
      </w:tr>
      <w:tr w:rsidR="006C5429" w:rsidRPr="00A46168" w14:paraId="27BB3BFF" w14:textId="77777777" w:rsidTr="00883FFC">
        <w:trPr>
          <w:cantSplit/>
          <w:trHeight w:val="227"/>
        </w:trPr>
        <w:tc>
          <w:tcPr>
            <w:tcW w:w="37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11A551DC" w14:textId="77777777" w:rsidR="006C5429" w:rsidRPr="00A46168" w:rsidRDefault="006C5429" w:rsidP="00883FFC">
            <w:pPr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ПЗК – ТОДОР ВЛАЙКОВ</w:t>
            </w:r>
          </w:p>
        </w:tc>
        <w:tc>
          <w:tcPr>
            <w:tcW w:w="8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E421B40" w14:textId="77777777" w:rsidR="006C5429" w:rsidRPr="00A46168" w:rsidRDefault="006C5429" w:rsidP="00883FFC">
            <w:pPr>
              <w:autoSpaceDE w:val="0"/>
              <w:autoSpaceDN w:val="0"/>
              <w:adjustRightInd w:val="0"/>
              <w:spacing w:line="340" w:lineRule="exac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117-13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191C0DD1" w14:textId="77777777" w:rsidR="006C5429" w:rsidRPr="00A46168" w:rsidRDefault="006C5429" w:rsidP="00883FFC">
            <w:pPr>
              <w:autoSpaceDE w:val="0"/>
              <w:autoSpaceDN w:val="0"/>
              <w:adjustRightInd w:val="0"/>
              <w:spacing w:line="340" w:lineRule="exac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117.195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</w:tcPr>
          <w:p w14:paraId="644ABACE" w14:textId="77777777" w:rsidR="006C5429" w:rsidRPr="00A46168" w:rsidRDefault="006C5429" w:rsidP="00883FFC">
            <w:pPr>
              <w:autoSpaceDE w:val="0"/>
              <w:autoSpaceDN w:val="0"/>
              <w:adjustRightInd w:val="0"/>
              <w:spacing w:line="340" w:lineRule="exact"/>
              <w:jc w:val="righ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0.430</w:t>
            </w:r>
          </w:p>
        </w:tc>
        <w:tc>
          <w:tcPr>
            <w:tcW w:w="21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21ED4D4D" w14:textId="77777777" w:rsidR="006C5429" w:rsidRPr="00A46168" w:rsidRDefault="006C5429" w:rsidP="0090130E">
            <w:pPr>
              <w:jc w:val="right"/>
              <w:rPr>
                <w:b/>
                <w:sz w:val="16"/>
                <w:szCs w:val="16"/>
                <w:lang w:val="bg-BG"/>
              </w:rPr>
            </w:pPr>
          </w:p>
        </w:tc>
      </w:tr>
      <w:tr w:rsidR="006C5429" w:rsidRPr="00A46168" w14:paraId="07A428B1" w14:textId="77777777" w:rsidTr="00883FFC">
        <w:trPr>
          <w:cantSplit/>
          <w:trHeight w:val="227"/>
        </w:trPr>
        <w:tc>
          <w:tcPr>
            <w:tcW w:w="37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54F961E1" w14:textId="77777777" w:rsidR="006C5429" w:rsidRPr="00A46168" w:rsidRDefault="006C5429" w:rsidP="00883FFC">
            <w:pPr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ПЗК – ТОДОР ВЛАЙКОВ</w:t>
            </w:r>
          </w:p>
        </w:tc>
        <w:tc>
          <w:tcPr>
            <w:tcW w:w="8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E2CD013" w14:textId="77777777" w:rsidR="006C5429" w:rsidRPr="00A46168" w:rsidRDefault="006C5429" w:rsidP="00883FFC">
            <w:pPr>
              <w:autoSpaceDE w:val="0"/>
              <w:autoSpaceDN w:val="0"/>
              <w:adjustRightInd w:val="0"/>
              <w:spacing w:line="340" w:lineRule="exac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117-13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183752DB" w14:textId="77777777" w:rsidR="006C5429" w:rsidRPr="00A46168" w:rsidRDefault="006C5429" w:rsidP="00883FFC">
            <w:pPr>
              <w:autoSpaceDE w:val="0"/>
              <w:autoSpaceDN w:val="0"/>
              <w:adjustRightInd w:val="0"/>
              <w:spacing w:line="340" w:lineRule="exac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117.205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</w:tcPr>
          <w:p w14:paraId="1D72490B" w14:textId="77777777" w:rsidR="006C5429" w:rsidRPr="00A46168" w:rsidRDefault="006C5429" w:rsidP="00883FFC">
            <w:pPr>
              <w:autoSpaceDE w:val="0"/>
              <w:autoSpaceDN w:val="0"/>
              <w:adjustRightInd w:val="0"/>
              <w:spacing w:line="340" w:lineRule="exact"/>
              <w:jc w:val="righ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0.153</w:t>
            </w:r>
          </w:p>
        </w:tc>
        <w:tc>
          <w:tcPr>
            <w:tcW w:w="21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4468E84A" w14:textId="77777777" w:rsidR="006C5429" w:rsidRPr="00A46168" w:rsidRDefault="006C5429" w:rsidP="0090130E">
            <w:pPr>
              <w:jc w:val="right"/>
              <w:rPr>
                <w:b/>
                <w:sz w:val="16"/>
                <w:szCs w:val="16"/>
                <w:lang w:val="bg-BG"/>
              </w:rPr>
            </w:pPr>
          </w:p>
        </w:tc>
      </w:tr>
      <w:tr w:rsidR="006C5429" w:rsidRPr="00A46168" w14:paraId="59BA2121" w14:textId="77777777" w:rsidTr="00883FFC">
        <w:trPr>
          <w:cantSplit/>
          <w:trHeight w:val="227"/>
        </w:trPr>
        <w:tc>
          <w:tcPr>
            <w:tcW w:w="37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3FB9BE8E" w14:textId="77777777" w:rsidR="006C5429" w:rsidRPr="00A46168" w:rsidRDefault="006C5429" w:rsidP="00883FFC">
            <w:pPr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lastRenderedPageBreak/>
              <w:t>ПЗК – ТОДОР ВЛАЙКОВ</w:t>
            </w:r>
          </w:p>
        </w:tc>
        <w:tc>
          <w:tcPr>
            <w:tcW w:w="8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3D02686" w14:textId="77777777" w:rsidR="006C5429" w:rsidRPr="00A46168" w:rsidRDefault="006C5429" w:rsidP="00883FFC">
            <w:pPr>
              <w:autoSpaceDE w:val="0"/>
              <w:autoSpaceDN w:val="0"/>
              <w:adjustRightInd w:val="0"/>
              <w:spacing w:line="340" w:lineRule="exac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118-2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7362D3D2" w14:textId="77777777" w:rsidR="006C5429" w:rsidRPr="00A46168" w:rsidRDefault="006C5429" w:rsidP="00883FFC">
            <w:pPr>
              <w:autoSpaceDE w:val="0"/>
              <w:autoSpaceDN w:val="0"/>
              <w:adjustRightInd w:val="0"/>
              <w:spacing w:line="340" w:lineRule="exac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118.146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</w:tcPr>
          <w:p w14:paraId="316503C5" w14:textId="77777777" w:rsidR="006C5429" w:rsidRPr="00A46168" w:rsidRDefault="006C5429" w:rsidP="00883FFC">
            <w:pPr>
              <w:autoSpaceDE w:val="0"/>
              <w:autoSpaceDN w:val="0"/>
              <w:adjustRightInd w:val="0"/>
              <w:spacing w:line="340" w:lineRule="exact"/>
              <w:jc w:val="righ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0.331</w:t>
            </w:r>
          </w:p>
        </w:tc>
        <w:tc>
          <w:tcPr>
            <w:tcW w:w="21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0B4E6660" w14:textId="77777777" w:rsidR="006C5429" w:rsidRPr="00A46168" w:rsidRDefault="006C5429" w:rsidP="0090130E">
            <w:pPr>
              <w:jc w:val="right"/>
              <w:rPr>
                <w:b/>
                <w:sz w:val="16"/>
                <w:szCs w:val="16"/>
                <w:lang w:val="bg-BG"/>
              </w:rPr>
            </w:pPr>
          </w:p>
        </w:tc>
      </w:tr>
      <w:tr w:rsidR="006C5429" w:rsidRPr="00A46168" w14:paraId="1ACF6E65" w14:textId="77777777" w:rsidTr="00883FFC">
        <w:trPr>
          <w:cantSplit/>
          <w:trHeight w:val="227"/>
        </w:trPr>
        <w:tc>
          <w:tcPr>
            <w:tcW w:w="37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5495C7ED" w14:textId="77777777" w:rsidR="006C5429" w:rsidRPr="00A46168" w:rsidRDefault="006C5429" w:rsidP="00883FFC">
            <w:pPr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ПЗК – ТОДОР ВЛАЙКОВ</w:t>
            </w:r>
          </w:p>
        </w:tc>
        <w:tc>
          <w:tcPr>
            <w:tcW w:w="8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123C03E" w14:textId="77777777" w:rsidR="006C5429" w:rsidRPr="00A46168" w:rsidRDefault="006C5429" w:rsidP="00883FFC">
            <w:pPr>
              <w:autoSpaceDE w:val="0"/>
              <w:autoSpaceDN w:val="0"/>
              <w:adjustRightInd w:val="0"/>
              <w:spacing w:line="340" w:lineRule="exac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118-4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2392C8A4" w14:textId="77777777" w:rsidR="006C5429" w:rsidRPr="00A46168" w:rsidRDefault="006C5429" w:rsidP="00883FFC">
            <w:pPr>
              <w:autoSpaceDE w:val="0"/>
              <w:autoSpaceDN w:val="0"/>
              <w:adjustRightInd w:val="0"/>
              <w:spacing w:line="340" w:lineRule="exac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118.146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</w:tcPr>
          <w:p w14:paraId="5128054F" w14:textId="77777777" w:rsidR="006C5429" w:rsidRPr="00A46168" w:rsidRDefault="006C5429" w:rsidP="00883FFC">
            <w:pPr>
              <w:autoSpaceDE w:val="0"/>
              <w:autoSpaceDN w:val="0"/>
              <w:adjustRightInd w:val="0"/>
              <w:spacing w:line="340" w:lineRule="exact"/>
              <w:jc w:val="righ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0.105</w:t>
            </w:r>
          </w:p>
        </w:tc>
        <w:tc>
          <w:tcPr>
            <w:tcW w:w="21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0760775A" w14:textId="77777777" w:rsidR="006C5429" w:rsidRPr="00A46168" w:rsidRDefault="006C5429" w:rsidP="0090130E">
            <w:pPr>
              <w:jc w:val="right"/>
              <w:rPr>
                <w:b/>
                <w:sz w:val="16"/>
                <w:szCs w:val="16"/>
                <w:lang w:val="bg-BG"/>
              </w:rPr>
            </w:pPr>
          </w:p>
        </w:tc>
      </w:tr>
      <w:tr w:rsidR="006C5429" w:rsidRPr="00A46168" w14:paraId="3B80862F" w14:textId="77777777" w:rsidTr="00883FFC">
        <w:trPr>
          <w:cantSplit/>
          <w:trHeight w:val="227"/>
        </w:trPr>
        <w:tc>
          <w:tcPr>
            <w:tcW w:w="37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22CAE319" w14:textId="77777777" w:rsidR="006C5429" w:rsidRPr="00A46168" w:rsidRDefault="006C5429" w:rsidP="00883FFC">
            <w:pPr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ПЗК – ТОДОР ВЛАЙКОВ</w:t>
            </w:r>
          </w:p>
        </w:tc>
        <w:tc>
          <w:tcPr>
            <w:tcW w:w="8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C76F7B8" w14:textId="77777777" w:rsidR="006C5429" w:rsidRPr="00A46168" w:rsidRDefault="006C5429" w:rsidP="00883FFC">
            <w:pPr>
              <w:autoSpaceDE w:val="0"/>
              <w:autoSpaceDN w:val="0"/>
              <w:adjustRightInd w:val="0"/>
              <w:spacing w:line="340" w:lineRule="exac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118-5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5B0A2C2D" w14:textId="77777777" w:rsidR="006C5429" w:rsidRPr="00A46168" w:rsidRDefault="006C5429" w:rsidP="00883FFC">
            <w:pPr>
              <w:autoSpaceDE w:val="0"/>
              <w:autoSpaceDN w:val="0"/>
              <w:adjustRightInd w:val="0"/>
              <w:spacing w:line="340" w:lineRule="exac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118.221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</w:tcPr>
          <w:p w14:paraId="304DAE7D" w14:textId="77777777" w:rsidR="006C5429" w:rsidRPr="00A46168" w:rsidRDefault="006C5429" w:rsidP="00883FFC">
            <w:pPr>
              <w:autoSpaceDE w:val="0"/>
              <w:autoSpaceDN w:val="0"/>
              <w:adjustRightInd w:val="0"/>
              <w:spacing w:line="340" w:lineRule="exact"/>
              <w:jc w:val="righ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0.152</w:t>
            </w:r>
          </w:p>
        </w:tc>
        <w:tc>
          <w:tcPr>
            <w:tcW w:w="21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2F2BB9B8" w14:textId="77777777" w:rsidR="006C5429" w:rsidRPr="00A46168" w:rsidRDefault="006C5429" w:rsidP="0090130E">
            <w:pPr>
              <w:jc w:val="right"/>
              <w:rPr>
                <w:b/>
                <w:sz w:val="16"/>
                <w:szCs w:val="16"/>
                <w:lang w:val="bg-BG"/>
              </w:rPr>
            </w:pPr>
          </w:p>
        </w:tc>
      </w:tr>
      <w:tr w:rsidR="006C5429" w:rsidRPr="00A46168" w14:paraId="6E32F38A" w14:textId="77777777" w:rsidTr="00883FFC">
        <w:trPr>
          <w:cantSplit/>
          <w:trHeight w:val="227"/>
        </w:trPr>
        <w:tc>
          <w:tcPr>
            <w:tcW w:w="37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4CA897B5" w14:textId="77777777" w:rsidR="006C5429" w:rsidRPr="00A46168" w:rsidRDefault="006C5429" w:rsidP="00883FFC">
            <w:pPr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ПЗК – ТОДОР ВЛАЙКОВ</w:t>
            </w:r>
          </w:p>
        </w:tc>
        <w:tc>
          <w:tcPr>
            <w:tcW w:w="8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AD0E466" w14:textId="77777777" w:rsidR="006C5429" w:rsidRPr="00A46168" w:rsidRDefault="006C5429" w:rsidP="00883FFC">
            <w:pPr>
              <w:autoSpaceDE w:val="0"/>
              <w:autoSpaceDN w:val="0"/>
              <w:adjustRightInd w:val="0"/>
              <w:spacing w:line="340" w:lineRule="exac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118-7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3AD7219A" w14:textId="77777777" w:rsidR="006C5429" w:rsidRPr="00A46168" w:rsidRDefault="006C5429" w:rsidP="00883FFC">
            <w:pPr>
              <w:autoSpaceDE w:val="0"/>
              <w:autoSpaceDN w:val="0"/>
              <w:adjustRightInd w:val="0"/>
              <w:spacing w:line="340" w:lineRule="exac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118.221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</w:tcPr>
          <w:p w14:paraId="6A30F738" w14:textId="77777777" w:rsidR="006C5429" w:rsidRPr="00A46168" w:rsidRDefault="006C5429" w:rsidP="00883FFC">
            <w:pPr>
              <w:autoSpaceDE w:val="0"/>
              <w:autoSpaceDN w:val="0"/>
              <w:adjustRightInd w:val="0"/>
              <w:spacing w:line="340" w:lineRule="exact"/>
              <w:jc w:val="righ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0.098</w:t>
            </w:r>
          </w:p>
        </w:tc>
        <w:tc>
          <w:tcPr>
            <w:tcW w:w="21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73891D38" w14:textId="77777777" w:rsidR="006C5429" w:rsidRPr="00A46168" w:rsidRDefault="006C5429" w:rsidP="0090130E">
            <w:pPr>
              <w:jc w:val="right"/>
              <w:rPr>
                <w:b/>
                <w:sz w:val="16"/>
                <w:szCs w:val="16"/>
                <w:lang w:val="bg-BG"/>
              </w:rPr>
            </w:pPr>
          </w:p>
        </w:tc>
      </w:tr>
      <w:tr w:rsidR="006C5429" w:rsidRPr="00A46168" w14:paraId="0F0D218E" w14:textId="77777777" w:rsidTr="00883FFC">
        <w:trPr>
          <w:cantSplit/>
          <w:trHeight w:val="227"/>
        </w:trPr>
        <w:tc>
          <w:tcPr>
            <w:tcW w:w="37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33B5DB43" w14:textId="77777777" w:rsidR="006C5429" w:rsidRPr="00A46168" w:rsidRDefault="006C5429" w:rsidP="00883FFC">
            <w:pPr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ПЗК – ТОДОР ВЛАЙКОВ</w:t>
            </w:r>
          </w:p>
        </w:tc>
        <w:tc>
          <w:tcPr>
            <w:tcW w:w="8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2A962FE" w14:textId="77777777" w:rsidR="006C5429" w:rsidRPr="00A46168" w:rsidRDefault="006C5429" w:rsidP="00883FFC">
            <w:pPr>
              <w:autoSpaceDE w:val="0"/>
              <w:autoSpaceDN w:val="0"/>
              <w:adjustRightInd w:val="0"/>
              <w:spacing w:line="340" w:lineRule="exac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124-1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17479952" w14:textId="77777777" w:rsidR="006C5429" w:rsidRPr="00A46168" w:rsidRDefault="006C5429" w:rsidP="00883FFC">
            <w:pPr>
              <w:autoSpaceDE w:val="0"/>
              <w:autoSpaceDN w:val="0"/>
              <w:adjustRightInd w:val="0"/>
              <w:spacing w:line="340" w:lineRule="exac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124.105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</w:tcPr>
          <w:p w14:paraId="30D1999C" w14:textId="77777777" w:rsidR="006C5429" w:rsidRPr="00A46168" w:rsidRDefault="006C5429" w:rsidP="00883FFC">
            <w:pPr>
              <w:autoSpaceDE w:val="0"/>
              <w:autoSpaceDN w:val="0"/>
              <w:adjustRightInd w:val="0"/>
              <w:spacing w:line="340" w:lineRule="exact"/>
              <w:jc w:val="righ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4.56</w:t>
            </w:r>
            <w:r w:rsidR="005C5CC4" w:rsidRPr="00A46168">
              <w:rPr>
                <w:sz w:val="16"/>
                <w:szCs w:val="16"/>
                <w:lang w:val="bg-BG"/>
              </w:rPr>
              <w:t>3</w:t>
            </w:r>
          </w:p>
        </w:tc>
        <w:tc>
          <w:tcPr>
            <w:tcW w:w="21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73FEBFB3" w14:textId="77777777" w:rsidR="006C5429" w:rsidRPr="00A46168" w:rsidRDefault="006C5429" w:rsidP="0090130E">
            <w:pPr>
              <w:jc w:val="right"/>
              <w:rPr>
                <w:b/>
                <w:sz w:val="16"/>
                <w:szCs w:val="16"/>
                <w:lang w:val="bg-BG"/>
              </w:rPr>
            </w:pPr>
          </w:p>
        </w:tc>
      </w:tr>
      <w:tr w:rsidR="006C5429" w:rsidRPr="00A46168" w14:paraId="26DB5C49" w14:textId="77777777" w:rsidTr="00883FFC">
        <w:trPr>
          <w:cantSplit/>
          <w:trHeight w:val="227"/>
        </w:trPr>
        <w:tc>
          <w:tcPr>
            <w:tcW w:w="37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05CCEAE1" w14:textId="77777777" w:rsidR="006C5429" w:rsidRPr="00A46168" w:rsidRDefault="006C5429" w:rsidP="00883FFC">
            <w:pPr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ПЗК – ТОДОР ВЛАЙКОВ</w:t>
            </w:r>
          </w:p>
        </w:tc>
        <w:tc>
          <w:tcPr>
            <w:tcW w:w="8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15B663F" w14:textId="77777777" w:rsidR="006C5429" w:rsidRPr="00A46168" w:rsidRDefault="006C5429" w:rsidP="00883FFC">
            <w:pPr>
              <w:autoSpaceDE w:val="0"/>
              <w:autoSpaceDN w:val="0"/>
              <w:adjustRightInd w:val="0"/>
              <w:spacing w:line="340" w:lineRule="exac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124-2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4A6E54AE" w14:textId="77777777" w:rsidR="006C5429" w:rsidRPr="00A46168" w:rsidRDefault="006C5429" w:rsidP="00883FFC">
            <w:pPr>
              <w:autoSpaceDE w:val="0"/>
              <w:autoSpaceDN w:val="0"/>
              <w:adjustRightInd w:val="0"/>
              <w:spacing w:line="340" w:lineRule="exac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124.105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</w:tcPr>
          <w:p w14:paraId="05B3703B" w14:textId="77777777" w:rsidR="006C5429" w:rsidRPr="00A46168" w:rsidRDefault="006C5429" w:rsidP="00883FFC">
            <w:pPr>
              <w:autoSpaceDE w:val="0"/>
              <w:autoSpaceDN w:val="0"/>
              <w:adjustRightInd w:val="0"/>
              <w:spacing w:line="340" w:lineRule="exact"/>
              <w:jc w:val="righ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1.86</w:t>
            </w:r>
            <w:r w:rsidR="005C5CC4" w:rsidRPr="00A46168">
              <w:rPr>
                <w:sz w:val="16"/>
                <w:szCs w:val="16"/>
                <w:lang w:val="bg-BG"/>
              </w:rPr>
              <w:t>3</w:t>
            </w:r>
          </w:p>
        </w:tc>
        <w:tc>
          <w:tcPr>
            <w:tcW w:w="21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4FE532D1" w14:textId="77777777" w:rsidR="006C5429" w:rsidRPr="00A46168" w:rsidRDefault="006C5429" w:rsidP="0090130E">
            <w:pPr>
              <w:jc w:val="right"/>
              <w:rPr>
                <w:b/>
                <w:sz w:val="16"/>
                <w:szCs w:val="16"/>
                <w:lang w:val="bg-BG"/>
              </w:rPr>
            </w:pPr>
          </w:p>
        </w:tc>
      </w:tr>
      <w:tr w:rsidR="006C5429" w:rsidRPr="00A46168" w14:paraId="3FD4B591" w14:textId="77777777" w:rsidTr="00883FFC">
        <w:trPr>
          <w:cantSplit/>
          <w:trHeight w:val="227"/>
        </w:trPr>
        <w:tc>
          <w:tcPr>
            <w:tcW w:w="37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487026A0" w14:textId="77777777" w:rsidR="006C5429" w:rsidRPr="00A46168" w:rsidRDefault="006C5429" w:rsidP="00883FFC">
            <w:pPr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ПЗК – ТОДОР ВЛАЙКОВ</w:t>
            </w:r>
          </w:p>
        </w:tc>
        <w:tc>
          <w:tcPr>
            <w:tcW w:w="8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1869441" w14:textId="77777777" w:rsidR="006C5429" w:rsidRPr="00A46168" w:rsidRDefault="006C5429" w:rsidP="00883FFC">
            <w:pPr>
              <w:autoSpaceDE w:val="0"/>
              <w:autoSpaceDN w:val="0"/>
              <w:adjustRightInd w:val="0"/>
              <w:spacing w:line="340" w:lineRule="exac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124-7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72F24A11" w14:textId="77777777" w:rsidR="006C5429" w:rsidRPr="00A46168" w:rsidRDefault="006C5429" w:rsidP="00883FFC">
            <w:pPr>
              <w:autoSpaceDE w:val="0"/>
              <w:autoSpaceDN w:val="0"/>
              <w:adjustRightInd w:val="0"/>
              <w:spacing w:line="340" w:lineRule="exac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124.105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</w:tcPr>
          <w:p w14:paraId="541060D1" w14:textId="77777777" w:rsidR="006C5429" w:rsidRPr="00A46168" w:rsidRDefault="006C5429" w:rsidP="00883FFC">
            <w:pPr>
              <w:autoSpaceDE w:val="0"/>
              <w:autoSpaceDN w:val="0"/>
              <w:adjustRightInd w:val="0"/>
              <w:spacing w:line="340" w:lineRule="exact"/>
              <w:jc w:val="righ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0.761</w:t>
            </w:r>
          </w:p>
        </w:tc>
        <w:tc>
          <w:tcPr>
            <w:tcW w:w="21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135F0879" w14:textId="77777777" w:rsidR="006C5429" w:rsidRPr="00A46168" w:rsidRDefault="006C5429" w:rsidP="0090130E">
            <w:pPr>
              <w:jc w:val="right"/>
              <w:rPr>
                <w:b/>
                <w:sz w:val="16"/>
                <w:szCs w:val="16"/>
                <w:lang w:val="bg-BG"/>
              </w:rPr>
            </w:pPr>
          </w:p>
        </w:tc>
      </w:tr>
      <w:tr w:rsidR="006C5429" w:rsidRPr="00A46168" w14:paraId="24ABE7DF" w14:textId="77777777" w:rsidTr="00883FFC">
        <w:trPr>
          <w:cantSplit/>
          <w:trHeight w:val="227"/>
        </w:trPr>
        <w:tc>
          <w:tcPr>
            <w:tcW w:w="37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5E464A93" w14:textId="77777777" w:rsidR="006C5429" w:rsidRPr="00A46168" w:rsidRDefault="006C5429" w:rsidP="00883FFC">
            <w:pPr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ПЗК – ТОДОР ВЛАЙКОВ</w:t>
            </w:r>
          </w:p>
        </w:tc>
        <w:tc>
          <w:tcPr>
            <w:tcW w:w="8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9A7CD82" w14:textId="77777777" w:rsidR="006C5429" w:rsidRPr="00A46168" w:rsidRDefault="006C5429" w:rsidP="00883FFC">
            <w:pPr>
              <w:autoSpaceDE w:val="0"/>
              <w:autoSpaceDN w:val="0"/>
              <w:adjustRightInd w:val="0"/>
              <w:spacing w:line="340" w:lineRule="exac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124-1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4583C17A" w14:textId="77777777" w:rsidR="006C5429" w:rsidRPr="00A46168" w:rsidRDefault="006C5429" w:rsidP="00883FFC">
            <w:pPr>
              <w:autoSpaceDE w:val="0"/>
              <w:autoSpaceDN w:val="0"/>
              <w:adjustRightInd w:val="0"/>
              <w:spacing w:line="340" w:lineRule="exac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124.106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</w:tcPr>
          <w:p w14:paraId="6AA24992" w14:textId="77777777" w:rsidR="006C5429" w:rsidRPr="00A46168" w:rsidRDefault="006C5429" w:rsidP="00883FFC">
            <w:pPr>
              <w:autoSpaceDE w:val="0"/>
              <w:autoSpaceDN w:val="0"/>
              <w:adjustRightInd w:val="0"/>
              <w:spacing w:line="340" w:lineRule="exact"/>
              <w:jc w:val="righ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0.91</w:t>
            </w:r>
            <w:r w:rsidR="005C5CC4" w:rsidRPr="00A46168">
              <w:rPr>
                <w:sz w:val="16"/>
                <w:szCs w:val="16"/>
                <w:lang w:val="bg-BG"/>
              </w:rPr>
              <w:t>9</w:t>
            </w:r>
          </w:p>
        </w:tc>
        <w:tc>
          <w:tcPr>
            <w:tcW w:w="21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6EED6796" w14:textId="77777777" w:rsidR="006C5429" w:rsidRPr="00A46168" w:rsidRDefault="006C5429" w:rsidP="0090130E">
            <w:pPr>
              <w:jc w:val="right"/>
              <w:rPr>
                <w:b/>
                <w:sz w:val="16"/>
                <w:szCs w:val="16"/>
                <w:lang w:val="bg-BG"/>
              </w:rPr>
            </w:pPr>
          </w:p>
        </w:tc>
      </w:tr>
      <w:tr w:rsidR="006C5429" w:rsidRPr="00A46168" w14:paraId="10A97B84" w14:textId="77777777" w:rsidTr="00883FFC">
        <w:trPr>
          <w:cantSplit/>
          <w:trHeight w:val="227"/>
        </w:trPr>
        <w:tc>
          <w:tcPr>
            <w:tcW w:w="37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71EB0B95" w14:textId="77777777" w:rsidR="006C5429" w:rsidRPr="00A46168" w:rsidRDefault="006C5429" w:rsidP="00883FFC">
            <w:pPr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ПЗК – ТОДОР ВЛАЙКОВ</w:t>
            </w:r>
          </w:p>
        </w:tc>
        <w:tc>
          <w:tcPr>
            <w:tcW w:w="8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1284E76" w14:textId="77777777" w:rsidR="006C5429" w:rsidRPr="00A46168" w:rsidRDefault="006C5429" w:rsidP="00883FFC">
            <w:pPr>
              <w:autoSpaceDE w:val="0"/>
              <w:autoSpaceDN w:val="0"/>
              <w:adjustRightInd w:val="0"/>
              <w:spacing w:line="340" w:lineRule="exac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124-1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6256DE1B" w14:textId="77777777" w:rsidR="006C5429" w:rsidRPr="00A46168" w:rsidRDefault="006C5429" w:rsidP="00883FFC">
            <w:pPr>
              <w:autoSpaceDE w:val="0"/>
              <w:autoSpaceDN w:val="0"/>
              <w:adjustRightInd w:val="0"/>
              <w:spacing w:line="340" w:lineRule="exac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124.115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</w:tcPr>
          <w:p w14:paraId="39939876" w14:textId="77777777" w:rsidR="006C5429" w:rsidRPr="00A46168" w:rsidRDefault="006C5429" w:rsidP="00883FFC">
            <w:pPr>
              <w:autoSpaceDE w:val="0"/>
              <w:autoSpaceDN w:val="0"/>
              <w:adjustRightInd w:val="0"/>
              <w:spacing w:line="340" w:lineRule="exact"/>
              <w:jc w:val="righ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0.498</w:t>
            </w:r>
          </w:p>
        </w:tc>
        <w:tc>
          <w:tcPr>
            <w:tcW w:w="21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6E4CBADC" w14:textId="77777777" w:rsidR="006C5429" w:rsidRPr="00A46168" w:rsidRDefault="006C5429" w:rsidP="0090130E">
            <w:pPr>
              <w:jc w:val="right"/>
              <w:rPr>
                <w:b/>
                <w:sz w:val="16"/>
                <w:szCs w:val="16"/>
                <w:lang w:val="bg-BG"/>
              </w:rPr>
            </w:pPr>
          </w:p>
        </w:tc>
      </w:tr>
      <w:tr w:rsidR="006C5429" w:rsidRPr="00A46168" w14:paraId="0E6D2741" w14:textId="77777777" w:rsidTr="00883FFC">
        <w:trPr>
          <w:cantSplit/>
          <w:trHeight w:val="227"/>
        </w:trPr>
        <w:tc>
          <w:tcPr>
            <w:tcW w:w="37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50F43884" w14:textId="77777777" w:rsidR="006C5429" w:rsidRPr="00A46168" w:rsidRDefault="006C5429" w:rsidP="00883FFC">
            <w:pPr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ПЗК – ТОДОР ВЛАЙКОВ</w:t>
            </w:r>
          </w:p>
        </w:tc>
        <w:tc>
          <w:tcPr>
            <w:tcW w:w="8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428F752" w14:textId="77777777" w:rsidR="006C5429" w:rsidRPr="00A46168" w:rsidRDefault="006C5429" w:rsidP="00883FFC">
            <w:pPr>
              <w:autoSpaceDE w:val="0"/>
              <w:autoSpaceDN w:val="0"/>
              <w:adjustRightInd w:val="0"/>
              <w:spacing w:line="340" w:lineRule="exac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126-2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72A4D6AF" w14:textId="77777777" w:rsidR="006C5429" w:rsidRPr="00A46168" w:rsidRDefault="006C5429" w:rsidP="00883FFC">
            <w:pPr>
              <w:autoSpaceDE w:val="0"/>
              <w:autoSpaceDN w:val="0"/>
              <w:adjustRightInd w:val="0"/>
              <w:spacing w:line="340" w:lineRule="exac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126.64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</w:tcPr>
          <w:p w14:paraId="38CCE5DF" w14:textId="77777777" w:rsidR="006C5429" w:rsidRPr="00A46168" w:rsidRDefault="006C5429" w:rsidP="00883FFC">
            <w:pPr>
              <w:autoSpaceDE w:val="0"/>
              <w:autoSpaceDN w:val="0"/>
              <w:adjustRightInd w:val="0"/>
              <w:spacing w:line="340" w:lineRule="exact"/>
              <w:jc w:val="righ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0.176</w:t>
            </w:r>
          </w:p>
        </w:tc>
        <w:tc>
          <w:tcPr>
            <w:tcW w:w="21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279B5DE0" w14:textId="77777777" w:rsidR="006C5429" w:rsidRPr="00A46168" w:rsidRDefault="006C5429" w:rsidP="0090130E">
            <w:pPr>
              <w:jc w:val="right"/>
              <w:rPr>
                <w:b/>
                <w:sz w:val="16"/>
                <w:szCs w:val="16"/>
                <w:lang w:val="bg-BG"/>
              </w:rPr>
            </w:pPr>
          </w:p>
        </w:tc>
      </w:tr>
      <w:tr w:rsidR="006C5429" w:rsidRPr="00A46168" w14:paraId="1676F6E6" w14:textId="77777777" w:rsidTr="00883FFC">
        <w:trPr>
          <w:cantSplit/>
          <w:trHeight w:val="227"/>
        </w:trPr>
        <w:tc>
          <w:tcPr>
            <w:tcW w:w="37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0C87AA07" w14:textId="77777777" w:rsidR="006C5429" w:rsidRPr="00A46168" w:rsidRDefault="006C5429" w:rsidP="00883FFC">
            <w:pPr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ПЗК – ТОДОР ВЛАЙКОВ</w:t>
            </w:r>
          </w:p>
        </w:tc>
        <w:tc>
          <w:tcPr>
            <w:tcW w:w="8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B9297F9" w14:textId="77777777" w:rsidR="006C5429" w:rsidRPr="00A46168" w:rsidRDefault="006C5429" w:rsidP="00883FFC">
            <w:pPr>
              <w:autoSpaceDE w:val="0"/>
              <w:autoSpaceDN w:val="0"/>
              <w:adjustRightInd w:val="0"/>
              <w:spacing w:line="340" w:lineRule="exac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126-3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51DD0598" w14:textId="77777777" w:rsidR="006C5429" w:rsidRPr="00A46168" w:rsidRDefault="006C5429" w:rsidP="00883FFC">
            <w:pPr>
              <w:autoSpaceDE w:val="0"/>
              <w:autoSpaceDN w:val="0"/>
              <w:adjustRightInd w:val="0"/>
              <w:spacing w:line="340" w:lineRule="exac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126.67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</w:tcPr>
          <w:p w14:paraId="272C85C4" w14:textId="77777777" w:rsidR="006C5429" w:rsidRPr="00A46168" w:rsidRDefault="006C5429" w:rsidP="00883FFC">
            <w:pPr>
              <w:autoSpaceDE w:val="0"/>
              <w:autoSpaceDN w:val="0"/>
              <w:adjustRightInd w:val="0"/>
              <w:spacing w:line="340" w:lineRule="exact"/>
              <w:jc w:val="righ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0.55</w:t>
            </w:r>
            <w:r w:rsidR="005C5CC4" w:rsidRPr="00A46168">
              <w:rPr>
                <w:sz w:val="16"/>
                <w:szCs w:val="16"/>
                <w:lang w:val="bg-BG"/>
              </w:rPr>
              <w:t>3</w:t>
            </w:r>
          </w:p>
        </w:tc>
        <w:tc>
          <w:tcPr>
            <w:tcW w:w="21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7214791B" w14:textId="77777777" w:rsidR="006C5429" w:rsidRPr="00A46168" w:rsidRDefault="006C5429" w:rsidP="0090130E">
            <w:pPr>
              <w:jc w:val="right"/>
              <w:rPr>
                <w:b/>
                <w:sz w:val="16"/>
                <w:szCs w:val="16"/>
                <w:lang w:val="bg-BG"/>
              </w:rPr>
            </w:pPr>
          </w:p>
        </w:tc>
      </w:tr>
      <w:tr w:rsidR="006C5429" w:rsidRPr="00A46168" w14:paraId="05C426DC" w14:textId="77777777" w:rsidTr="00883FFC">
        <w:trPr>
          <w:cantSplit/>
          <w:trHeight w:val="227"/>
        </w:trPr>
        <w:tc>
          <w:tcPr>
            <w:tcW w:w="37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6CEA9338" w14:textId="77777777" w:rsidR="006C5429" w:rsidRPr="00A46168" w:rsidRDefault="006C5429" w:rsidP="00883FFC">
            <w:pPr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ПЗК – ТОДОР ВЛАЙКОВ</w:t>
            </w:r>
          </w:p>
        </w:tc>
        <w:tc>
          <w:tcPr>
            <w:tcW w:w="8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E1EB7FC" w14:textId="77777777" w:rsidR="006C5429" w:rsidRPr="00A46168" w:rsidRDefault="006C5429" w:rsidP="00883FFC">
            <w:pPr>
              <w:autoSpaceDE w:val="0"/>
              <w:autoSpaceDN w:val="0"/>
              <w:adjustRightInd w:val="0"/>
              <w:spacing w:line="340" w:lineRule="exac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14-22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7B854D6F" w14:textId="77777777" w:rsidR="006C5429" w:rsidRPr="00A46168" w:rsidRDefault="006C5429" w:rsidP="00883FFC">
            <w:pPr>
              <w:autoSpaceDE w:val="0"/>
              <w:autoSpaceDN w:val="0"/>
              <w:adjustRightInd w:val="0"/>
              <w:spacing w:line="340" w:lineRule="exac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126.67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</w:tcPr>
          <w:p w14:paraId="43F88426" w14:textId="77777777" w:rsidR="006C5429" w:rsidRPr="00A46168" w:rsidRDefault="006C5429" w:rsidP="00883FFC">
            <w:pPr>
              <w:autoSpaceDE w:val="0"/>
              <w:autoSpaceDN w:val="0"/>
              <w:adjustRightInd w:val="0"/>
              <w:spacing w:line="340" w:lineRule="exact"/>
              <w:jc w:val="righ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0.307</w:t>
            </w:r>
          </w:p>
        </w:tc>
        <w:tc>
          <w:tcPr>
            <w:tcW w:w="21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2FF28424" w14:textId="77777777" w:rsidR="006C5429" w:rsidRPr="00A46168" w:rsidRDefault="006C5429" w:rsidP="0090130E">
            <w:pPr>
              <w:jc w:val="right"/>
              <w:rPr>
                <w:b/>
                <w:sz w:val="16"/>
                <w:szCs w:val="16"/>
                <w:lang w:val="bg-BG"/>
              </w:rPr>
            </w:pPr>
          </w:p>
        </w:tc>
      </w:tr>
      <w:tr w:rsidR="006C5429" w:rsidRPr="00A46168" w14:paraId="63AB825E" w14:textId="77777777" w:rsidTr="00883FFC">
        <w:trPr>
          <w:cantSplit/>
          <w:trHeight w:val="227"/>
        </w:trPr>
        <w:tc>
          <w:tcPr>
            <w:tcW w:w="37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511367DD" w14:textId="77777777" w:rsidR="006C5429" w:rsidRPr="00A46168" w:rsidRDefault="006C5429" w:rsidP="00883FFC">
            <w:pPr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ПЗК – ТОДОР ВЛАЙКОВ</w:t>
            </w:r>
          </w:p>
        </w:tc>
        <w:tc>
          <w:tcPr>
            <w:tcW w:w="8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0846DFC" w14:textId="77777777" w:rsidR="006C5429" w:rsidRPr="00A46168" w:rsidRDefault="006C5429" w:rsidP="00883FFC">
            <w:pPr>
              <w:autoSpaceDE w:val="0"/>
              <w:autoSpaceDN w:val="0"/>
              <w:adjustRightInd w:val="0"/>
              <w:spacing w:line="340" w:lineRule="exac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126-6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237C618C" w14:textId="77777777" w:rsidR="006C5429" w:rsidRPr="00A46168" w:rsidRDefault="006C5429" w:rsidP="00883FFC">
            <w:pPr>
              <w:autoSpaceDE w:val="0"/>
              <w:autoSpaceDN w:val="0"/>
              <w:adjustRightInd w:val="0"/>
              <w:spacing w:line="340" w:lineRule="exac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126.67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</w:tcPr>
          <w:p w14:paraId="75B6FB38" w14:textId="77777777" w:rsidR="006C5429" w:rsidRPr="00A46168" w:rsidRDefault="006C5429" w:rsidP="00883FFC">
            <w:pPr>
              <w:autoSpaceDE w:val="0"/>
              <w:autoSpaceDN w:val="0"/>
              <w:adjustRightInd w:val="0"/>
              <w:spacing w:line="340" w:lineRule="exact"/>
              <w:jc w:val="righ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0.045</w:t>
            </w:r>
          </w:p>
        </w:tc>
        <w:tc>
          <w:tcPr>
            <w:tcW w:w="21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07D07880" w14:textId="77777777" w:rsidR="006C5429" w:rsidRPr="00A46168" w:rsidRDefault="006C5429" w:rsidP="0090130E">
            <w:pPr>
              <w:jc w:val="right"/>
              <w:rPr>
                <w:b/>
                <w:sz w:val="16"/>
                <w:szCs w:val="16"/>
                <w:lang w:val="bg-BG"/>
              </w:rPr>
            </w:pPr>
          </w:p>
        </w:tc>
      </w:tr>
      <w:tr w:rsidR="006C5429" w:rsidRPr="00A46168" w14:paraId="2AA602D5" w14:textId="77777777" w:rsidTr="00883FFC">
        <w:trPr>
          <w:cantSplit/>
          <w:trHeight w:val="227"/>
        </w:trPr>
        <w:tc>
          <w:tcPr>
            <w:tcW w:w="37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45B52F02" w14:textId="77777777" w:rsidR="006C5429" w:rsidRPr="00A46168" w:rsidRDefault="006C5429" w:rsidP="00883FFC">
            <w:pPr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ПЗК – ТОДОР ВЛАЙКОВ</w:t>
            </w:r>
          </w:p>
        </w:tc>
        <w:tc>
          <w:tcPr>
            <w:tcW w:w="8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2D937EB" w14:textId="77777777" w:rsidR="006C5429" w:rsidRPr="00A46168" w:rsidRDefault="006C5429" w:rsidP="00883FFC">
            <w:pPr>
              <w:autoSpaceDE w:val="0"/>
              <w:autoSpaceDN w:val="0"/>
              <w:adjustRightInd w:val="0"/>
              <w:spacing w:line="340" w:lineRule="exac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126-9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72430431" w14:textId="77777777" w:rsidR="006C5429" w:rsidRPr="00A46168" w:rsidRDefault="006C5429" w:rsidP="00883FFC">
            <w:pPr>
              <w:autoSpaceDE w:val="0"/>
              <w:autoSpaceDN w:val="0"/>
              <w:adjustRightInd w:val="0"/>
              <w:spacing w:line="340" w:lineRule="exac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126.67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</w:tcPr>
          <w:p w14:paraId="1004B321" w14:textId="77777777" w:rsidR="006C5429" w:rsidRPr="00A46168" w:rsidRDefault="006C5429" w:rsidP="00883FFC">
            <w:pPr>
              <w:autoSpaceDE w:val="0"/>
              <w:autoSpaceDN w:val="0"/>
              <w:adjustRightInd w:val="0"/>
              <w:spacing w:line="340" w:lineRule="exact"/>
              <w:jc w:val="righ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0.088</w:t>
            </w:r>
          </w:p>
        </w:tc>
        <w:tc>
          <w:tcPr>
            <w:tcW w:w="21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1F58BF0C" w14:textId="77777777" w:rsidR="006C5429" w:rsidRPr="00A46168" w:rsidRDefault="006C5429" w:rsidP="0090130E">
            <w:pPr>
              <w:jc w:val="right"/>
              <w:rPr>
                <w:b/>
                <w:sz w:val="16"/>
                <w:szCs w:val="16"/>
                <w:lang w:val="bg-BG"/>
              </w:rPr>
            </w:pPr>
          </w:p>
        </w:tc>
      </w:tr>
      <w:tr w:rsidR="006C5429" w:rsidRPr="00A46168" w14:paraId="4B1E9119" w14:textId="77777777" w:rsidTr="00883FFC">
        <w:trPr>
          <w:cantSplit/>
          <w:trHeight w:val="227"/>
        </w:trPr>
        <w:tc>
          <w:tcPr>
            <w:tcW w:w="37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3DC76631" w14:textId="77777777" w:rsidR="006C5429" w:rsidRPr="00A46168" w:rsidRDefault="006C5429" w:rsidP="00883FFC">
            <w:pPr>
              <w:rPr>
                <w:sz w:val="16"/>
                <w:szCs w:val="16"/>
                <w:lang w:val="bg-BG"/>
              </w:rPr>
            </w:pPr>
            <w:r w:rsidRPr="00A46168">
              <w:rPr>
                <w:b/>
                <w:bCs/>
                <w:sz w:val="16"/>
                <w:szCs w:val="16"/>
                <w:lang w:val="bg-BG"/>
              </w:rPr>
              <w:t>ОБЩО ЗА ПОЛЗВАТЕЛЯ</w:t>
            </w:r>
          </w:p>
        </w:tc>
        <w:tc>
          <w:tcPr>
            <w:tcW w:w="8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25A84436" w14:textId="77777777" w:rsidR="006C5429" w:rsidRPr="00A46168" w:rsidRDefault="006C5429" w:rsidP="00883FFC">
            <w:pPr>
              <w:rPr>
                <w:sz w:val="16"/>
                <w:szCs w:val="16"/>
                <w:lang w:val="bg-BG"/>
              </w:rPr>
            </w:pPr>
          </w:p>
        </w:tc>
        <w:tc>
          <w:tcPr>
            <w:tcW w:w="171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34DA05C" w14:textId="77777777" w:rsidR="006C5429" w:rsidRPr="00A46168" w:rsidRDefault="006C5429" w:rsidP="00883FFC">
            <w:pPr>
              <w:rPr>
                <w:sz w:val="16"/>
                <w:szCs w:val="16"/>
                <w:lang w:val="bg-BG"/>
              </w:rPr>
            </w:pP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</w:tcPr>
          <w:p w14:paraId="140DD3F9" w14:textId="77777777" w:rsidR="006C5429" w:rsidRPr="00A46168" w:rsidRDefault="006C5429" w:rsidP="005C5CC4">
            <w:pPr>
              <w:autoSpaceDE w:val="0"/>
              <w:autoSpaceDN w:val="0"/>
              <w:adjustRightInd w:val="0"/>
              <w:spacing w:line="340" w:lineRule="exact"/>
              <w:jc w:val="right"/>
              <w:rPr>
                <w:sz w:val="16"/>
                <w:szCs w:val="16"/>
                <w:lang w:val="bg-BG"/>
              </w:rPr>
            </w:pPr>
            <w:r w:rsidRPr="00A46168">
              <w:rPr>
                <w:b/>
                <w:bCs/>
                <w:sz w:val="16"/>
                <w:szCs w:val="16"/>
                <w:lang w:val="bg-BG"/>
              </w:rPr>
              <w:t>24.0</w:t>
            </w:r>
            <w:r w:rsidR="005C5CC4" w:rsidRPr="00A46168">
              <w:rPr>
                <w:b/>
                <w:bCs/>
                <w:sz w:val="16"/>
                <w:szCs w:val="16"/>
                <w:lang w:val="bg-BG"/>
              </w:rPr>
              <w:t>41</w:t>
            </w:r>
          </w:p>
        </w:tc>
        <w:tc>
          <w:tcPr>
            <w:tcW w:w="21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7189B62B" w14:textId="77777777" w:rsidR="006C5429" w:rsidRPr="00A46168" w:rsidRDefault="009F5A48" w:rsidP="005C5CC4">
            <w:pPr>
              <w:jc w:val="right"/>
              <w:rPr>
                <w:b/>
                <w:sz w:val="16"/>
                <w:szCs w:val="16"/>
                <w:lang w:val="bg-BG"/>
              </w:rPr>
            </w:pPr>
            <w:r w:rsidRPr="00A46168">
              <w:rPr>
                <w:b/>
                <w:sz w:val="16"/>
                <w:szCs w:val="16"/>
                <w:lang w:val="bg-BG"/>
              </w:rPr>
              <w:t>312,5</w:t>
            </w:r>
            <w:r w:rsidR="005C5CC4" w:rsidRPr="00A46168">
              <w:rPr>
                <w:b/>
                <w:sz w:val="16"/>
                <w:szCs w:val="16"/>
                <w:lang w:val="bg-BG"/>
              </w:rPr>
              <w:t>3</w:t>
            </w:r>
          </w:p>
        </w:tc>
      </w:tr>
      <w:tr w:rsidR="002638DA" w:rsidRPr="00A46168" w14:paraId="6642E6E1" w14:textId="77777777" w:rsidTr="00883FFC">
        <w:trPr>
          <w:cantSplit/>
          <w:trHeight w:val="227"/>
        </w:trPr>
        <w:tc>
          <w:tcPr>
            <w:tcW w:w="37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6EB14120" w14:textId="77777777" w:rsidR="002638DA" w:rsidRPr="00A46168" w:rsidRDefault="002638DA" w:rsidP="0090130E">
            <w:pPr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 xml:space="preserve">ПЛАМЕН </w:t>
            </w:r>
            <w:r w:rsidRPr="003B6C08">
              <w:rPr>
                <w:sz w:val="16"/>
                <w:szCs w:val="16"/>
                <w:highlight w:val="black"/>
                <w:lang w:val="bg-BG"/>
              </w:rPr>
              <w:t>ВЕСЕЛИНОВ</w:t>
            </w:r>
            <w:r w:rsidRPr="00A46168">
              <w:rPr>
                <w:sz w:val="16"/>
                <w:szCs w:val="16"/>
                <w:lang w:val="bg-BG"/>
              </w:rPr>
              <w:t xml:space="preserve"> ВАСИЛЕВ</w:t>
            </w:r>
          </w:p>
        </w:tc>
        <w:tc>
          <w:tcPr>
            <w:tcW w:w="8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11C48AF" w14:textId="77777777" w:rsidR="002638DA" w:rsidRPr="00A46168" w:rsidRDefault="002638DA" w:rsidP="00883FFC">
            <w:pPr>
              <w:autoSpaceDE w:val="0"/>
              <w:autoSpaceDN w:val="0"/>
              <w:adjustRightInd w:val="0"/>
              <w:spacing w:line="340" w:lineRule="exac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102-1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551D3651" w14:textId="77777777" w:rsidR="002638DA" w:rsidRPr="00A46168" w:rsidRDefault="002638DA" w:rsidP="00883FFC">
            <w:pPr>
              <w:autoSpaceDE w:val="0"/>
              <w:autoSpaceDN w:val="0"/>
              <w:adjustRightInd w:val="0"/>
              <w:spacing w:line="340" w:lineRule="exac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102.20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</w:tcPr>
          <w:p w14:paraId="5CB9ABF9" w14:textId="77777777" w:rsidR="002638DA" w:rsidRPr="00A46168" w:rsidRDefault="002638DA" w:rsidP="00883FFC">
            <w:pPr>
              <w:autoSpaceDE w:val="0"/>
              <w:autoSpaceDN w:val="0"/>
              <w:adjustRightInd w:val="0"/>
              <w:spacing w:line="340" w:lineRule="exact"/>
              <w:jc w:val="righ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0.837</w:t>
            </w:r>
          </w:p>
        </w:tc>
        <w:tc>
          <w:tcPr>
            <w:tcW w:w="21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5A075489" w14:textId="77777777" w:rsidR="002638DA" w:rsidRPr="00A46168" w:rsidRDefault="002638DA" w:rsidP="0090130E">
            <w:pPr>
              <w:jc w:val="right"/>
              <w:rPr>
                <w:b/>
                <w:sz w:val="16"/>
                <w:szCs w:val="16"/>
                <w:lang w:val="bg-BG"/>
              </w:rPr>
            </w:pPr>
          </w:p>
        </w:tc>
      </w:tr>
      <w:tr w:rsidR="002638DA" w:rsidRPr="00A46168" w14:paraId="4956F71B" w14:textId="77777777" w:rsidTr="00883FFC">
        <w:trPr>
          <w:cantSplit/>
          <w:trHeight w:val="227"/>
        </w:trPr>
        <w:tc>
          <w:tcPr>
            <w:tcW w:w="37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2FA04126" w14:textId="77777777" w:rsidR="002638DA" w:rsidRPr="00A46168" w:rsidRDefault="002638DA" w:rsidP="00883FFC">
            <w:pPr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 xml:space="preserve">ПЛАМЕН </w:t>
            </w:r>
            <w:r w:rsidRPr="003B6C08">
              <w:rPr>
                <w:sz w:val="16"/>
                <w:szCs w:val="16"/>
                <w:highlight w:val="black"/>
                <w:lang w:val="bg-BG"/>
              </w:rPr>
              <w:t>ВЕСЕЛИНОВ</w:t>
            </w:r>
            <w:r w:rsidRPr="00A46168">
              <w:rPr>
                <w:sz w:val="16"/>
                <w:szCs w:val="16"/>
                <w:lang w:val="bg-BG"/>
              </w:rPr>
              <w:t xml:space="preserve"> ВАСИЛЕВ</w:t>
            </w:r>
          </w:p>
        </w:tc>
        <w:tc>
          <w:tcPr>
            <w:tcW w:w="8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1F00880" w14:textId="77777777" w:rsidR="002638DA" w:rsidRPr="00A46168" w:rsidRDefault="002638DA" w:rsidP="00883FFC">
            <w:pPr>
              <w:autoSpaceDE w:val="0"/>
              <w:autoSpaceDN w:val="0"/>
              <w:adjustRightInd w:val="0"/>
              <w:spacing w:line="340" w:lineRule="exac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105-1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6082EB18" w14:textId="77777777" w:rsidR="002638DA" w:rsidRPr="00A46168" w:rsidRDefault="002638DA" w:rsidP="00883FFC">
            <w:pPr>
              <w:autoSpaceDE w:val="0"/>
              <w:autoSpaceDN w:val="0"/>
              <w:adjustRightInd w:val="0"/>
              <w:spacing w:line="340" w:lineRule="exac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105.10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</w:tcPr>
          <w:p w14:paraId="1981D455" w14:textId="77777777" w:rsidR="002638DA" w:rsidRPr="00A46168" w:rsidRDefault="002638DA" w:rsidP="00883FFC">
            <w:pPr>
              <w:autoSpaceDE w:val="0"/>
              <w:autoSpaceDN w:val="0"/>
              <w:adjustRightInd w:val="0"/>
              <w:spacing w:line="340" w:lineRule="exact"/>
              <w:jc w:val="righ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0.049</w:t>
            </w:r>
          </w:p>
        </w:tc>
        <w:tc>
          <w:tcPr>
            <w:tcW w:w="21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24BB87D7" w14:textId="77777777" w:rsidR="002638DA" w:rsidRPr="00A46168" w:rsidRDefault="002638DA" w:rsidP="0090130E">
            <w:pPr>
              <w:jc w:val="right"/>
              <w:rPr>
                <w:b/>
                <w:sz w:val="16"/>
                <w:szCs w:val="16"/>
                <w:lang w:val="bg-BG"/>
              </w:rPr>
            </w:pPr>
          </w:p>
        </w:tc>
      </w:tr>
      <w:tr w:rsidR="002638DA" w:rsidRPr="00A46168" w14:paraId="32A46DE1" w14:textId="77777777" w:rsidTr="00883FFC">
        <w:trPr>
          <w:cantSplit/>
          <w:trHeight w:val="227"/>
        </w:trPr>
        <w:tc>
          <w:tcPr>
            <w:tcW w:w="37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2852A2E6" w14:textId="77777777" w:rsidR="002638DA" w:rsidRPr="00A46168" w:rsidRDefault="002638DA" w:rsidP="00883FFC">
            <w:pPr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 xml:space="preserve">ПЛАМЕН </w:t>
            </w:r>
            <w:r w:rsidRPr="003B6C08">
              <w:rPr>
                <w:sz w:val="16"/>
                <w:szCs w:val="16"/>
                <w:highlight w:val="black"/>
                <w:lang w:val="bg-BG"/>
              </w:rPr>
              <w:t>ВЕСЕЛИНОВ</w:t>
            </w:r>
            <w:r w:rsidRPr="00A46168">
              <w:rPr>
                <w:sz w:val="16"/>
                <w:szCs w:val="16"/>
                <w:lang w:val="bg-BG"/>
              </w:rPr>
              <w:t xml:space="preserve"> ВАСИЛЕВ</w:t>
            </w:r>
          </w:p>
        </w:tc>
        <w:tc>
          <w:tcPr>
            <w:tcW w:w="8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5400E1A" w14:textId="77777777" w:rsidR="002638DA" w:rsidRPr="00A46168" w:rsidRDefault="002638DA" w:rsidP="00883FFC">
            <w:pPr>
              <w:autoSpaceDE w:val="0"/>
              <w:autoSpaceDN w:val="0"/>
              <w:adjustRightInd w:val="0"/>
              <w:spacing w:line="340" w:lineRule="exac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105-2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0569A5EF" w14:textId="77777777" w:rsidR="002638DA" w:rsidRPr="00A46168" w:rsidRDefault="002638DA" w:rsidP="00883FFC">
            <w:pPr>
              <w:autoSpaceDE w:val="0"/>
              <w:autoSpaceDN w:val="0"/>
              <w:adjustRightInd w:val="0"/>
              <w:spacing w:line="340" w:lineRule="exac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105.10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</w:tcPr>
          <w:p w14:paraId="410F74ED" w14:textId="77777777" w:rsidR="002638DA" w:rsidRPr="00A46168" w:rsidRDefault="002638DA" w:rsidP="00883FFC">
            <w:pPr>
              <w:autoSpaceDE w:val="0"/>
              <w:autoSpaceDN w:val="0"/>
              <w:adjustRightInd w:val="0"/>
              <w:spacing w:line="340" w:lineRule="exact"/>
              <w:jc w:val="righ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0.042</w:t>
            </w:r>
          </w:p>
        </w:tc>
        <w:tc>
          <w:tcPr>
            <w:tcW w:w="21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09057D4B" w14:textId="77777777" w:rsidR="002638DA" w:rsidRPr="00A46168" w:rsidRDefault="002638DA" w:rsidP="0090130E">
            <w:pPr>
              <w:jc w:val="right"/>
              <w:rPr>
                <w:b/>
                <w:sz w:val="16"/>
                <w:szCs w:val="16"/>
                <w:lang w:val="bg-BG"/>
              </w:rPr>
            </w:pPr>
          </w:p>
        </w:tc>
      </w:tr>
      <w:tr w:rsidR="002638DA" w:rsidRPr="00A46168" w14:paraId="04B104F1" w14:textId="77777777" w:rsidTr="00883FFC">
        <w:trPr>
          <w:cantSplit/>
          <w:trHeight w:val="227"/>
        </w:trPr>
        <w:tc>
          <w:tcPr>
            <w:tcW w:w="37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69181D17" w14:textId="77777777" w:rsidR="002638DA" w:rsidRPr="00A46168" w:rsidRDefault="002638DA" w:rsidP="00883FFC">
            <w:pPr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 xml:space="preserve">ПЛАМЕН </w:t>
            </w:r>
            <w:r w:rsidRPr="003B6C08">
              <w:rPr>
                <w:sz w:val="16"/>
                <w:szCs w:val="16"/>
                <w:highlight w:val="black"/>
                <w:lang w:val="bg-BG"/>
              </w:rPr>
              <w:t>ВЕСЕЛИНОВ</w:t>
            </w:r>
            <w:r w:rsidRPr="00A46168">
              <w:rPr>
                <w:sz w:val="16"/>
                <w:szCs w:val="16"/>
                <w:lang w:val="bg-BG"/>
              </w:rPr>
              <w:t xml:space="preserve"> ВАСИЛЕВ</w:t>
            </w:r>
          </w:p>
        </w:tc>
        <w:tc>
          <w:tcPr>
            <w:tcW w:w="8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D20D8B7" w14:textId="77777777" w:rsidR="002638DA" w:rsidRPr="00A46168" w:rsidRDefault="002638DA" w:rsidP="00883FFC">
            <w:pPr>
              <w:autoSpaceDE w:val="0"/>
              <w:autoSpaceDN w:val="0"/>
              <w:adjustRightInd w:val="0"/>
              <w:spacing w:line="340" w:lineRule="exac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117-8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5026CAC2" w14:textId="77777777" w:rsidR="002638DA" w:rsidRPr="00A46168" w:rsidRDefault="002638DA" w:rsidP="00883FFC">
            <w:pPr>
              <w:autoSpaceDE w:val="0"/>
              <w:autoSpaceDN w:val="0"/>
              <w:adjustRightInd w:val="0"/>
              <w:spacing w:line="340" w:lineRule="exac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117.141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</w:tcPr>
          <w:p w14:paraId="7B3D4BFD" w14:textId="77777777" w:rsidR="002638DA" w:rsidRPr="00A46168" w:rsidRDefault="002638DA" w:rsidP="00883FFC">
            <w:pPr>
              <w:autoSpaceDE w:val="0"/>
              <w:autoSpaceDN w:val="0"/>
              <w:adjustRightInd w:val="0"/>
              <w:spacing w:line="340" w:lineRule="exact"/>
              <w:jc w:val="righ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0.229</w:t>
            </w:r>
          </w:p>
        </w:tc>
        <w:tc>
          <w:tcPr>
            <w:tcW w:w="21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79992F1B" w14:textId="77777777" w:rsidR="002638DA" w:rsidRPr="00A46168" w:rsidRDefault="002638DA" w:rsidP="0090130E">
            <w:pPr>
              <w:jc w:val="right"/>
              <w:rPr>
                <w:b/>
                <w:sz w:val="16"/>
                <w:szCs w:val="16"/>
                <w:lang w:val="bg-BG"/>
              </w:rPr>
            </w:pPr>
          </w:p>
        </w:tc>
      </w:tr>
      <w:tr w:rsidR="002638DA" w:rsidRPr="00A46168" w14:paraId="03118CB3" w14:textId="77777777" w:rsidTr="00883FFC">
        <w:trPr>
          <w:cantSplit/>
          <w:trHeight w:val="227"/>
        </w:trPr>
        <w:tc>
          <w:tcPr>
            <w:tcW w:w="37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161734D8" w14:textId="77777777" w:rsidR="002638DA" w:rsidRPr="00A46168" w:rsidRDefault="002638DA" w:rsidP="00883FFC">
            <w:pPr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 xml:space="preserve">ПЛАМЕН </w:t>
            </w:r>
            <w:r w:rsidRPr="003B6C08">
              <w:rPr>
                <w:sz w:val="16"/>
                <w:szCs w:val="16"/>
                <w:highlight w:val="black"/>
                <w:lang w:val="bg-BG"/>
              </w:rPr>
              <w:t>ВЕСЕЛИНОВ</w:t>
            </w:r>
            <w:r w:rsidRPr="00A46168">
              <w:rPr>
                <w:sz w:val="16"/>
                <w:szCs w:val="16"/>
                <w:lang w:val="bg-BG"/>
              </w:rPr>
              <w:t xml:space="preserve"> ВАСИЛЕВ</w:t>
            </w:r>
          </w:p>
        </w:tc>
        <w:tc>
          <w:tcPr>
            <w:tcW w:w="8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3530B27" w14:textId="77777777" w:rsidR="002638DA" w:rsidRPr="00A46168" w:rsidRDefault="002638DA" w:rsidP="00883FFC">
            <w:pPr>
              <w:autoSpaceDE w:val="0"/>
              <w:autoSpaceDN w:val="0"/>
              <w:adjustRightInd w:val="0"/>
              <w:spacing w:line="340" w:lineRule="exac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117-3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73DF91FC" w14:textId="77777777" w:rsidR="002638DA" w:rsidRPr="00A46168" w:rsidRDefault="002638DA" w:rsidP="00883FFC">
            <w:pPr>
              <w:autoSpaceDE w:val="0"/>
              <w:autoSpaceDN w:val="0"/>
              <w:adjustRightInd w:val="0"/>
              <w:spacing w:line="340" w:lineRule="exac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117.194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</w:tcPr>
          <w:p w14:paraId="62F060F0" w14:textId="77777777" w:rsidR="002638DA" w:rsidRPr="00A46168" w:rsidRDefault="002638DA" w:rsidP="00883FFC">
            <w:pPr>
              <w:autoSpaceDE w:val="0"/>
              <w:autoSpaceDN w:val="0"/>
              <w:adjustRightInd w:val="0"/>
              <w:spacing w:line="340" w:lineRule="exact"/>
              <w:jc w:val="righ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0.93</w:t>
            </w:r>
            <w:r w:rsidR="00F307C0" w:rsidRPr="00A46168">
              <w:rPr>
                <w:sz w:val="16"/>
                <w:szCs w:val="16"/>
                <w:lang w:val="bg-BG"/>
              </w:rPr>
              <w:t>5</w:t>
            </w:r>
          </w:p>
        </w:tc>
        <w:tc>
          <w:tcPr>
            <w:tcW w:w="21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3AC3C2B6" w14:textId="77777777" w:rsidR="002638DA" w:rsidRPr="00A46168" w:rsidRDefault="002638DA" w:rsidP="0090130E">
            <w:pPr>
              <w:jc w:val="right"/>
              <w:rPr>
                <w:b/>
                <w:sz w:val="16"/>
                <w:szCs w:val="16"/>
                <w:lang w:val="bg-BG"/>
              </w:rPr>
            </w:pPr>
          </w:p>
        </w:tc>
      </w:tr>
      <w:tr w:rsidR="002638DA" w:rsidRPr="00A46168" w14:paraId="59167415" w14:textId="77777777" w:rsidTr="00883FFC">
        <w:trPr>
          <w:cantSplit/>
          <w:trHeight w:val="227"/>
        </w:trPr>
        <w:tc>
          <w:tcPr>
            <w:tcW w:w="37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534F5491" w14:textId="77777777" w:rsidR="002638DA" w:rsidRPr="00A46168" w:rsidRDefault="002638DA" w:rsidP="00883FFC">
            <w:pPr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 xml:space="preserve">ПЛАМЕН </w:t>
            </w:r>
            <w:r w:rsidRPr="003B6C08">
              <w:rPr>
                <w:sz w:val="16"/>
                <w:szCs w:val="16"/>
                <w:highlight w:val="black"/>
                <w:lang w:val="bg-BG"/>
              </w:rPr>
              <w:t>ВЕСЕЛИНОВ</w:t>
            </w:r>
            <w:r w:rsidRPr="00A46168">
              <w:rPr>
                <w:sz w:val="16"/>
                <w:szCs w:val="16"/>
                <w:lang w:val="bg-BG"/>
              </w:rPr>
              <w:t xml:space="preserve"> ВАСИЛЕВ</w:t>
            </w:r>
          </w:p>
        </w:tc>
        <w:tc>
          <w:tcPr>
            <w:tcW w:w="8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56C1898" w14:textId="77777777" w:rsidR="002638DA" w:rsidRPr="00A46168" w:rsidRDefault="002638DA" w:rsidP="00883FFC">
            <w:pPr>
              <w:autoSpaceDE w:val="0"/>
              <w:autoSpaceDN w:val="0"/>
              <w:adjustRightInd w:val="0"/>
              <w:spacing w:line="340" w:lineRule="exac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123-2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3EF84880" w14:textId="77777777" w:rsidR="002638DA" w:rsidRPr="00A46168" w:rsidRDefault="002638DA" w:rsidP="00883FFC">
            <w:pPr>
              <w:autoSpaceDE w:val="0"/>
              <w:autoSpaceDN w:val="0"/>
              <w:adjustRightInd w:val="0"/>
              <w:spacing w:line="340" w:lineRule="exac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123.41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</w:tcPr>
          <w:p w14:paraId="560222B3" w14:textId="77777777" w:rsidR="002638DA" w:rsidRPr="00A46168" w:rsidRDefault="002638DA" w:rsidP="00883FFC">
            <w:pPr>
              <w:autoSpaceDE w:val="0"/>
              <w:autoSpaceDN w:val="0"/>
              <w:adjustRightInd w:val="0"/>
              <w:spacing w:line="340" w:lineRule="exact"/>
              <w:jc w:val="righ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0.562</w:t>
            </w:r>
          </w:p>
        </w:tc>
        <w:tc>
          <w:tcPr>
            <w:tcW w:w="21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2AFA22D1" w14:textId="77777777" w:rsidR="002638DA" w:rsidRPr="00A46168" w:rsidRDefault="002638DA" w:rsidP="0090130E">
            <w:pPr>
              <w:jc w:val="right"/>
              <w:rPr>
                <w:b/>
                <w:sz w:val="16"/>
                <w:szCs w:val="16"/>
                <w:lang w:val="bg-BG"/>
              </w:rPr>
            </w:pPr>
          </w:p>
        </w:tc>
      </w:tr>
      <w:tr w:rsidR="002638DA" w:rsidRPr="00A46168" w14:paraId="636833EF" w14:textId="77777777" w:rsidTr="00883FFC">
        <w:trPr>
          <w:cantSplit/>
          <w:trHeight w:val="227"/>
        </w:trPr>
        <w:tc>
          <w:tcPr>
            <w:tcW w:w="37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4D702065" w14:textId="77777777" w:rsidR="002638DA" w:rsidRPr="00A46168" w:rsidRDefault="002638DA" w:rsidP="00883FFC">
            <w:pPr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 xml:space="preserve">ПЛАМЕН </w:t>
            </w:r>
            <w:r w:rsidRPr="003B6C08">
              <w:rPr>
                <w:sz w:val="16"/>
                <w:szCs w:val="16"/>
                <w:highlight w:val="black"/>
                <w:lang w:val="bg-BG"/>
              </w:rPr>
              <w:t>ВЕСЕЛИНОВ</w:t>
            </w:r>
            <w:r w:rsidRPr="00A46168">
              <w:rPr>
                <w:sz w:val="16"/>
                <w:szCs w:val="16"/>
                <w:lang w:val="bg-BG"/>
              </w:rPr>
              <w:t xml:space="preserve"> ВАСИЛЕВ</w:t>
            </w:r>
          </w:p>
        </w:tc>
        <w:tc>
          <w:tcPr>
            <w:tcW w:w="8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197A991" w14:textId="77777777" w:rsidR="002638DA" w:rsidRPr="00A46168" w:rsidRDefault="002638DA" w:rsidP="00883FFC">
            <w:pPr>
              <w:autoSpaceDE w:val="0"/>
              <w:autoSpaceDN w:val="0"/>
              <w:adjustRightInd w:val="0"/>
              <w:spacing w:line="340" w:lineRule="exac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123-2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12510894" w14:textId="77777777" w:rsidR="002638DA" w:rsidRPr="00A46168" w:rsidRDefault="002638DA" w:rsidP="00883FFC">
            <w:pPr>
              <w:autoSpaceDE w:val="0"/>
              <w:autoSpaceDN w:val="0"/>
              <w:adjustRightInd w:val="0"/>
              <w:spacing w:line="340" w:lineRule="exac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123.115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</w:tcPr>
          <w:p w14:paraId="49C2D4A1" w14:textId="77777777" w:rsidR="002638DA" w:rsidRPr="00A46168" w:rsidRDefault="002638DA" w:rsidP="00F307C0">
            <w:pPr>
              <w:autoSpaceDE w:val="0"/>
              <w:autoSpaceDN w:val="0"/>
              <w:adjustRightInd w:val="0"/>
              <w:spacing w:line="340" w:lineRule="exact"/>
              <w:jc w:val="righ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0.97</w:t>
            </w:r>
            <w:r w:rsidR="00F307C0" w:rsidRPr="00A46168">
              <w:rPr>
                <w:sz w:val="16"/>
                <w:szCs w:val="16"/>
                <w:lang w:val="bg-BG"/>
              </w:rPr>
              <w:t>1</w:t>
            </w:r>
          </w:p>
        </w:tc>
        <w:tc>
          <w:tcPr>
            <w:tcW w:w="21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52640D89" w14:textId="77777777" w:rsidR="002638DA" w:rsidRPr="00A46168" w:rsidRDefault="002638DA" w:rsidP="0090130E">
            <w:pPr>
              <w:jc w:val="right"/>
              <w:rPr>
                <w:b/>
                <w:sz w:val="16"/>
                <w:szCs w:val="16"/>
                <w:lang w:val="bg-BG"/>
              </w:rPr>
            </w:pPr>
          </w:p>
        </w:tc>
      </w:tr>
      <w:tr w:rsidR="002638DA" w:rsidRPr="00A46168" w14:paraId="1B0E15B0" w14:textId="77777777" w:rsidTr="00883FFC">
        <w:trPr>
          <w:cantSplit/>
          <w:trHeight w:val="227"/>
        </w:trPr>
        <w:tc>
          <w:tcPr>
            <w:tcW w:w="37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2F9D38A2" w14:textId="77777777" w:rsidR="002638DA" w:rsidRPr="00A46168" w:rsidRDefault="002638DA" w:rsidP="00883FFC">
            <w:pPr>
              <w:rPr>
                <w:sz w:val="16"/>
                <w:szCs w:val="16"/>
                <w:lang w:val="bg-BG"/>
              </w:rPr>
            </w:pPr>
            <w:r w:rsidRPr="00A46168">
              <w:rPr>
                <w:b/>
                <w:bCs/>
                <w:sz w:val="16"/>
                <w:szCs w:val="16"/>
                <w:lang w:val="bg-BG"/>
              </w:rPr>
              <w:t>ОБЩО ЗА ПОЛЗВАТЕЛЯ</w:t>
            </w:r>
          </w:p>
        </w:tc>
        <w:tc>
          <w:tcPr>
            <w:tcW w:w="8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3D926C67" w14:textId="77777777" w:rsidR="002638DA" w:rsidRPr="00A46168" w:rsidRDefault="002638DA" w:rsidP="00883FFC">
            <w:pPr>
              <w:rPr>
                <w:sz w:val="16"/>
                <w:szCs w:val="16"/>
                <w:lang w:val="bg-BG"/>
              </w:rPr>
            </w:pPr>
          </w:p>
        </w:tc>
        <w:tc>
          <w:tcPr>
            <w:tcW w:w="171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555852F" w14:textId="77777777" w:rsidR="002638DA" w:rsidRPr="00A46168" w:rsidRDefault="002638DA" w:rsidP="00883FFC">
            <w:pPr>
              <w:rPr>
                <w:sz w:val="16"/>
                <w:szCs w:val="16"/>
                <w:lang w:val="bg-BG"/>
              </w:rPr>
            </w:pP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</w:tcPr>
          <w:p w14:paraId="2CE326C7" w14:textId="77777777" w:rsidR="002638DA" w:rsidRPr="00A46168" w:rsidRDefault="002638DA" w:rsidP="00883FFC">
            <w:pPr>
              <w:autoSpaceDE w:val="0"/>
              <w:autoSpaceDN w:val="0"/>
              <w:adjustRightInd w:val="0"/>
              <w:spacing w:line="340" w:lineRule="exact"/>
              <w:jc w:val="right"/>
              <w:rPr>
                <w:sz w:val="16"/>
                <w:szCs w:val="16"/>
                <w:lang w:val="bg-BG"/>
              </w:rPr>
            </w:pPr>
            <w:r w:rsidRPr="00A46168">
              <w:rPr>
                <w:b/>
                <w:bCs/>
                <w:sz w:val="16"/>
                <w:szCs w:val="16"/>
                <w:lang w:val="bg-BG"/>
              </w:rPr>
              <w:t>3.62</w:t>
            </w:r>
            <w:r w:rsidR="00F307C0" w:rsidRPr="00A46168">
              <w:rPr>
                <w:b/>
                <w:bCs/>
                <w:sz w:val="16"/>
                <w:szCs w:val="16"/>
                <w:lang w:val="bg-BG"/>
              </w:rPr>
              <w:t>6</w:t>
            </w:r>
          </w:p>
        </w:tc>
        <w:tc>
          <w:tcPr>
            <w:tcW w:w="21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21537DCE" w14:textId="77777777" w:rsidR="002638DA" w:rsidRPr="00A46168" w:rsidRDefault="009F5A48" w:rsidP="00F307C0">
            <w:pPr>
              <w:jc w:val="right"/>
              <w:rPr>
                <w:b/>
                <w:sz w:val="16"/>
                <w:szCs w:val="16"/>
                <w:lang w:val="bg-BG"/>
              </w:rPr>
            </w:pPr>
            <w:r w:rsidRPr="00A46168">
              <w:rPr>
                <w:b/>
                <w:sz w:val="16"/>
                <w:szCs w:val="16"/>
                <w:lang w:val="bg-BG"/>
              </w:rPr>
              <w:t>47,1</w:t>
            </w:r>
            <w:r w:rsidR="00F307C0" w:rsidRPr="00A46168">
              <w:rPr>
                <w:b/>
                <w:sz w:val="16"/>
                <w:szCs w:val="16"/>
                <w:lang w:val="bg-BG"/>
              </w:rPr>
              <w:t>4</w:t>
            </w:r>
          </w:p>
        </w:tc>
      </w:tr>
      <w:tr w:rsidR="006E0FC9" w:rsidRPr="00A46168" w14:paraId="3979C96D" w14:textId="77777777" w:rsidTr="00883FFC">
        <w:trPr>
          <w:cantSplit/>
          <w:trHeight w:val="227"/>
        </w:trPr>
        <w:tc>
          <w:tcPr>
            <w:tcW w:w="37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0662D037" w14:textId="77777777" w:rsidR="006E0FC9" w:rsidRPr="00A46168" w:rsidRDefault="006E0FC9" w:rsidP="0090130E">
            <w:pPr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 xml:space="preserve">СВЕТОСЛАВ </w:t>
            </w:r>
            <w:r w:rsidRPr="003B6C08">
              <w:rPr>
                <w:sz w:val="16"/>
                <w:szCs w:val="16"/>
                <w:highlight w:val="black"/>
                <w:lang w:val="bg-BG"/>
              </w:rPr>
              <w:t>ЕМИЛОВ</w:t>
            </w:r>
            <w:r w:rsidRPr="00A46168">
              <w:rPr>
                <w:sz w:val="16"/>
                <w:szCs w:val="16"/>
                <w:lang w:val="bg-BG"/>
              </w:rPr>
              <w:t xml:space="preserve"> ГЕШЕВ</w:t>
            </w:r>
          </w:p>
        </w:tc>
        <w:tc>
          <w:tcPr>
            <w:tcW w:w="8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7DA8834" w14:textId="77777777" w:rsidR="006E0FC9" w:rsidRPr="00A46168" w:rsidRDefault="006E0FC9" w:rsidP="00883FFC">
            <w:pPr>
              <w:autoSpaceDE w:val="0"/>
              <w:autoSpaceDN w:val="0"/>
              <w:adjustRightInd w:val="0"/>
              <w:spacing w:line="340" w:lineRule="exac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125-13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35A7EB8A" w14:textId="77777777" w:rsidR="006E0FC9" w:rsidRPr="00A46168" w:rsidRDefault="006E0FC9" w:rsidP="00883FFC">
            <w:pPr>
              <w:autoSpaceDE w:val="0"/>
              <w:autoSpaceDN w:val="0"/>
              <w:adjustRightInd w:val="0"/>
              <w:spacing w:line="340" w:lineRule="exac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14.115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</w:tcPr>
          <w:p w14:paraId="0603CCE7" w14:textId="77777777" w:rsidR="006E0FC9" w:rsidRPr="00A46168" w:rsidRDefault="006E0FC9" w:rsidP="00883FFC">
            <w:pPr>
              <w:autoSpaceDE w:val="0"/>
              <w:autoSpaceDN w:val="0"/>
              <w:adjustRightInd w:val="0"/>
              <w:spacing w:line="340" w:lineRule="exact"/>
              <w:jc w:val="righ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0.038</w:t>
            </w:r>
          </w:p>
        </w:tc>
        <w:tc>
          <w:tcPr>
            <w:tcW w:w="21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5AD85D22" w14:textId="77777777" w:rsidR="006E0FC9" w:rsidRPr="00A46168" w:rsidRDefault="006E0FC9" w:rsidP="0090130E">
            <w:pPr>
              <w:jc w:val="right"/>
              <w:rPr>
                <w:b/>
                <w:sz w:val="16"/>
                <w:szCs w:val="16"/>
                <w:lang w:val="bg-BG"/>
              </w:rPr>
            </w:pPr>
          </w:p>
        </w:tc>
      </w:tr>
      <w:tr w:rsidR="006E0FC9" w:rsidRPr="00A46168" w14:paraId="56A9BD60" w14:textId="77777777" w:rsidTr="00883FFC">
        <w:trPr>
          <w:cantSplit/>
          <w:trHeight w:val="227"/>
        </w:trPr>
        <w:tc>
          <w:tcPr>
            <w:tcW w:w="37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10313FE7" w14:textId="77777777" w:rsidR="006E0FC9" w:rsidRPr="00A46168" w:rsidRDefault="006E0FC9" w:rsidP="00883FFC">
            <w:pPr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 xml:space="preserve">СВЕТОСЛАВ </w:t>
            </w:r>
            <w:r w:rsidRPr="003B6C08">
              <w:rPr>
                <w:sz w:val="16"/>
                <w:szCs w:val="16"/>
                <w:highlight w:val="black"/>
                <w:lang w:val="bg-BG"/>
              </w:rPr>
              <w:t>ЕМИЛОВ</w:t>
            </w:r>
            <w:r w:rsidRPr="00A46168">
              <w:rPr>
                <w:sz w:val="16"/>
                <w:szCs w:val="16"/>
                <w:lang w:val="bg-BG"/>
              </w:rPr>
              <w:t xml:space="preserve"> ГЕШЕВ</w:t>
            </w:r>
          </w:p>
        </w:tc>
        <w:tc>
          <w:tcPr>
            <w:tcW w:w="8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C6D4A92" w14:textId="77777777" w:rsidR="006E0FC9" w:rsidRPr="00A46168" w:rsidRDefault="006E0FC9" w:rsidP="00883FFC">
            <w:pPr>
              <w:autoSpaceDE w:val="0"/>
              <w:autoSpaceDN w:val="0"/>
              <w:adjustRightInd w:val="0"/>
              <w:spacing w:line="340" w:lineRule="exac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153-21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17D2B216" w14:textId="77777777" w:rsidR="006E0FC9" w:rsidRPr="00A46168" w:rsidRDefault="006E0FC9" w:rsidP="00883FFC">
            <w:pPr>
              <w:autoSpaceDE w:val="0"/>
              <w:autoSpaceDN w:val="0"/>
              <w:adjustRightInd w:val="0"/>
              <w:spacing w:line="340" w:lineRule="exac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153.21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</w:tcPr>
          <w:p w14:paraId="0906B0D1" w14:textId="77777777" w:rsidR="006E0FC9" w:rsidRPr="00A46168" w:rsidRDefault="006E0FC9" w:rsidP="00883FFC">
            <w:pPr>
              <w:autoSpaceDE w:val="0"/>
              <w:autoSpaceDN w:val="0"/>
              <w:adjustRightInd w:val="0"/>
              <w:spacing w:line="340" w:lineRule="exact"/>
              <w:jc w:val="righ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0.685</w:t>
            </w:r>
          </w:p>
        </w:tc>
        <w:tc>
          <w:tcPr>
            <w:tcW w:w="21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60B9E597" w14:textId="77777777" w:rsidR="006E0FC9" w:rsidRPr="00A46168" w:rsidRDefault="006E0FC9" w:rsidP="0090130E">
            <w:pPr>
              <w:jc w:val="right"/>
              <w:rPr>
                <w:b/>
                <w:sz w:val="16"/>
                <w:szCs w:val="16"/>
                <w:lang w:val="bg-BG"/>
              </w:rPr>
            </w:pPr>
          </w:p>
        </w:tc>
      </w:tr>
      <w:tr w:rsidR="006E0FC9" w:rsidRPr="00A46168" w14:paraId="008370F5" w14:textId="77777777" w:rsidTr="00883FFC">
        <w:trPr>
          <w:cantSplit/>
          <w:trHeight w:val="227"/>
        </w:trPr>
        <w:tc>
          <w:tcPr>
            <w:tcW w:w="37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48D2FED1" w14:textId="77777777" w:rsidR="006E0FC9" w:rsidRPr="00A46168" w:rsidRDefault="006E0FC9" w:rsidP="00883FFC">
            <w:pPr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 xml:space="preserve">СВЕТОСЛАВ </w:t>
            </w:r>
            <w:r w:rsidRPr="003B6C08">
              <w:rPr>
                <w:sz w:val="16"/>
                <w:szCs w:val="16"/>
                <w:highlight w:val="black"/>
                <w:lang w:val="bg-BG"/>
              </w:rPr>
              <w:t>ЕМИЛОВ</w:t>
            </w:r>
            <w:r w:rsidRPr="00A46168">
              <w:rPr>
                <w:sz w:val="16"/>
                <w:szCs w:val="16"/>
                <w:lang w:val="bg-BG"/>
              </w:rPr>
              <w:t xml:space="preserve"> ГЕШЕВ</w:t>
            </w:r>
          </w:p>
        </w:tc>
        <w:tc>
          <w:tcPr>
            <w:tcW w:w="8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18663D4" w14:textId="77777777" w:rsidR="006E0FC9" w:rsidRPr="00A46168" w:rsidRDefault="006E0FC9" w:rsidP="00883FFC">
            <w:pPr>
              <w:autoSpaceDE w:val="0"/>
              <w:autoSpaceDN w:val="0"/>
              <w:adjustRightInd w:val="0"/>
              <w:spacing w:line="340" w:lineRule="exac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153-23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7BB095ED" w14:textId="77777777" w:rsidR="006E0FC9" w:rsidRPr="00A46168" w:rsidRDefault="006E0FC9" w:rsidP="00883FFC">
            <w:pPr>
              <w:autoSpaceDE w:val="0"/>
              <w:autoSpaceDN w:val="0"/>
              <w:adjustRightInd w:val="0"/>
              <w:spacing w:line="340" w:lineRule="exac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153.21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</w:tcPr>
          <w:p w14:paraId="4074A41A" w14:textId="77777777" w:rsidR="006E0FC9" w:rsidRPr="00A46168" w:rsidRDefault="006E0FC9" w:rsidP="00883FFC">
            <w:pPr>
              <w:autoSpaceDE w:val="0"/>
              <w:autoSpaceDN w:val="0"/>
              <w:adjustRightInd w:val="0"/>
              <w:spacing w:line="340" w:lineRule="exact"/>
              <w:jc w:val="righ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0.48</w:t>
            </w:r>
            <w:r w:rsidR="004B1E22" w:rsidRPr="00A46168">
              <w:rPr>
                <w:sz w:val="16"/>
                <w:szCs w:val="16"/>
                <w:lang w:val="bg-BG"/>
              </w:rPr>
              <w:t>2</w:t>
            </w:r>
          </w:p>
        </w:tc>
        <w:tc>
          <w:tcPr>
            <w:tcW w:w="21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55C84ECA" w14:textId="77777777" w:rsidR="006E0FC9" w:rsidRPr="00A46168" w:rsidRDefault="006E0FC9" w:rsidP="0090130E">
            <w:pPr>
              <w:jc w:val="right"/>
              <w:rPr>
                <w:b/>
                <w:sz w:val="16"/>
                <w:szCs w:val="16"/>
                <w:lang w:val="bg-BG"/>
              </w:rPr>
            </w:pPr>
          </w:p>
        </w:tc>
      </w:tr>
      <w:tr w:rsidR="006E0FC9" w:rsidRPr="00A46168" w14:paraId="6B81F107" w14:textId="77777777" w:rsidTr="00883FFC">
        <w:trPr>
          <w:cantSplit/>
          <w:trHeight w:val="227"/>
        </w:trPr>
        <w:tc>
          <w:tcPr>
            <w:tcW w:w="37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4D9104C0" w14:textId="77777777" w:rsidR="006E0FC9" w:rsidRPr="00A46168" w:rsidRDefault="006E0FC9" w:rsidP="00883FFC">
            <w:pPr>
              <w:rPr>
                <w:sz w:val="16"/>
                <w:szCs w:val="16"/>
                <w:lang w:val="bg-BG"/>
              </w:rPr>
            </w:pPr>
            <w:r w:rsidRPr="00A46168">
              <w:rPr>
                <w:b/>
                <w:bCs/>
                <w:sz w:val="16"/>
                <w:szCs w:val="16"/>
                <w:lang w:val="bg-BG"/>
              </w:rPr>
              <w:t>ОБЩО ЗА ПОЛЗВАТЕЛЯ</w:t>
            </w:r>
          </w:p>
        </w:tc>
        <w:tc>
          <w:tcPr>
            <w:tcW w:w="8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4F7017DC" w14:textId="77777777" w:rsidR="006E0FC9" w:rsidRPr="00A46168" w:rsidRDefault="006E0FC9" w:rsidP="00883FFC">
            <w:pPr>
              <w:rPr>
                <w:sz w:val="16"/>
                <w:szCs w:val="16"/>
                <w:lang w:val="bg-BG"/>
              </w:rPr>
            </w:pPr>
          </w:p>
        </w:tc>
        <w:tc>
          <w:tcPr>
            <w:tcW w:w="171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A503D9F" w14:textId="77777777" w:rsidR="006E0FC9" w:rsidRPr="00A46168" w:rsidRDefault="006E0FC9" w:rsidP="00883FFC">
            <w:pPr>
              <w:rPr>
                <w:sz w:val="16"/>
                <w:szCs w:val="16"/>
                <w:lang w:val="bg-BG"/>
              </w:rPr>
            </w:pP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</w:tcPr>
          <w:p w14:paraId="1358C96B" w14:textId="77777777" w:rsidR="006E0FC9" w:rsidRPr="00A46168" w:rsidRDefault="006E0FC9" w:rsidP="004B1E22">
            <w:pPr>
              <w:autoSpaceDE w:val="0"/>
              <w:autoSpaceDN w:val="0"/>
              <w:adjustRightInd w:val="0"/>
              <w:spacing w:line="340" w:lineRule="exact"/>
              <w:jc w:val="right"/>
              <w:rPr>
                <w:sz w:val="16"/>
                <w:szCs w:val="16"/>
                <w:lang w:val="bg-BG"/>
              </w:rPr>
            </w:pPr>
            <w:r w:rsidRPr="00A46168">
              <w:rPr>
                <w:b/>
                <w:bCs/>
                <w:sz w:val="16"/>
                <w:szCs w:val="16"/>
                <w:lang w:val="bg-BG"/>
              </w:rPr>
              <w:t>1.20</w:t>
            </w:r>
            <w:r w:rsidR="004B1E22" w:rsidRPr="00A46168">
              <w:rPr>
                <w:b/>
                <w:bCs/>
                <w:sz w:val="16"/>
                <w:szCs w:val="16"/>
                <w:lang w:val="bg-BG"/>
              </w:rPr>
              <w:t>5</w:t>
            </w:r>
          </w:p>
        </w:tc>
        <w:tc>
          <w:tcPr>
            <w:tcW w:w="21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5033BA61" w14:textId="77777777" w:rsidR="006E0FC9" w:rsidRPr="00A46168" w:rsidRDefault="009F5A48" w:rsidP="004B1E22">
            <w:pPr>
              <w:jc w:val="right"/>
              <w:rPr>
                <w:b/>
                <w:sz w:val="16"/>
                <w:szCs w:val="16"/>
                <w:lang w:val="bg-BG"/>
              </w:rPr>
            </w:pPr>
            <w:r w:rsidRPr="00A46168">
              <w:rPr>
                <w:b/>
                <w:sz w:val="16"/>
                <w:szCs w:val="16"/>
                <w:lang w:val="bg-BG"/>
              </w:rPr>
              <w:t>15,6</w:t>
            </w:r>
            <w:r w:rsidR="004B1E22" w:rsidRPr="00A46168">
              <w:rPr>
                <w:b/>
                <w:sz w:val="16"/>
                <w:szCs w:val="16"/>
                <w:lang w:val="bg-BG"/>
              </w:rPr>
              <w:t>6</w:t>
            </w:r>
          </w:p>
        </w:tc>
      </w:tr>
      <w:tr w:rsidR="00C073DC" w:rsidRPr="00A46168" w14:paraId="12F3FF10" w14:textId="77777777" w:rsidTr="00883FFC">
        <w:trPr>
          <w:cantSplit/>
          <w:trHeight w:val="227"/>
        </w:trPr>
        <w:tc>
          <w:tcPr>
            <w:tcW w:w="37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730898EB" w14:textId="77777777" w:rsidR="00C073DC" w:rsidRPr="00A46168" w:rsidRDefault="00C073DC" w:rsidP="0090130E">
            <w:pPr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 xml:space="preserve">ЦВЕТАНА </w:t>
            </w:r>
            <w:r w:rsidRPr="003B6C08">
              <w:rPr>
                <w:sz w:val="16"/>
                <w:szCs w:val="16"/>
                <w:highlight w:val="black"/>
                <w:lang w:val="bg-BG"/>
              </w:rPr>
              <w:t>ЛАЗАРОВА</w:t>
            </w:r>
            <w:r w:rsidRPr="00A46168">
              <w:rPr>
                <w:sz w:val="16"/>
                <w:szCs w:val="16"/>
                <w:lang w:val="bg-BG"/>
              </w:rPr>
              <w:t xml:space="preserve"> </w:t>
            </w:r>
            <w:proofErr w:type="spellStart"/>
            <w:r w:rsidRPr="00A46168">
              <w:rPr>
                <w:sz w:val="16"/>
                <w:szCs w:val="16"/>
                <w:lang w:val="bg-BG"/>
              </w:rPr>
              <w:t>ЛАЗАРОВА</w:t>
            </w:r>
            <w:proofErr w:type="spellEnd"/>
          </w:p>
        </w:tc>
        <w:tc>
          <w:tcPr>
            <w:tcW w:w="8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BDF677C" w14:textId="77777777" w:rsidR="00C073DC" w:rsidRPr="00A46168" w:rsidRDefault="00C073DC" w:rsidP="00883FFC">
            <w:pPr>
              <w:autoSpaceDE w:val="0"/>
              <w:autoSpaceDN w:val="0"/>
              <w:adjustRightInd w:val="0"/>
              <w:spacing w:line="340" w:lineRule="exac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155-1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3491BA1E" w14:textId="77777777" w:rsidR="00C073DC" w:rsidRPr="00A46168" w:rsidRDefault="00C073DC" w:rsidP="00883FFC">
            <w:pPr>
              <w:autoSpaceDE w:val="0"/>
              <w:autoSpaceDN w:val="0"/>
              <w:adjustRightInd w:val="0"/>
              <w:spacing w:line="340" w:lineRule="exac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155.</w:t>
            </w:r>
            <w:r w:rsidR="002D094E" w:rsidRPr="00A46168">
              <w:rPr>
                <w:sz w:val="16"/>
                <w:szCs w:val="16"/>
                <w:lang w:val="bg-BG"/>
              </w:rPr>
              <w:t>16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</w:tcPr>
          <w:p w14:paraId="559DE1F8" w14:textId="77777777" w:rsidR="00C073DC" w:rsidRPr="00A46168" w:rsidRDefault="002D094E" w:rsidP="002D094E">
            <w:pPr>
              <w:autoSpaceDE w:val="0"/>
              <w:autoSpaceDN w:val="0"/>
              <w:adjustRightInd w:val="0"/>
              <w:spacing w:line="340" w:lineRule="exact"/>
              <w:jc w:val="righ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1</w:t>
            </w:r>
            <w:r w:rsidR="00C073DC" w:rsidRPr="00A46168">
              <w:rPr>
                <w:sz w:val="16"/>
                <w:szCs w:val="16"/>
                <w:lang w:val="bg-BG"/>
              </w:rPr>
              <w:t>.</w:t>
            </w:r>
            <w:r w:rsidRPr="00A46168">
              <w:rPr>
                <w:sz w:val="16"/>
                <w:szCs w:val="16"/>
                <w:lang w:val="bg-BG"/>
              </w:rPr>
              <w:t>051</w:t>
            </w:r>
          </w:p>
        </w:tc>
        <w:tc>
          <w:tcPr>
            <w:tcW w:w="21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24F2D577" w14:textId="77777777" w:rsidR="00C073DC" w:rsidRPr="00A46168" w:rsidRDefault="00C073DC" w:rsidP="0090130E">
            <w:pPr>
              <w:jc w:val="right"/>
              <w:rPr>
                <w:b/>
                <w:sz w:val="16"/>
                <w:szCs w:val="16"/>
                <w:lang w:val="bg-BG"/>
              </w:rPr>
            </w:pPr>
          </w:p>
        </w:tc>
      </w:tr>
      <w:tr w:rsidR="00C073DC" w:rsidRPr="00A46168" w14:paraId="4EF140D5" w14:textId="77777777" w:rsidTr="00883FFC">
        <w:trPr>
          <w:cantSplit/>
          <w:trHeight w:val="227"/>
        </w:trPr>
        <w:tc>
          <w:tcPr>
            <w:tcW w:w="37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358CD192" w14:textId="77777777" w:rsidR="00C073DC" w:rsidRPr="00A46168" w:rsidRDefault="00C073DC" w:rsidP="00883FFC">
            <w:pPr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 xml:space="preserve">ЦВЕТАНА </w:t>
            </w:r>
            <w:r w:rsidRPr="003B6C08">
              <w:rPr>
                <w:sz w:val="16"/>
                <w:szCs w:val="16"/>
                <w:highlight w:val="black"/>
                <w:lang w:val="bg-BG"/>
              </w:rPr>
              <w:t>ЛАЗАРОВА</w:t>
            </w:r>
            <w:r w:rsidRPr="00A46168">
              <w:rPr>
                <w:sz w:val="16"/>
                <w:szCs w:val="16"/>
                <w:lang w:val="bg-BG"/>
              </w:rPr>
              <w:t xml:space="preserve"> </w:t>
            </w:r>
            <w:proofErr w:type="spellStart"/>
            <w:r w:rsidRPr="00A46168">
              <w:rPr>
                <w:sz w:val="16"/>
                <w:szCs w:val="16"/>
                <w:lang w:val="bg-BG"/>
              </w:rPr>
              <w:t>ЛАЗАРОВА</w:t>
            </w:r>
            <w:proofErr w:type="spellEnd"/>
          </w:p>
        </w:tc>
        <w:tc>
          <w:tcPr>
            <w:tcW w:w="8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6508FD3" w14:textId="77777777" w:rsidR="00C073DC" w:rsidRPr="00A46168" w:rsidRDefault="00C073DC" w:rsidP="00883FFC">
            <w:pPr>
              <w:autoSpaceDE w:val="0"/>
              <w:autoSpaceDN w:val="0"/>
              <w:adjustRightInd w:val="0"/>
              <w:spacing w:line="340" w:lineRule="exac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155-1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0BAA7DED" w14:textId="77777777" w:rsidR="00C073DC" w:rsidRPr="00A46168" w:rsidRDefault="00C073DC" w:rsidP="00883FFC">
            <w:pPr>
              <w:autoSpaceDE w:val="0"/>
              <w:autoSpaceDN w:val="0"/>
              <w:adjustRightInd w:val="0"/>
              <w:spacing w:line="340" w:lineRule="exac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155.</w:t>
            </w:r>
            <w:r w:rsidR="002D094E" w:rsidRPr="00A46168">
              <w:rPr>
                <w:sz w:val="16"/>
                <w:szCs w:val="16"/>
                <w:lang w:val="bg-BG"/>
              </w:rPr>
              <w:t>18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</w:tcPr>
          <w:p w14:paraId="26ADB2B5" w14:textId="77777777" w:rsidR="00C073DC" w:rsidRPr="00A46168" w:rsidRDefault="002D094E" w:rsidP="002D094E">
            <w:pPr>
              <w:autoSpaceDE w:val="0"/>
              <w:autoSpaceDN w:val="0"/>
              <w:adjustRightInd w:val="0"/>
              <w:spacing w:line="340" w:lineRule="exact"/>
              <w:jc w:val="righ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2</w:t>
            </w:r>
            <w:r w:rsidR="00C073DC" w:rsidRPr="00A46168">
              <w:rPr>
                <w:sz w:val="16"/>
                <w:szCs w:val="16"/>
                <w:lang w:val="bg-BG"/>
              </w:rPr>
              <w:t>.40</w:t>
            </w:r>
            <w:r w:rsidRPr="00A46168">
              <w:rPr>
                <w:sz w:val="16"/>
                <w:szCs w:val="16"/>
                <w:lang w:val="bg-BG"/>
              </w:rPr>
              <w:t>1</w:t>
            </w:r>
          </w:p>
        </w:tc>
        <w:tc>
          <w:tcPr>
            <w:tcW w:w="21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70AD99C6" w14:textId="77777777" w:rsidR="00C073DC" w:rsidRPr="00A46168" w:rsidRDefault="00C073DC" w:rsidP="0090130E">
            <w:pPr>
              <w:jc w:val="right"/>
              <w:rPr>
                <w:b/>
                <w:sz w:val="16"/>
                <w:szCs w:val="16"/>
                <w:lang w:val="bg-BG"/>
              </w:rPr>
            </w:pPr>
          </w:p>
        </w:tc>
      </w:tr>
      <w:tr w:rsidR="00C073DC" w:rsidRPr="00A46168" w14:paraId="1F51B0BF" w14:textId="77777777" w:rsidTr="00883FFC">
        <w:trPr>
          <w:cantSplit/>
          <w:trHeight w:val="227"/>
        </w:trPr>
        <w:tc>
          <w:tcPr>
            <w:tcW w:w="37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1851079E" w14:textId="77777777" w:rsidR="00C073DC" w:rsidRPr="00A46168" w:rsidRDefault="00C073DC" w:rsidP="00883FFC">
            <w:pPr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 xml:space="preserve">ЦВЕТАНА </w:t>
            </w:r>
            <w:r w:rsidRPr="003B6C08">
              <w:rPr>
                <w:sz w:val="16"/>
                <w:szCs w:val="16"/>
                <w:highlight w:val="black"/>
                <w:lang w:val="bg-BG"/>
              </w:rPr>
              <w:t>ЛАЗАРОВА</w:t>
            </w:r>
            <w:r w:rsidRPr="00A46168">
              <w:rPr>
                <w:sz w:val="16"/>
                <w:szCs w:val="16"/>
                <w:lang w:val="bg-BG"/>
              </w:rPr>
              <w:t xml:space="preserve"> </w:t>
            </w:r>
            <w:proofErr w:type="spellStart"/>
            <w:r w:rsidRPr="00A46168">
              <w:rPr>
                <w:sz w:val="16"/>
                <w:szCs w:val="16"/>
                <w:lang w:val="bg-BG"/>
              </w:rPr>
              <w:t>ЛАЗАРОВА</w:t>
            </w:r>
            <w:proofErr w:type="spellEnd"/>
          </w:p>
        </w:tc>
        <w:tc>
          <w:tcPr>
            <w:tcW w:w="8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79E02E0" w14:textId="77777777" w:rsidR="00C073DC" w:rsidRPr="00A46168" w:rsidRDefault="00C073DC" w:rsidP="00883FFC">
            <w:pPr>
              <w:autoSpaceDE w:val="0"/>
              <w:autoSpaceDN w:val="0"/>
              <w:adjustRightInd w:val="0"/>
              <w:spacing w:line="340" w:lineRule="exac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155-</w:t>
            </w:r>
            <w:r w:rsidR="002D094E" w:rsidRPr="00A46168">
              <w:rPr>
                <w:sz w:val="16"/>
                <w:szCs w:val="16"/>
                <w:lang w:val="bg-BG"/>
              </w:rPr>
              <w:t>1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03E13A59" w14:textId="77777777" w:rsidR="00C073DC" w:rsidRPr="00A46168" w:rsidRDefault="00C073DC" w:rsidP="00883FFC">
            <w:pPr>
              <w:autoSpaceDE w:val="0"/>
              <w:autoSpaceDN w:val="0"/>
              <w:adjustRightInd w:val="0"/>
              <w:spacing w:line="340" w:lineRule="exac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155.6</w:t>
            </w:r>
            <w:r w:rsidR="002D094E" w:rsidRPr="00A46168">
              <w:rPr>
                <w:sz w:val="16"/>
                <w:szCs w:val="16"/>
                <w:lang w:val="bg-BG"/>
              </w:rPr>
              <w:t>1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</w:tcPr>
          <w:p w14:paraId="72881C41" w14:textId="77777777" w:rsidR="00C073DC" w:rsidRPr="00A46168" w:rsidRDefault="002D094E" w:rsidP="002D094E">
            <w:pPr>
              <w:autoSpaceDE w:val="0"/>
              <w:autoSpaceDN w:val="0"/>
              <w:adjustRightInd w:val="0"/>
              <w:spacing w:line="340" w:lineRule="exact"/>
              <w:jc w:val="righ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2</w:t>
            </w:r>
            <w:r w:rsidR="00C073DC" w:rsidRPr="00A46168">
              <w:rPr>
                <w:sz w:val="16"/>
                <w:szCs w:val="16"/>
                <w:lang w:val="bg-BG"/>
              </w:rPr>
              <w:t>.0</w:t>
            </w:r>
            <w:r w:rsidRPr="00A46168">
              <w:rPr>
                <w:sz w:val="16"/>
                <w:szCs w:val="16"/>
                <w:lang w:val="bg-BG"/>
              </w:rPr>
              <w:t>0</w:t>
            </w:r>
            <w:r w:rsidR="00C073DC" w:rsidRPr="00A46168">
              <w:rPr>
                <w:sz w:val="16"/>
                <w:szCs w:val="16"/>
                <w:lang w:val="bg-BG"/>
              </w:rPr>
              <w:t>7</w:t>
            </w:r>
          </w:p>
        </w:tc>
        <w:tc>
          <w:tcPr>
            <w:tcW w:w="21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6AB0E518" w14:textId="77777777" w:rsidR="00C073DC" w:rsidRPr="00A46168" w:rsidRDefault="00C073DC" w:rsidP="0090130E">
            <w:pPr>
              <w:jc w:val="right"/>
              <w:rPr>
                <w:b/>
                <w:sz w:val="16"/>
                <w:szCs w:val="16"/>
                <w:lang w:val="bg-BG"/>
              </w:rPr>
            </w:pPr>
          </w:p>
        </w:tc>
      </w:tr>
      <w:tr w:rsidR="00C073DC" w:rsidRPr="00A46168" w14:paraId="1B3F6367" w14:textId="77777777" w:rsidTr="00883FFC">
        <w:trPr>
          <w:cantSplit/>
          <w:trHeight w:val="227"/>
        </w:trPr>
        <w:tc>
          <w:tcPr>
            <w:tcW w:w="37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1BF65FDD" w14:textId="77777777" w:rsidR="00C073DC" w:rsidRPr="00A46168" w:rsidRDefault="00C073DC" w:rsidP="00883FFC">
            <w:pPr>
              <w:rPr>
                <w:sz w:val="16"/>
                <w:szCs w:val="16"/>
                <w:lang w:val="bg-BG"/>
              </w:rPr>
            </w:pPr>
            <w:r w:rsidRPr="00A46168">
              <w:rPr>
                <w:b/>
                <w:bCs/>
                <w:sz w:val="16"/>
                <w:szCs w:val="16"/>
                <w:lang w:val="bg-BG"/>
              </w:rPr>
              <w:t>ОБЩО ЗА ПОЛЗВАТЕЛЯ</w:t>
            </w:r>
          </w:p>
        </w:tc>
        <w:tc>
          <w:tcPr>
            <w:tcW w:w="8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55C857E8" w14:textId="77777777" w:rsidR="00C073DC" w:rsidRPr="00A46168" w:rsidRDefault="00C073DC" w:rsidP="00883FFC">
            <w:pPr>
              <w:rPr>
                <w:sz w:val="16"/>
                <w:szCs w:val="16"/>
                <w:lang w:val="bg-BG"/>
              </w:rPr>
            </w:pPr>
          </w:p>
        </w:tc>
        <w:tc>
          <w:tcPr>
            <w:tcW w:w="171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1E14916" w14:textId="77777777" w:rsidR="00C073DC" w:rsidRPr="00A46168" w:rsidRDefault="00C073DC" w:rsidP="00883FFC">
            <w:pPr>
              <w:rPr>
                <w:sz w:val="16"/>
                <w:szCs w:val="16"/>
                <w:lang w:val="bg-BG"/>
              </w:rPr>
            </w:pP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</w:tcPr>
          <w:p w14:paraId="3ABD7063" w14:textId="77777777" w:rsidR="00C073DC" w:rsidRPr="00A46168" w:rsidRDefault="002D094E" w:rsidP="002D094E">
            <w:pPr>
              <w:autoSpaceDE w:val="0"/>
              <w:autoSpaceDN w:val="0"/>
              <w:adjustRightInd w:val="0"/>
              <w:spacing w:line="340" w:lineRule="exact"/>
              <w:jc w:val="right"/>
              <w:rPr>
                <w:sz w:val="16"/>
                <w:szCs w:val="16"/>
                <w:lang w:val="bg-BG"/>
              </w:rPr>
            </w:pPr>
            <w:r w:rsidRPr="00A46168">
              <w:rPr>
                <w:b/>
                <w:bCs/>
                <w:sz w:val="16"/>
                <w:szCs w:val="16"/>
                <w:lang w:val="bg-BG"/>
              </w:rPr>
              <w:t>5</w:t>
            </w:r>
            <w:r w:rsidR="00C073DC" w:rsidRPr="00A46168">
              <w:rPr>
                <w:b/>
                <w:bCs/>
                <w:sz w:val="16"/>
                <w:szCs w:val="16"/>
                <w:lang w:val="bg-BG"/>
              </w:rPr>
              <w:t>.</w:t>
            </w:r>
            <w:r w:rsidRPr="00A46168">
              <w:rPr>
                <w:b/>
                <w:bCs/>
                <w:sz w:val="16"/>
                <w:szCs w:val="16"/>
                <w:lang w:val="bg-BG"/>
              </w:rPr>
              <w:t>460</w:t>
            </w:r>
          </w:p>
        </w:tc>
        <w:tc>
          <w:tcPr>
            <w:tcW w:w="21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108D63EE" w14:textId="77777777" w:rsidR="00C073DC" w:rsidRPr="00A46168" w:rsidRDefault="002D094E" w:rsidP="002D094E">
            <w:pPr>
              <w:jc w:val="right"/>
              <w:rPr>
                <w:b/>
                <w:sz w:val="16"/>
                <w:szCs w:val="16"/>
                <w:lang w:val="bg-BG"/>
              </w:rPr>
            </w:pPr>
            <w:r w:rsidRPr="00A46168">
              <w:rPr>
                <w:b/>
                <w:sz w:val="16"/>
                <w:szCs w:val="16"/>
                <w:lang w:val="bg-BG"/>
              </w:rPr>
              <w:t>70</w:t>
            </w:r>
            <w:r w:rsidR="009F5A48" w:rsidRPr="00A46168">
              <w:rPr>
                <w:b/>
                <w:sz w:val="16"/>
                <w:szCs w:val="16"/>
                <w:lang w:val="bg-BG"/>
              </w:rPr>
              <w:t>,9</w:t>
            </w:r>
            <w:r w:rsidRPr="00A46168">
              <w:rPr>
                <w:b/>
                <w:sz w:val="16"/>
                <w:szCs w:val="16"/>
                <w:lang w:val="bg-BG"/>
              </w:rPr>
              <w:t>8</w:t>
            </w:r>
          </w:p>
        </w:tc>
      </w:tr>
      <w:tr w:rsidR="00B9684C" w:rsidRPr="00A46168" w14:paraId="755A3191" w14:textId="77777777" w:rsidTr="00883FFC">
        <w:trPr>
          <w:cantSplit/>
          <w:trHeight w:val="227"/>
        </w:trPr>
        <w:tc>
          <w:tcPr>
            <w:tcW w:w="37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69D513E6" w14:textId="77777777" w:rsidR="00B9684C" w:rsidRPr="00A46168" w:rsidRDefault="00B9684C" w:rsidP="0090130E">
            <w:pPr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 xml:space="preserve">ЦВЕТЕЛИН </w:t>
            </w:r>
            <w:r w:rsidRPr="003B6C08">
              <w:rPr>
                <w:sz w:val="16"/>
                <w:szCs w:val="16"/>
                <w:highlight w:val="black"/>
                <w:lang w:val="bg-BG"/>
              </w:rPr>
              <w:t>ДИМИТРОВ</w:t>
            </w:r>
            <w:r w:rsidRPr="00A46168">
              <w:rPr>
                <w:sz w:val="16"/>
                <w:szCs w:val="16"/>
                <w:lang w:val="bg-BG"/>
              </w:rPr>
              <w:t xml:space="preserve"> ЛИЧЕВ</w:t>
            </w:r>
          </w:p>
        </w:tc>
        <w:tc>
          <w:tcPr>
            <w:tcW w:w="8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E694236" w14:textId="77777777" w:rsidR="00B9684C" w:rsidRPr="00A46168" w:rsidRDefault="00B9684C" w:rsidP="00883FFC">
            <w:pPr>
              <w:autoSpaceDE w:val="0"/>
              <w:autoSpaceDN w:val="0"/>
              <w:adjustRightInd w:val="0"/>
              <w:spacing w:line="340" w:lineRule="exac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153-2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171DDB6D" w14:textId="77777777" w:rsidR="00B9684C" w:rsidRPr="00A46168" w:rsidRDefault="00B9684C" w:rsidP="00883FFC">
            <w:pPr>
              <w:autoSpaceDE w:val="0"/>
              <w:autoSpaceDN w:val="0"/>
              <w:adjustRightInd w:val="0"/>
              <w:spacing w:line="340" w:lineRule="exac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153.108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</w:tcPr>
          <w:p w14:paraId="6F7794D9" w14:textId="77777777" w:rsidR="00B9684C" w:rsidRPr="00A46168" w:rsidRDefault="00B9684C" w:rsidP="00883FFC">
            <w:pPr>
              <w:autoSpaceDE w:val="0"/>
              <w:autoSpaceDN w:val="0"/>
              <w:adjustRightInd w:val="0"/>
              <w:spacing w:line="340" w:lineRule="exact"/>
              <w:jc w:val="righ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0.530</w:t>
            </w:r>
          </w:p>
        </w:tc>
        <w:tc>
          <w:tcPr>
            <w:tcW w:w="21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59964822" w14:textId="77777777" w:rsidR="00B9684C" w:rsidRPr="00A46168" w:rsidRDefault="00B9684C" w:rsidP="0090130E">
            <w:pPr>
              <w:jc w:val="right"/>
              <w:rPr>
                <w:b/>
                <w:sz w:val="16"/>
                <w:szCs w:val="16"/>
                <w:lang w:val="bg-BG"/>
              </w:rPr>
            </w:pPr>
          </w:p>
        </w:tc>
      </w:tr>
      <w:tr w:rsidR="00B9684C" w:rsidRPr="00A46168" w14:paraId="0CEB25D5" w14:textId="77777777" w:rsidTr="00883FFC">
        <w:trPr>
          <w:cantSplit/>
          <w:trHeight w:val="227"/>
        </w:trPr>
        <w:tc>
          <w:tcPr>
            <w:tcW w:w="37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202C7320" w14:textId="77777777" w:rsidR="00B9684C" w:rsidRPr="00A46168" w:rsidRDefault="00B9684C" w:rsidP="00883FFC">
            <w:pPr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 xml:space="preserve">ЦВЕТЕЛИН </w:t>
            </w:r>
            <w:r w:rsidRPr="003B6C08">
              <w:rPr>
                <w:sz w:val="16"/>
                <w:szCs w:val="16"/>
                <w:highlight w:val="black"/>
                <w:lang w:val="bg-BG"/>
              </w:rPr>
              <w:t>ДИМИТРОВ</w:t>
            </w:r>
            <w:r w:rsidRPr="00A46168">
              <w:rPr>
                <w:sz w:val="16"/>
                <w:szCs w:val="16"/>
                <w:lang w:val="bg-BG"/>
              </w:rPr>
              <w:t xml:space="preserve"> ЛИЧЕВ</w:t>
            </w:r>
          </w:p>
        </w:tc>
        <w:tc>
          <w:tcPr>
            <w:tcW w:w="8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4495862" w14:textId="77777777" w:rsidR="00B9684C" w:rsidRPr="00A46168" w:rsidRDefault="00B9684C" w:rsidP="00883FFC">
            <w:pPr>
              <w:autoSpaceDE w:val="0"/>
              <w:autoSpaceDN w:val="0"/>
              <w:adjustRightInd w:val="0"/>
              <w:spacing w:line="340" w:lineRule="exac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153-17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6CD0858F" w14:textId="77777777" w:rsidR="00B9684C" w:rsidRPr="00A46168" w:rsidRDefault="00B9684C" w:rsidP="00883FFC">
            <w:pPr>
              <w:autoSpaceDE w:val="0"/>
              <w:autoSpaceDN w:val="0"/>
              <w:adjustRightInd w:val="0"/>
              <w:spacing w:line="340" w:lineRule="exac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153.108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</w:tcPr>
          <w:p w14:paraId="16A0B69D" w14:textId="77777777" w:rsidR="00B9684C" w:rsidRPr="00A46168" w:rsidRDefault="00B9684C" w:rsidP="00883FFC">
            <w:pPr>
              <w:autoSpaceDE w:val="0"/>
              <w:autoSpaceDN w:val="0"/>
              <w:adjustRightInd w:val="0"/>
              <w:spacing w:line="340" w:lineRule="exact"/>
              <w:jc w:val="righ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0.091</w:t>
            </w:r>
          </w:p>
        </w:tc>
        <w:tc>
          <w:tcPr>
            <w:tcW w:w="21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2E8A5BA9" w14:textId="77777777" w:rsidR="00B9684C" w:rsidRPr="00A46168" w:rsidRDefault="00B9684C" w:rsidP="0090130E">
            <w:pPr>
              <w:jc w:val="right"/>
              <w:rPr>
                <w:b/>
                <w:sz w:val="16"/>
                <w:szCs w:val="16"/>
                <w:lang w:val="bg-BG"/>
              </w:rPr>
            </w:pPr>
          </w:p>
        </w:tc>
      </w:tr>
      <w:tr w:rsidR="00B9684C" w:rsidRPr="00A46168" w14:paraId="57F585AF" w14:textId="77777777" w:rsidTr="00883FFC">
        <w:trPr>
          <w:cantSplit/>
          <w:trHeight w:val="227"/>
        </w:trPr>
        <w:tc>
          <w:tcPr>
            <w:tcW w:w="37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34172223" w14:textId="77777777" w:rsidR="00B9684C" w:rsidRPr="00A46168" w:rsidRDefault="00B9684C" w:rsidP="00883FFC">
            <w:pPr>
              <w:rPr>
                <w:sz w:val="16"/>
                <w:szCs w:val="16"/>
                <w:lang w:val="bg-BG"/>
              </w:rPr>
            </w:pPr>
            <w:r w:rsidRPr="00A46168">
              <w:rPr>
                <w:b/>
                <w:bCs/>
                <w:sz w:val="16"/>
                <w:szCs w:val="16"/>
                <w:lang w:val="bg-BG"/>
              </w:rPr>
              <w:t>ОБЩО ЗА ПОЛЗВАТЕЛЯ</w:t>
            </w:r>
          </w:p>
        </w:tc>
        <w:tc>
          <w:tcPr>
            <w:tcW w:w="8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768576AC" w14:textId="77777777" w:rsidR="00B9684C" w:rsidRPr="00A46168" w:rsidRDefault="00B9684C" w:rsidP="00883FFC">
            <w:pPr>
              <w:rPr>
                <w:sz w:val="16"/>
                <w:szCs w:val="16"/>
                <w:lang w:val="bg-BG"/>
              </w:rPr>
            </w:pPr>
          </w:p>
        </w:tc>
        <w:tc>
          <w:tcPr>
            <w:tcW w:w="171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9269C24" w14:textId="77777777" w:rsidR="00B9684C" w:rsidRPr="00A46168" w:rsidRDefault="00B9684C" w:rsidP="00883FFC">
            <w:pPr>
              <w:rPr>
                <w:sz w:val="16"/>
                <w:szCs w:val="16"/>
                <w:lang w:val="bg-BG"/>
              </w:rPr>
            </w:pP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</w:tcPr>
          <w:p w14:paraId="5941146D" w14:textId="77777777" w:rsidR="00B9684C" w:rsidRPr="00A46168" w:rsidRDefault="00B9684C" w:rsidP="00C026D0">
            <w:pPr>
              <w:autoSpaceDE w:val="0"/>
              <w:autoSpaceDN w:val="0"/>
              <w:adjustRightInd w:val="0"/>
              <w:spacing w:line="340" w:lineRule="exact"/>
              <w:jc w:val="right"/>
              <w:rPr>
                <w:sz w:val="16"/>
                <w:szCs w:val="16"/>
                <w:lang w:val="bg-BG"/>
              </w:rPr>
            </w:pPr>
            <w:r w:rsidRPr="00A46168">
              <w:rPr>
                <w:b/>
                <w:bCs/>
                <w:sz w:val="16"/>
                <w:szCs w:val="16"/>
                <w:lang w:val="bg-BG"/>
              </w:rPr>
              <w:t>0.62</w:t>
            </w:r>
            <w:r w:rsidR="00C026D0" w:rsidRPr="00A46168">
              <w:rPr>
                <w:b/>
                <w:bCs/>
                <w:sz w:val="16"/>
                <w:szCs w:val="16"/>
                <w:lang w:val="bg-BG"/>
              </w:rPr>
              <w:t>1</w:t>
            </w:r>
          </w:p>
        </w:tc>
        <w:tc>
          <w:tcPr>
            <w:tcW w:w="21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30B98379" w14:textId="77777777" w:rsidR="00B9684C" w:rsidRPr="00A46168" w:rsidRDefault="009F5A48" w:rsidP="00C026D0">
            <w:pPr>
              <w:jc w:val="right"/>
              <w:rPr>
                <w:b/>
                <w:sz w:val="16"/>
                <w:szCs w:val="16"/>
                <w:lang w:val="bg-BG"/>
              </w:rPr>
            </w:pPr>
            <w:r w:rsidRPr="00A46168">
              <w:rPr>
                <w:b/>
                <w:sz w:val="16"/>
                <w:szCs w:val="16"/>
                <w:lang w:val="bg-BG"/>
              </w:rPr>
              <w:t>8,0</w:t>
            </w:r>
            <w:r w:rsidR="00C026D0" w:rsidRPr="00A46168">
              <w:rPr>
                <w:b/>
                <w:sz w:val="16"/>
                <w:szCs w:val="16"/>
                <w:lang w:val="bg-BG"/>
              </w:rPr>
              <w:t>7</w:t>
            </w:r>
          </w:p>
        </w:tc>
      </w:tr>
      <w:tr w:rsidR="00B9684C" w:rsidRPr="00A46168" w14:paraId="62F60C68" w14:textId="77777777" w:rsidTr="0090130E">
        <w:trPr>
          <w:cantSplit/>
          <w:trHeight w:val="227"/>
        </w:trPr>
        <w:tc>
          <w:tcPr>
            <w:tcW w:w="37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116646B" w14:textId="77777777" w:rsidR="00B9684C" w:rsidRPr="00A46168" w:rsidRDefault="00B9684C" w:rsidP="0090130E">
            <w:pPr>
              <w:autoSpaceDE w:val="0"/>
              <w:autoSpaceDN w:val="0"/>
              <w:adjustRightInd w:val="0"/>
              <w:spacing w:line="340" w:lineRule="exact"/>
              <w:rPr>
                <w:b/>
                <w:bCs/>
                <w:sz w:val="16"/>
                <w:szCs w:val="16"/>
                <w:lang w:val="bg-BG"/>
              </w:rPr>
            </w:pPr>
            <w:r w:rsidRPr="00A46168">
              <w:rPr>
                <w:b/>
                <w:sz w:val="16"/>
                <w:szCs w:val="16"/>
                <w:lang w:val="bg-BG"/>
              </w:rPr>
              <w:t>ОБЩО ЗА ЗЕМЛИЩЕТО</w:t>
            </w:r>
          </w:p>
        </w:tc>
        <w:tc>
          <w:tcPr>
            <w:tcW w:w="8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317082E" w14:textId="77777777" w:rsidR="00B9684C" w:rsidRPr="00A46168" w:rsidRDefault="00B9684C" w:rsidP="0090130E">
            <w:pPr>
              <w:autoSpaceDE w:val="0"/>
              <w:autoSpaceDN w:val="0"/>
              <w:adjustRightInd w:val="0"/>
              <w:spacing w:line="340" w:lineRule="exact"/>
              <w:rPr>
                <w:b/>
                <w:sz w:val="16"/>
                <w:szCs w:val="16"/>
                <w:lang w:val="bg-BG"/>
              </w:rPr>
            </w:pPr>
          </w:p>
        </w:tc>
        <w:tc>
          <w:tcPr>
            <w:tcW w:w="171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35A1A61A" w14:textId="77777777" w:rsidR="00B9684C" w:rsidRPr="00A46168" w:rsidRDefault="00B9684C" w:rsidP="0090130E">
            <w:pPr>
              <w:autoSpaceDE w:val="0"/>
              <w:autoSpaceDN w:val="0"/>
              <w:adjustRightInd w:val="0"/>
              <w:spacing w:line="340" w:lineRule="exact"/>
              <w:rPr>
                <w:b/>
                <w:sz w:val="16"/>
                <w:szCs w:val="16"/>
                <w:lang w:val="bg-BG"/>
              </w:rPr>
            </w:pP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156E0D23" w14:textId="77777777" w:rsidR="00B9684C" w:rsidRPr="00A46168" w:rsidRDefault="006527D5" w:rsidP="00AF2E8C">
            <w:pPr>
              <w:jc w:val="right"/>
              <w:rPr>
                <w:b/>
                <w:sz w:val="16"/>
                <w:szCs w:val="16"/>
                <w:lang w:val="bg-BG"/>
              </w:rPr>
            </w:pPr>
            <w:r w:rsidRPr="00A46168">
              <w:rPr>
                <w:b/>
                <w:sz w:val="16"/>
                <w:szCs w:val="16"/>
                <w:lang w:val="bg-BG"/>
              </w:rPr>
              <w:t>10</w:t>
            </w:r>
            <w:r w:rsidR="00AF2E8C" w:rsidRPr="00A46168">
              <w:rPr>
                <w:b/>
                <w:sz w:val="16"/>
                <w:szCs w:val="16"/>
                <w:lang w:val="bg-BG"/>
              </w:rPr>
              <w:t>7</w:t>
            </w:r>
            <w:r w:rsidRPr="00A46168">
              <w:rPr>
                <w:b/>
                <w:sz w:val="16"/>
                <w:szCs w:val="16"/>
                <w:lang w:val="bg-BG"/>
              </w:rPr>
              <w:t>,</w:t>
            </w:r>
            <w:r w:rsidR="00AF2E8C" w:rsidRPr="00A46168">
              <w:rPr>
                <w:b/>
                <w:sz w:val="16"/>
                <w:szCs w:val="16"/>
                <w:lang w:val="bg-BG"/>
              </w:rPr>
              <w:t>591</w:t>
            </w:r>
          </w:p>
        </w:tc>
        <w:tc>
          <w:tcPr>
            <w:tcW w:w="21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39FABB73" w14:textId="77777777" w:rsidR="00B9684C" w:rsidRPr="00A46168" w:rsidRDefault="006527D5" w:rsidP="00AF2E8C">
            <w:pPr>
              <w:jc w:val="right"/>
              <w:rPr>
                <w:b/>
                <w:sz w:val="16"/>
                <w:szCs w:val="16"/>
                <w:lang w:val="bg-BG"/>
              </w:rPr>
            </w:pPr>
            <w:r w:rsidRPr="00A46168">
              <w:rPr>
                <w:b/>
                <w:sz w:val="16"/>
                <w:szCs w:val="16"/>
                <w:lang w:val="bg-BG"/>
              </w:rPr>
              <w:t>1</w:t>
            </w:r>
            <w:r w:rsidR="00AA1C5A" w:rsidRPr="00A46168">
              <w:rPr>
                <w:b/>
                <w:sz w:val="16"/>
                <w:szCs w:val="16"/>
                <w:lang w:val="bg-BG"/>
              </w:rPr>
              <w:t>3</w:t>
            </w:r>
            <w:r w:rsidR="00AF2E8C" w:rsidRPr="00A46168">
              <w:rPr>
                <w:b/>
                <w:sz w:val="16"/>
                <w:szCs w:val="16"/>
                <w:lang w:val="bg-BG"/>
              </w:rPr>
              <w:t>98</w:t>
            </w:r>
            <w:r w:rsidRPr="00A46168">
              <w:rPr>
                <w:b/>
                <w:sz w:val="16"/>
                <w:szCs w:val="16"/>
                <w:lang w:val="bg-BG"/>
              </w:rPr>
              <w:t>,</w:t>
            </w:r>
            <w:r w:rsidR="00AF2E8C" w:rsidRPr="00A46168">
              <w:rPr>
                <w:b/>
                <w:sz w:val="16"/>
                <w:szCs w:val="16"/>
                <w:lang w:val="bg-BG"/>
              </w:rPr>
              <w:t>68</w:t>
            </w:r>
          </w:p>
        </w:tc>
      </w:tr>
    </w:tbl>
    <w:p w14:paraId="1446E5A0" w14:textId="77777777" w:rsidR="004A0BEB" w:rsidRPr="00A46168" w:rsidRDefault="00E92449" w:rsidP="00DB1438">
      <w:pPr>
        <w:tabs>
          <w:tab w:val="left" w:pos="284"/>
        </w:tabs>
        <w:ind w:firstLine="288"/>
        <w:jc w:val="both"/>
        <w:rPr>
          <w:lang w:val="bg-BG"/>
        </w:rPr>
      </w:pPr>
      <w:r w:rsidRPr="00A46168">
        <w:rPr>
          <w:lang w:val="bg-BG"/>
        </w:rPr>
        <w:t>2</w:t>
      </w:r>
      <w:r w:rsidR="0078766A" w:rsidRPr="00A46168">
        <w:rPr>
          <w:lang w:val="bg-BG"/>
        </w:rPr>
        <w:t>.</w:t>
      </w:r>
      <w:r w:rsidR="00F94664" w:rsidRPr="00A46168">
        <w:rPr>
          <w:lang w:val="bg-BG"/>
        </w:rPr>
        <w:t xml:space="preserve">Към масивите </w:t>
      </w:r>
      <w:r w:rsidR="008F3A6E" w:rsidRPr="00A46168">
        <w:rPr>
          <w:lang w:val="bg-BG"/>
        </w:rPr>
        <w:t>за ползване /МП/</w:t>
      </w:r>
      <w:r w:rsidR="000E2804" w:rsidRPr="00A46168">
        <w:rPr>
          <w:lang w:val="bg-BG"/>
        </w:rPr>
        <w:t xml:space="preserve"> и имоти за ползване </w:t>
      </w:r>
      <w:r w:rsidR="00214B92" w:rsidRPr="00A46168">
        <w:rPr>
          <w:lang w:val="bg-BG"/>
        </w:rPr>
        <w:t>по чл. 37в, ал.</w:t>
      </w:r>
      <w:r w:rsidR="007B18DD" w:rsidRPr="00A46168">
        <w:rPr>
          <w:lang w:val="bg-BG"/>
        </w:rPr>
        <w:t>3, т.2</w:t>
      </w:r>
      <w:r w:rsidR="000E2804" w:rsidRPr="00A46168">
        <w:rPr>
          <w:lang w:val="bg-BG"/>
        </w:rPr>
        <w:t xml:space="preserve"> от ЗСПЗЗ, разпределени в границите им</w:t>
      </w:r>
      <w:r w:rsidR="005F6E4E" w:rsidRPr="00A46168">
        <w:rPr>
          <w:lang w:val="bg-BG"/>
        </w:rPr>
        <w:t>, съобразно</w:t>
      </w:r>
      <w:r w:rsidR="000E2804" w:rsidRPr="00A46168">
        <w:rPr>
          <w:lang w:val="bg-BG"/>
        </w:rPr>
        <w:t xml:space="preserve"> сключеното </w:t>
      </w:r>
      <w:r w:rsidR="002A422C" w:rsidRPr="00A46168">
        <w:rPr>
          <w:b/>
          <w:lang w:val="bg-BG"/>
        </w:rPr>
        <w:t>доброволно споразум</w:t>
      </w:r>
      <w:r w:rsidR="00282452" w:rsidRPr="00A46168">
        <w:rPr>
          <w:b/>
          <w:lang w:val="bg-BG"/>
        </w:rPr>
        <w:t xml:space="preserve">ение </w:t>
      </w:r>
      <w:r w:rsidR="00B77F8C" w:rsidRPr="00A46168">
        <w:rPr>
          <w:b/>
          <w:lang w:val="bg-BG"/>
        </w:rPr>
        <w:t>ОЗ</w:t>
      </w:r>
      <w:r w:rsidR="00AE5F94" w:rsidRPr="00A46168">
        <w:rPr>
          <w:b/>
          <w:lang w:val="bg-BG"/>
        </w:rPr>
        <w:t xml:space="preserve">, </w:t>
      </w:r>
      <w:r w:rsidR="005B14D9" w:rsidRPr="00A46168">
        <w:rPr>
          <w:b/>
          <w:lang w:val="bg-BG"/>
        </w:rPr>
        <w:t>одоб</w:t>
      </w:r>
      <w:r w:rsidR="007B18DD" w:rsidRPr="00A46168">
        <w:rPr>
          <w:b/>
          <w:lang w:val="bg-BG"/>
        </w:rPr>
        <w:t xml:space="preserve">рено със </w:t>
      </w:r>
      <w:r w:rsidR="00AE5F94" w:rsidRPr="00A46168">
        <w:rPr>
          <w:b/>
          <w:lang w:val="bg-BG"/>
        </w:rPr>
        <w:t xml:space="preserve">заповед </w:t>
      </w:r>
      <w:r w:rsidR="005B14D9" w:rsidRPr="00A46168">
        <w:rPr>
          <w:b/>
          <w:lang w:val="bg-BG"/>
        </w:rPr>
        <w:t>№</w:t>
      </w:r>
      <w:r w:rsidR="00282452" w:rsidRPr="00A46168">
        <w:rPr>
          <w:b/>
          <w:lang w:val="bg-BG"/>
        </w:rPr>
        <w:t xml:space="preserve"> ПО</w:t>
      </w:r>
      <w:r w:rsidR="003A1960" w:rsidRPr="00A46168">
        <w:rPr>
          <w:b/>
          <w:lang w:val="bg-BG"/>
        </w:rPr>
        <w:t>-</w:t>
      </w:r>
      <w:r w:rsidR="00282452" w:rsidRPr="00A46168">
        <w:rPr>
          <w:b/>
          <w:lang w:val="bg-BG"/>
        </w:rPr>
        <w:t>09</w:t>
      </w:r>
      <w:r w:rsidR="003A1960" w:rsidRPr="00A46168">
        <w:rPr>
          <w:b/>
          <w:lang w:val="bg-BG"/>
        </w:rPr>
        <w:t>-</w:t>
      </w:r>
      <w:r w:rsidR="00C347EE" w:rsidRPr="00A46168">
        <w:rPr>
          <w:b/>
          <w:lang w:val="bg-BG"/>
        </w:rPr>
        <w:t>3257</w:t>
      </w:r>
      <w:r w:rsidR="00750457" w:rsidRPr="00A46168">
        <w:rPr>
          <w:b/>
          <w:lang w:val="bg-BG"/>
        </w:rPr>
        <w:t>-</w:t>
      </w:r>
      <w:r w:rsidR="00C347EE" w:rsidRPr="00A46168">
        <w:rPr>
          <w:b/>
          <w:lang w:val="bg-BG"/>
        </w:rPr>
        <w:t>3</w:t>
      </w:r>
      <w:r w:rsidR="00EF2F1D" w:rsidRPr="00A46168">
        <w:rPr>
          <w:b/>
          <w:lang w:val="bg-BG"/>
        </w:rPr>
        <w:t>/</w:t>
      </w:r>
      <w:r w:rsidR="00282452" w:rsidRPr="00A46168">
        <w:rPr>
          <w:b/>
          <w:lang w:val="bg-BG"/>
        </w:rPr>
        <w:t>30</w:t>
      </w:r>
      <w:r w:rsidR="00750457" w:rsidRPr="00A46168">
        <w:rPr>
          <w:b/>
          <w:lang w:val="bg-BG"/>
        </w:rPr>
        <w:t>.0</w:t>
      </w:r>
      <w:r w:rsidR="00B77F8C" w:rsidRPr="00A46168">
        <w:rPr>
          <w:b/>
          <w:lang w:val="bg-BG"/>
        </w:rPr>
        <w:t>9</w:t>
      </w:r>
      <w:r w:rsidR="003A1960" w:rsidRPr="00A46168">
        <w:rPr>
          <w:b/>
          <w:lang w:val="bg-BG"/>
        </w:rPr>
        <w:t>.20</w:t>
      </w:r>
      <w:r w:rsidR="00282452" w:rsidRPr="00A46168">
        <w:rPr>
          <w:b/>
          <w:lang w:val="bg-BG"/>
        </w:rPr>
        <w:t>2</w:t>
      </w:r>
      <w:r w:rsidR="002A422C" w:rsidRPr="00A46168">
        <w:rPr>
          <w:b/>
          <w:lang w:val="bg-BG"/>
        </w:rPr>
        <w:t>2</w:t>
      </w:r>
      <w:r w:rsidR="003A1960" w:rsidRPr="00A46168">
        <w:rPr>
          <w:b/>
          <w:lang w:val="bg-BG"/>
        </w:rPr>
        <w:t xml:space="preserve"> </w:t>
      </w:r>
      <w:r w:rsidR="00750457" w:rsidRPr="00A46168">
        <w:rPr>
          <w:b/>
          <w:lang w:val="bg-BG"/>
        </w:rPr>
        <w:t>г.</w:t>
      </w:r>
      <w:r w:rsidR="002307D8" w:rsidRPr="00A46168">
        <w:rPr>
          <w:lang w:val="bg-BG"/>
        </w:rPr>
        <w:t xml:space="preserve"> за </w:t>
      </w:r>
      <w:r w:rsidR="00D13F65" w:rsidRPr="00A46168">
        <w:rPr>
          <w:lang w:val="bg-BG"/>
        </w:rPr>
        <w:t xml:space="preserve">землището на </w:t>
      </w:r>
      <w:r w:rsidRPr="00A46168">
        <w:rPr>
          <w:b/>
          <w:lang w:val="bg-BG"/>
        </w:rPr>
        <w:t>с</w:t>
      </w:r>
      <w:r w:rsidR="00141001" w:rsidRPr="00A46168">
        <w:rPr>
          <w:b/>
          <w:lang w:val="bg-BG"/>
        </w:rPr>
        <w:t>.</w:t>
      </w:r>
      <w:r w:rsidR="002A422C" w:rsidRPr="00A46168">
        <w:rPr>
          <w:b/>
          <w:lang w:val="bg-BG"/>
        </w:rPr>
        <w:t xml:space="preserve"> </w:t>
      </w:r>
      <w:r w:rsidRPr="00A46168">
        <w:rPr>
          <w:b/>
          <w:lang w:val="bg-BG"/>
        </w:rPr>
        <w:t>Душанци</w:t>
      </w:r>
      <w:r w:rsidR="00141001" w:rsidRPr="00A46168">
        <w:rPr>
          <w:b/>
          <w:lang w:val="bg-BG"/>
        </w:rPr>
        <w:t xml:space="preserve"> </w:t>
      </w:r>
      <w:r w:rsidR="00D13F65" w:rsidRPr="00A46168">
        <w:rPr>
          <w:b/>
          <w:lang w:val="bg-BG"/>
        </w:rPr>
        <w:t xml:space="preserve">, общ. </w:t>
      </w:r>
      <w:r w:rsidR="002A422C" w:rsidRPr="00A46168">
        <w:rPr>
          <w:b/>
          <w:lang w:val="bg-BG"/>
        </w:rPr>
        <w:t>Пирдоп</w:t>
      </w:r>
      <w:r w:rsidR="00D13F65" w:rsidRPr="00A46168">
        <w:rPr>
          <w:lang w:val="bg-BG"/>
        </w:rPr>
        <w:t xml:space="preserve">, ЕКАТТЕ </w:t>
      </w:r>
      <w:r w:rsidRPr="00A46168">
        <w:rPr>
          <w:lang w:val="bg-BG"/>
        </w:rPr>
        <w:t>24164</w:t>
      </w:r>
      <w:r w:rsidR="00141001" w:rsidRPr="00A46168">
        <w:rPr>
          <w:lang w:val="bg-BG"/>
        </w:rPr>
        <w:t xml:space="preserve"> </w:t>
      </w:r>
      <w:r w:rsidR="00820FEA" w:rsidRPr="00A46168">
        <w:rPr>
          <w:lang w:val="bg-BG"/>
        </w:rPr>
        <w:t xml:space="preserve"> </w:t>
      </w:r>
      <w:r w:rsidR="008F3A6E" w:rsidRPr="00A46168">
        <w:rPr>
          <w:b/>
          <w:lang w:val="bg-BG"/>
        </w:rPr>
        <w:t>област Софи</w:t>
      </w:r>
      <w:r w:rsidR="00EF2F1D" w:rsidRPr="00A46168">
        <w:rPr>
          <w:b/>
          <w:lang w:val="bg-BG"/>
        </w:rPr>
        <w:t>я</w:t>
      </w:r>
      <w:r w:rsidR="00C06313" w:rsidRPr="00A46168">
        <w:rPr>
          <w:lang w:val="bg-BG"/>
        </w:rPr>
        <w:t>,</w:t>
      </w:r>
      <w:r w:rsidR="008F3A6E" w:rsidRPr="00A46168">
        <w:rPr>
          <w:lang w:val="bg-BG"/>
        </w:rPr>
        <w:t xml:space="preserve"> за стопанската </w:t>
      </w:r>
      <w:r w:rsidR="008F3A6E" w:rsidRPr="00A46168">
        <w:rPr>
          <w:b/>
          <w:lang w:val="bg-BG"/>
        </w:rPr>
        <w:t>20</w:t>
      </w:r>
      <w:r w:rsidR="00282452" w:rsidRPr="00A46168">
        <w:rPr>
          <w:b/>
          <w:lang w:val="bg-BG"/>
        </w:rPr>
        <w:t>2</w:t>
      </w:r>
      <w:r w:rsidR="002A422C" w:rsidRPr="00A46168">
        <w:rPr>
          <w:b/>
          <w:lang w:val="bg-BG"/>
        </w:rPr>
        <w:t>2</w:t>
      </w:r>
      <w:r w:rsidR="008F3A6E" w:rsidRPr="00A46168">
        <w:rPr>
          <w:b/>
          <w:lang w:val="bg-BG"/>
        </w:rPr>
        <w:t xml:space="preserve"> – 20</w:t>
      </w:r>
      <w:r w:rsidR="00282452" w:rsidRPr="00A46168">
        <w:rPr>
          <w:b/>
          <w:lang w:val="bg-BG"/>
        </w:rPr>
        <w:t>2</w:t>
      </w:r>
      <w:r w:rsidR="002A422C" w:rsidRPr="00A46168">
        <w:rPr>
          <w:b/>
          <w:lang w:val="bg-BG"/>
        </w:rPr>
        <w:t>3</w:t>
      </w:r>
      <w:r w:rsidR="008F3A6E" w:rsidRPr="00A46168">
        <w:rPr>
          <w:lang w:val="bg-BG"/>
        </w:rPr>
        <w:t xml:space="preserve"> година, както следва:</w:t>
      </w:r>
    </w:p>
    <w:p w14:paraId="7EE3D78E" w14:textId="77777777" w:rsidR="0078766A" w:rsidRPr="00A46168" w:rsidRDefault="0078766A" w:rsidP="00DB1438">
      <w:pPr>
        <w:tabs>
          <w:tab w:val="left" w:pos="284"/>
        </w:tabs>
        <w:ind w:firstLine="288"/>
        <w:jc w:val="both"/>
        <w:rPr>
          <w:lang w:val="bg-BG"/>
        </w:rPr>
      </w:pPr>
    </w:p>
    <w:tbl>
      <w:tblPr>
        <w:tblW w:w="9888" w:type="dxa"/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3742"/>
        <w:gridCol w:w="841"/>
        <w:gridCol w:w="1714"/>
        <w:gridCol w:w="1409"/>
        <w:gridCol w:w="2182"/>
      </w:tblGrid>
      <w:tr w:rsidR="00F94664" w:rsidRPr="00A46168" w14:paraId="081DEBBE" w14:textId="77777777" w:rsidTr="00D40406">
        <w:trPr>
          <w:cantSplit/>
          <w:trHeight w:val="227"/>
        </w:trPr>
        <w:tc>
          <w:tcPr>
            <w:tcW w:w="3742" w:type="dxa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5D157C7" w14:textId="77777777" w:rsidR="00F94664" w:rsidRPr="00A46168" w:rsidRDefault="00EF2F1D" w:rsidP="00963A95">
            <w:pPr>
              <w:jc w:val="center"/>
              <w:rPr>
                <w:b/>
                <w:sz w:val="16"/>
                <w:szCs w:val="16"/>
                <w:lang w:val="bg-BG"/>
              </w:rPr>
            </w:pPr>
            <w:r w:rsidRPr="00A46168">
              <w:rPr>
                <w:b/>
                <w:sz w:val="16"/>
                <w:szCs w:val="16"/>
                <w:lang w:val="bg-BG"/>
              </w:rPr>
              <w:t>ПОЛЗВАТЕЛ</w:t>
            </w:r>
          </w:p>
        </w:tc>
        <w:tc>
          <w:tcPr>
            <w:tcW w:w="841" w:type="dxa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B212411" w14:textId="77777777" w:rsidR="00F94664" w:rsidRPr="00A46168" w:rsidRDefault="00EF2F1D" w:rsidP="00963A95">
            <w:pPr>
              <w:jc w:val="center"/>
              <w:rPr>
                <w:b/>
                <w:sz w:val="16"/>
                <w:szCs w:val="16"/>
                <w:lang w:val="bg-BG"/>
              </w:rPr>
            </w:pPr>
            <w:r w:rsidRPr="00A46168">
              <w:rPr>
                <w:b/>
                <w:sz w:val="16"/>
                <w:szCs w:val="16"/>
                <w:lang w:val="bg-BG"/>
              </w:rPr>
              <w:t>МАСИВ №</w:t>
            </w:r>
          </w:p>
        </w:tc>
        <w:tc>
          <w:tcPr>
            <w:tcW w:w="5305" w:type="dxa"/>
            <w:gridSpan w:val="3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5171718C" w14:textId="77777777" w:rsidR="00F94664" w:rsidRPr="00A46168" w:rsidRDefault="00EF2F1D" w:rsidP="006B2A6A">
            <w:pPr>
              <w:jc w:val="center"/>
              <w:rPr>
                <w:b/>
                <w:sz w:val="16"/>
                <w:szCs w:val="16"/>
                <w:lang w:val="bg-BG"/>
              </w:rPr>
            </w:pPr>
            <w:r w:rsidRPr="00A46168">
              <w:rPr>
                <w:b/>
                <w:sz w:val="16"/>
                <w:szCs w:val="16"/>
                <w:lang w:val="bg-BG"/>
              </w:rPr>
              <w:t>ИМОТ ПО ЧЛ.75А, АЛ.1, ОТ ППЗСПЗЗ</w:t>
            </w:r>
          </w:p>
        </w:tc>
      </w:tr>
      <w:tr w:rsidR="00F94664" w:rsidRPr="00A46168" w14:paraId="144D275F" w14:textId="77777777" w:rsidTr="00D40406">
        <w:trPr>
          <w:cantSplit/>
          <w:trHeight w:val="227"/>
        </w:trPr>
        <w:tc>
          <w:tcPr>
            <w:tcW w:w="3742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EE9905E" w14:textId="77777777" w:rsidR="00F94664" w:rsidRPr="00A46168" w:rsidRDefault="00F94664" w:rsidP="00963A95">
            <w:pPr>
              <w:jc w:val="center"/>
              <w:rPr>
                <w:b/>
                <w:sz w:val="16"/>
                <w:szCs w:val="16"/>
                <w:lang w:val="bg-BG"/>
              </w:rPr>
            </w:pPr>
          </w:p>
        </w:tc>
        <w:tc>
          <w:tcPr>
            <w:tcW w:w="841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15456C4" w14:textId="77777777" w:rsidR="00F94664" w:rsidRPr="00A46168" w:rsidRDefault="00F94664" w:rsidP="00963A95">
            <w:pPr>
              <w:jc w:val="center"/>
              <w:rPr>
                <w:b/>
                <w:sz w:val="16"/>
                <w:szCs w:val="16"/>
                <w:lang w:val="bg-BG"/>
              </w:rPr>
            </w:pPr>
          </w:p>
        </w:tc>
        <w:tc>
          <w:tcPr>
            <w:tcW w:w="171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917757" w14:textId="77777777" w:rsidR="00F94664" w:rsidRPr="00A46168" w:rsidRDefault="00EF2F1D" w:rsidP="00FC2F1C">
            <w:pPr>
              <w:jc w:val="center"/>
              <w:rPr>
                <w:b/>
                <w:sz w:val="16"/>
                <w:szCs w:val="16"/>
                <w:lang w:val="bg-BG"/>
              </w:rPr>
            </w:pPr>
            <w:r w:rsidRPr="00A46168">
              <w:rPr>
                <w:b/>
                <w:sz w:val="16"/>
                <w:szCs w:val="16"/>
                <w:lang w:val="bg-BG"/>
              </w:rPr>
              <w:t>ПОЛСКИ ПЪТИЩА И КАНАЛИ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169C3227" w14:textId="77777777" w:rsidR="00F94664" w:rsidRPr="00A46168" w:rsidRDefault="00EF2F1D" w:rsidP="00FC2F1C">
            <w:pPr>
              <w:jc w:val="center"/>
              <w:rPr>
                <w:b/>
                <w:sz w:val="16"/>
                <w:szCs w:val="16"/>
                <w:lang w:val="bg-BG"/>
              </w:rPr>
            </w:pPr>
            <w:r w:rsidRPr="00A46168">
              <w:rPr>
                <w:b/>
                <w:sz w:val="16"/>
                <w:szCs w:val="16"/>
                <w:lang w:val="bg-BG"/>
              </w:rPr>
              <w:t>ПЛОЩ ДКА</w:t>
            </w:r>
          </w:p>
        </w:tc>
        <w:tc>
          <w:tcPr>
            <w:tcW w:w="21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13CCB3A" w14:textId="77777777" w:rsidR="00F94664" w:rsidRPr="00A46168" w:rsidRDefault="00EF2F1D" w:rsidP="00963A95">
            <w:pPr>
              <w:jc w:val="center"/>
              <w:rPr>
                <w:b/>
                <w:sz w:val="16"/>
                <w:szCs w:val="16"/>
                <w:lang w:val="bg-BG"/>
              </w:rPr>
            </w:pPr>
            <w:r w:rsidRPr="00A46168">
              <w:rPr>
                <w:b/>
                <w:sz w:val="16"/>
                <w:szCs w:val="16"/>
                <w:lang w:val="bg-BG"/>
              </w:rPr>
              <w:t>ДЪЛЖИМО РЕНТНО ПЛАЩАНЕ В ЛВ.</w:t>
            </w:r>
          </w:p>
        </w:tc>
      </w:tr>
      <w:tr w:rsidR="00086046" w:rsidRPr="00A46168" w14:paraId="0A793DEE" w14:textId="77777777" w:rsidTr="00D40406">
        <w:trPr>
          <w:cantSplit/>
          <w:trHeight w:val="227"/>
        </w:trPr>
        <w:tc>
          <w:tcPr>
            <w:tcW w:w="37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6EEC1CEF" w14:textId="77777777" w:rsidR="00086046" w:rsidRPr="00A46168" w:rsidRDefault="00086046" w:rsidP="00086046">
            <w:pPr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ВАНЕСА КАР ЕООД</w:t>
            </w:r>
          </w:p>
        </w:tc>
        <w:tc>
          <w:tcPr>
            <w:tcW w:w="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31EF5B8" w14:textId="77777777" w:rsidR="00086046" w:rsidRPr="00A46168" w:rsidRDefault="00086046" w:rsidP="00086046">
            <w:pPr>
              <w:autoSpaceDE w:val="0"/>
              <w:autoSpaceDN w:val="0"/>
              <w:adjustRightInd w:val="0"/>
              <w:spacing w:line="340" w:lineRule="exac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12-7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05C583DE" w14:textId="77777777" w:rsidR="00086046" w:rsidRPr="00A46168" w:rsidRDefault="00086046" w:rsidP="00086046">
            <w:pPr>
              <w:autoSpaceDE w:val="0"/>
              <w:autoSpaceDN w:val="0"/>
              <w:adjustRightInd w:val="0"/>
              <w:spacing w:line="340" w:lineRule="exac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12.6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</w:tcPr>
          <w:p w14:paraId="05607E0B" w14:textId="77777777" w:rsidR="00086046" w:rsidRPr="00A46168" w:rsidRDefault="00086046" w:rsidP="00086046">
            <w:pPr>
              <w:autoSpaceDE w:val="0"/>
              <w:autoSpaceDN w:val="0"/>
              <w:adjustRightInd w:val="0"/>
              <w:spacing w:line="340" w:lineRule="exact"/>
              <w:jc w:val="righ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0.270</w:t>
            </w:r>
          </w:p>
        </w:tc>
        <w:tc>
          <w:tcPr>
            <w:tcW w:w="21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61D02DC8" w14:textId="77777777" w:rsidR="00086046" w:rsidRPr="00A46168" w:rsidRDefault="00086046">
            <w:pPr>
              <w:jc w:val="right"/>
              <w:rPr>
                <w:sz w:val="16"/>
                <w:szCs w:val="16"/>
                <w:lang w:val="bg-BG"/>
              </w:rPr>
            </w:pPr>
          </w:p>
        </w:tc>
      </w:tr>
      <w:tr w:rsidR="00086046" w:rsidRPr="00A46168" w14:paraId="37EB1DA5" w14:textId="77777777" w:rsidTr="00D40406">
        <w:trPr>
          <w:cantSplit/>
          <w:trHeight w:val="227"/>
        </w:trPr>
        <w:tc>
          <w:tcPr>
            <w:tcW w:w="37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684998FE" w14:textId="77777777" w:rsidR="00086046" w:rsidRPr="00A46168" w:rsidRDefault="00086046" w:rsidP="00086046">
            <w:pPr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lastRenderedPageBreak/>
              <w:t>ВАНЕСА КАР ЕООД</w:t>
            </w:r>
          </w:p>
        </w:tc>
        <w:tc>
          <w:tcPr>
            <w:tcW w:w="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A7F37B1" w14:textId="77777777" w:rsidR="00086046" w:rsidRPr="00A46168" w:rsidRDefault="00086046" w:rsidP="00086046">
            <w:pPr>
              <w:autoSpaceDE w:val="0"/>
              <w:autoSpaceDN w:val="0"/>
              <w:adjustRightInd w:val="0"/>
              <w:spacing w:line="340" w:lineRule="exac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12-7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2D885EF6" w14:textId="77777777" w:rsidR="00086046" w:rsidRPr="00A46168" w:rsidRDefault="00086046" w:rsidP="00086046">
            <w:pPr>
              <w:autoSpaceDE w:val="0"/>
              <w:autoSpaceDN w:val="0"/>
              <w:adjustRightInd w:val="0"/>
              <w:spacing w:line="340" w:lineRule="exac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12.115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</w:tcPr>
          <w:p w14:paraId="63AFDF27" w14:textId="77777777" w:rsidR="00086046" w:rsidRPr="00A46168" w:rsidRDefault="00086046" w:rsidP="00086046">
            <w:pPr>
              <w:autoSpaceDE w:val="0"/>
              <w:autoSpaceDN w:val="0"/>
              <w:adjustRightInd w:val="0"/>
              <w:spacing w:line="340" w:lineRule="exact"/>
              <w:jc w:val="righ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0.240</w:t>
            </w:r>
          </w:p>
        </w:tc>
        <w:tc>
          <w:tcPr>
            <w:tcW w:w="21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6D10C890" w14:textId="77777777" w:rsidR="00086046" w:rsidRPr="00A46168" w:rsidRDefault="00086046">
            <w:pPr>
              <w:jc w:val="right"/>
              <w:rPr>
                <w:sz w:val="16"/>
                <w:szCs w:val="16"/>
                <w:lang w:val="bg-BG"/>
              </w:rPr>
            </w:pPr>
          </w:p>
        </w:tc>
      </w:tr>
      <w:tr w:rsidR="00086046" w:rsidRPr="00A46168" w14:paraId="168C347C" w14:textId="77777777" w:rsidTr="00D40406">
        <w:trPr>
          <w:cantSplit/>
          <w:trHeight w:val="227"/>
        </w:trPr>
        <w:tc>
          <w:tcPr>
            <w:tcW w:w="37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51DD1AFB" w14:textId="77777777" w:rsidR="00086046" w:rsidRPr="00A46168" w:rsidRDefault="00086046" w:rsidP="00086046">
            <w:pPr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ВАНЕСА КАР ЕООД</w:t>
            </w:r>
          </w:p>
        </w:tc>
        <w:tc>
          <w:tcPr>
            <w:tcW w:w="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A60F96F" w14:textId="77777777" w:rsidR="00086046" w:rsidRPr="00A46168" w:rsidRDefault="00086046" w:rsidP="00086046">
            <w:pPr>
              <w:autoSpaceDE w:val="0"/>
              <w:autoSpaceDN w:val="0"/>
              <w:adjustRightInd w:val="0"/>
              <w:spacing w:line="340" w:lineRule="exac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12-1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654DE087" w14:textId="77777777" w:rsidR="00086046" w:rsidRPr="00A46168" w:rsidRDefault="00086046" w:rsidP="00086046">
            <w:pPr>
              <w:autoSpaceDE w:val="0"/>
              <w:autoSpaceDN w:val="0"/>
              <w:adjustRightInd w:val="0"/>
              <w:spacing w:line="340" w:lineRule="exac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12.116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</w:tcPr>
          <w:p w14:paraId="77AB86A3" w14:textId="77777777" w:rsidR="00086046" w:rsidRPr="00A46168" w:rsidRDefault="00086046" w:rsidP="00086046">
            <w:pPr>
              <w:autoSpaceDE w:val="0"/>
              <w:autoSpaceDN w:val="0"/>
              <w:adjustRightInd w:val="0"/>
              <w:spacing w:line="340" w:lineRule="exact"/>
              <w:jc w:val="righ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0.352</w:t>
            </w:r>
          </w:p>
        </w:tc>
        <w:tc>
          <w:tcPr>
            <w:tcW w:w="21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0A591520" w14:textId="77777777" w:rsidR="00086046" w:rsidRPr="00A46168" w:rsidRDefault="00086046">
            <w:pPr>
              <w:jc w:val="right"/>
              <w:rPr>
                <w:sz w:val="16"/>
                <w:szCs w:val="16"/>
                <w:lang w:val="bg-BG"/>
              </w:rPr>
            </w:pPr>
          </w:p>
        </w:tc>
      </w:tr>
      <w:tr w:rsidR="00086046" w:rsidRPr="00A46168" w14:paraId="652854BE" w14:textId="77777777" w:rsidTr="00D40406">
        <w:trPr>
          <w:cantSplit/>
          <w:trHeight w:val="227"/>
        </w:trPr>
        <w:tc>
          <w:tcPr>
            <w:tcW w:w="37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1BC633F1" w14:textId="77777777" w:rsidR="00086046" w:rsidRPr="00A46168" w:rsidRDefault="00086046" w:rsidP="00086046">
            <w:pPr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ВАНЕСА КАР ЕООД</w:t>
            </w:r>
          </w:p>
        </w:tc>
        <w:tc>
          <w:tcPr>
            <w:tcW w:w="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DC3758D" w14:textId="77777777" w:rsidR="00086046" w:rsidRPr="00A46168" w:rsidRDefault="00086046" w:rsidP="00086046">
            <w:pPr>
              <w:autoSpaceDE w:val="0"/>
              <w:autoSpaceDN w:val="0"/>
              <w:adjustRightInd w:val="0"/>
              <w:spacing w:line="340" w:lineRule="exac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12-1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6E816342" w14:textId="77777777" w:rsidR="00086046" w:rsidRPr="00A46168" w:rsidRDefault="00086046" w:rsidP="00086046">
            <w:pPr>
              <w:autoSpaceDE w:val="0"/>
              <w:autoSpaceDN w:val="0"/>
              <w:adjustRightInd w:val="0"/>
              <w:spacing w:line="340" w:lineRule="exac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12.117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</w:tcPr>
          <w:p w14:paraId="74C9CE4A" w14:textId="77777777" w:rsidR="00086046" w:rsidRPr="00A46168" w:rsidRDefault="00086046" w:rsidP="00086046">
            <w:pPr>
              <w:autoSpaceDE w:val="0"/>
              <w:autoSpaceDN w:val="0"/>
              <w:adjustRightInd w:val="0"/>
              <w:spacing w:line="340" w:lineRule="exact"/>
              <w:jc w:val="righ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0.408</w:t>
            </w:r>
          </w:p>
        </w:tc>
        <w:tc>
          <w:tcPr>
            <w:tcW w:w="21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7CFBDBB3" w14:textId="77777777" w:rsidR="00086046" w:rsidRPr="00A46168" w:rsidRDefault="00086046">
            <w:pPr>
              <w:jc w:val="right"/>
              <w:rPr>
                <w:sz w:val="16"/>
                <w:szCs w:val="16"/>
                <w:lang w:val="bg-BG"/>
              </w:rPr>
            </w:pPr>
          </w:p>
        </w:tc>
      </w:tr>
      <w:tr w:rsidR="00086046" w:rsidRPr="00A46168" w14:paraId="15512101" w14:textId="77777777" w:rsidTr="00D40406">
        <w:trPr>
          <w:cantSplit/>
          <w:trHeight w:val="227"/>
        </w:trPr>
        <w:tc>
          <w:tcPr>
            <w:tcW w:w="37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5747DA75" w14:textId="77777777" w:rsidR="00086046" w:rsidRPr="00A46168" w:rsidRDefault="00086046" w:rsidP="00086046">
            <w:pPr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ВАНЕСА КАР ЕООД</w:t>
            </w:r>
          </w:p>
        </w:tc>
        <w:tc>
          <w:tcPr>
            <w:tcW w:w="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A94A7BF" w14:textId="77777777" w:rsidR="00086046" w:rsidRPr="00A46168" w:rsidRDefault="00086046" w:rsidP="00086046">
            <w:pPr>
              <w:autoSpaceDE w:val="0"/>
              <w:autoSpaceDN w:val="0"/>
              <w:adjustRightInd w:val="0"/>
              <w:spacing w:line="340" w:lineRule="exac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12-1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33F44425" w14:textId="77777777" w:rsidR="00086046" w:rsidRPr="00A46168" w:rsidRDefault="00086046" w:rsidP="00086046">
            <w:pPr>
              <w:autoSpaceDE w:val="0"/>
              <w:autoSpaceDN w:val="0"/>
              <w:adjustRightInd w:val="0"/>
              <w:spacing w:line="340" w:lineRule="exac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12.118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</w:tcPr>
          <w:p w14:paraId="3CE71FBA" w14:textId="77777777" w:rsidR="00086046" w:rsidRPr="00A46168" w:rsidRDefault="00086046" w:rsidP="00086046">
            <w:pPr>
              <w:autoSpaceDE w:val="0"/>
              <w:autoSpaceDN w:val="0"/>
              <w:adjustRightInd w:val="0"/>
              <w:spacing w:line="340" w:lineRule="exact"/>
              <w:jc w:val="righ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0.562</w:t>
            </w:r>
          </w:p>
        </w:tc>
        <w:tc>
          <w:tcPr>
            <w:tcW w:w="21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09B8E5B6" w14:textId="77777777" w:rsidR="00086046" w:rsidRPr="00A46168" w:rsidRDefault="00086046">
            <w:pPr>
              <w:jc w:val="right"/>
              <w:rPr>
                <w:sz w:val="16"/>
                <w:szCs w:val="16"/>
                <w:lang w:val="bg-BG"/>
              </w:rPr>
            </w:pPr>
          </w:p>
        </w:tc>
      </w:tr>
      <w:tr w:rsidR="00086046" w:rsidRPr="00A46168" w14:paraId="69F39D51" w14:textId="77777777" w:rsidTr="00D40406">
        <w:trPr>
          <w:cantSplit/>
          <w:trHeight w:val="227"/>
        </w:trPr>
        <w:tc>
          <w:tcPr>
            <w:tcW w:w="37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646BEB71" w14:textId="77777777" w:rsidR="00086046" w:rsidRPr="00A46168" w:rsidRDefault="00086046" w:rsidP="00086046">
            <w:pPr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ВАНЕСА КАР ЕООД</w:t>
            </w:r>
          </w:p>
        </w:tc>
        <w:tc>
          <w:tcPr>
            <w:tcW w:w="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B344437" w14:textId="77777777" w:rsidR="00086046" w:rsidRPr="00A46168" w:rsidRDefault="00086046" w:rsidP="00086046">
            <w:pPr>
              <w:autoSpaceDE w:val="0"/>
              <w:autoSpaceDN w:val="0"/>
              <w:adjustRightInd w:val="0"/>
              <w:spacing w:line="340" w:lineRule="exac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12-1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3F29B69D" w14:textId="77777777" w:rsidR="00086046" w:rsidRPr="00A46168" w:rsidRDefault="00086046" w:rsidP="00086046">
            <w:pPr>
              <w:autoSpaceDE w:val="0"/>
              <w:autoSpaceDN w:val="0"/>
              <w:adjustRightInd w:val="0"/>
              <w:spacing w:line="340" w:lineRule="exac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12.119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</w:tcPr>
          <w:p w14:paraId="3E4F8D90" w14:textId="77777777" w:rsidR="00086046" w:rsidRPr="00A46168" w:rsidRDefault="00086046" w:rsidP="00086046">
            <w:pPr>
              <w:autoSpaceDE w:val="0"/>
              <w:autoSpaceDN w:val="0"/>
              <w:adjustRightInd w:val="0"/>
              <w:spacing w:line="340" w:lineRule="exact"/>
              <w:jc w:val="righ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0.434</w:t>
            </w:r>
          </w:p>
        </w:tc>
        <w:tc>
          <w:tcPr>
            <w:tcW w:w="21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0CF68FB4" w14:textId="77777777" w:rsidR="00086046" w:rsidRPr="00A46168" w:rsidRDefault="00086046" w:rsidP="0084611F">
            <w:pPr>
              <w:jc w:val="right"/>
              <w:rPr>
                <w:b/>
                <w:sz w:val="16"/>
                <w:szCs w:val="16"/>
                <w:lang w:val="bg-BG"/>
              </w:rPr>
            </w:pPr>
          </w:p>
        </w:tc>
      </w:tr>
      <w:tr w:rsidR="00086046" w:rsidRPr="00A46168" w14:paraId="14195F9F" w14:textId="77777777" w:rsidTr="00D40406">
        <w:trPr>
          <w:cantSplit/>
          <w:trHeight w:val="227"/>
        </w:trPr>
        <w:tc>
          <w:tcPr>
            <w:tcW w:w="37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41E71DB8" w14:textId="77777777" w:rsidR="00086046" w:rsidRPr="00A46168" w:rsidRDefault="00086046" w:rsidP="00086046">
            <w:pPr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ВАНЕСА КАР ЕООД</w:t>
            </w:r>
          </w:p>
        </w:tc>
        <w:tc>
          <w:tcPr>
            <w:tcW w:w="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A6BE7E5" w14:textId="77777777" w:rsidR="00086046" w:rsidRPr="00A46168" w:rsidRDefault="00086046" w:rsidP="00086046">
            <w:pPr>
              <w:autoSpaceDE w:val="0"/>
              <w:autoSpaceDN w:val="0"/>
              <w:adjustRightInd w:val="0"/>
              <w:spacing w:line="340" w:lineRule="exac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13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78AC240A" w14:textId="77777777" w:rsidR="00086046" w:rsidRPr="00A46168" w:rsidRDefault="00086046" w:rsidP="00086046">
            <w:pPr>
              <w:autoSpaceDE w:val="0"/>
              <w:autoSpaceDN w:val="0"/>
              <w:adjustRightInd w:val="0"/>
              <w:spacing w:line="340" w:lineRule="exac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13.145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</w:tcPr>
          <w:p w14:paraId="7EEF8A64" w14:textId="77777777" w:rsidR="00086046" w:rsidRPr="00A46168" w:rsidRDefault="00086046" w:rsidP="00086046">
            <w:pPr>
              <w:autoSpaceDE w:val="0"/>
              <w:autoSpaceDN w:val="0"/>
              <w:adjustRightInd w:val="0"/>
              <w:spacing w:line="340" w:lineRule="exact"/>
              <w:jc w:val="righ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1.421</w:t>
            </w:r>
          </w:p>
        </w:tc>
        <w:tc>
          <w:tcPr>
            <w:tcW w:w="21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469D1AC9" w14:textId="77777777" w:rsidR="00086046" w:rsidRPr="00A46168" w:rsidRDefault="00086046" w:rsidP="0084611F">
            <w:pPr>
              <w:jc w:val="right"/>
              <w:rPr>
                <w:sz w:val="16"/>
                <w:szCs w:val="16"/>
                <w:lang w:val="bg-BG"/>
              </w:rPr>
            </w:pPr>
          </w:p>
        </w:tc>
      </w:tr>
      <w:tr w:rsidR="00086046" w:rsidRPr="00A46168" w14:paraId="7F44A08F" w14:textId="77777777" w:rsidTr="00D40406">
        <w:trPr>
          <w:cantSplit/>
          <w:trHeight w:val="227"/>
        </w:trPr>
        <w:tc>
          <w:tcPr>
            <w:tcW w:w="37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2C761EFE" w14:textId="77777777" w:rsidR="00086046" w:rsidRPr="00A46168" w:rsidRDefault="00086046" w:rsidP="00086046">
            <w:pPr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ВАНЕСА КАР ЕООД</w:t>
            </w:r>
          </w:p>
        </w:tc>
        <w:tc>
          <w:tcPr>
            <w:tcW w:w="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A8FD402" w14:textId="77777777" w:rsidR="00086046" w:rsidRPr="00A46168" w:rsidRDefault="00086046" w:rsidP="00086046">
            <w:pPr>
              <w:autoSpaceDE w:val="0"/>
              <w:autoSpaceDN w:val="0"/>
              <w:adjustRightInd w:val="0"/>
              <w:spacing w:line="340" w:lineRule="exac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13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0AC5337C" w14:textId="77777777" w:rsidR="00086046" w:rsidRPr="00A46168" w:rsidRDefault="00086046" w:rsidP="00086046">
            <w:pPr>
              <w:autoSpaceDE w:val="0"/>
              <w:autoSpaceDN w:val="0"/>
              <w:adjustRightInd w:val="0"/>
              <w:spacing w:line="340" w:lineRule="exac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13.146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</w:tcPr>
          <w:p w14:paraId="4A54DEF5" w14:textId="77777777" w:rsidR="00086046" w:rsidRPr="00A46168" w:rsidRDefault="00086046" w:rsidP="00086046">
            <w:pPr>
              <w:autoSpaceDE w:val="0"/>
              <w:autoSpaceDN w:val="0"/>
              <w:adjustRightInd w:val="0"/>
              <w:spacing w:line="340" w:lineRule="exact"/>
              <w:jc w:val="righ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0.492</w:t>
            </w:r>
          </w:p>
        </w:tc>
        <w:tc>
          <w:tcPr>
            <w:tcW w:w="21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34FA3EB6" w14:textId="77777777" w:rsidR="00086046" w:rsidRPr="00A46168" w:rsidRDefault="00086046" w:rsidP="0084611F">
            <w:pPr>
              <w:jc w:val="right"/>
              <w:rPr>
                <w:b/>
                <w:sz w:val="16"/>
                <w:szCs w:val="16"/>
                <w:lang w:val="bg-BG"/>
              </w:rPr>
            </w:pPr>
          </w:p>
        </w:tc>
      </w:tr>
      <w:tr w:rsidR="00086046" w:rsidRPr="00A46168" w14:paraId="4412F0CA" w14:textId="77777777" w:rsidTr="00D40406">
        <w:trPr>
          <w:cantSplit/>
          <w:trHeight w:val="227"/>
        </w:trPr>
        <w:tc>
          <w:tcPr>
            <w:tcW w:w="37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06D082FE" w14:textId="77777777" w:rsidR="00086046" w:rsidRPr="00A46168" w:rsidRDefault="00086046" w:rsidP="00086046">
            <w:pPr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ВАНЕСА КАР ЕООД</w:t>
            </w:r>
          </w:p>
        </w:tc>
        <w:tc>
          <w:tcPr>
            <w:tcW w:w="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83DF343" w14:textId="77777777" w:rsidR="00086046" w:rsidRPr="00A46168" w:rsidRDefault="00086046" w:rsidP="00086046">
            <w:pPr>
              <w:autoSpaceDE w:val="0"/>
              <w:autoSpaceDN w:val="0"/>
              <w:adjustRightInd w:val="0"/>
              <w:spacing w:line="340" w:lineRule="exac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13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4BAA1287" w14:textId="77777777" w:rsidR="00086046" w:rsidRPr="00A46168" w:rsidRDefault="00086046" w:rsidP="00086046">
            <w:pPr>
              <w:autoSpaceDE w:val="0"/>
              <w:autoSpaceDN w:val="0"/>
              <w:adjustRightInd w:val="0"/>
              <w:spacing w:line="340" w:lineRule="exac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13.148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</w:tcPr>
          <w:p w14:paraId="56959FEE" w14:textId="77777777" w:rsidR="00086046" w:rsidRPr="00A46168" w:rsidRDefault="00086046" w:rsidP="00086046">
            <w:pPr>
              <w:autoSpaceDE w:val="0"/>
              <w:autoSpaceDN w:val="0"/>
              <w:adjustRightInd w:val="0"/>
              <w:spacing w:line="340" w:lineRule="exact"/>
              <w:jc w:val="righ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0.257</w:t>
            </w:r>
          </w:p>
        </w:tc>
        <w:tc>
          <w:tcPr>
            <w:tcW w:w="21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452553F6" w14:textId="77777777" w:rsidR="00086046" w:rsidRPr="00A46168" w:rsidRDefault="00086046" w:rsidP="0084611F">
            <w:pPr>
              <w:jc w:val="right"/>
              <w:rPr>
                <w:sz w:val="16"/>
                <w:szCs w:val="16"/>
                <w:lang w:val="bg-BG"/>
              </w:rPr>
            </w:pPr>
          </w:p>
        </w:tc>
      </w:tr>
      <w:tr w:rsidR="00086046" w:rsidRPr="00A46168" w14:paraId="0FD8F1BB" w14:textId="77777777" w:rsidTr="00D40406">
        <w:trPr>
          <w:cantSplit/>
          <w:trHeight w:val="227"/>
        </w:trPr>
        <w:tc>
          <w:tcPr>
            <w:tcW w:w="37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25AC48DB" w14:textId="77777777" w:rsidR="00086046" w:rsidRPr="00A46168" w:rsidRDefault="00086046" w:rsidP="00086046">
            <w:pPr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ВАНЕСА КАР ЕООД</w:t>
            </w:r>
          </w:p>
        </w:tc>
        <w:tc>
          <w:tcPr>
            <w:tcW w:w="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D73BA5F" w14:textId="77777777" w:rsidR="00086046" w:rsidRPr="00A46168" w:rsidRDefault="00086046" w:rsidP="00086046">
            <w:pPr>
              <w:autoSpaceDE w:val="0"/>
              <w:autoSpaceDN w:val="0"/>
              <w:adjustRightInd w:val="0"/>
              <w:spacing w:line="340" w:lineRule="exac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13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3BC1ACEC" w14:textId="77777777" w:rsidR="00086046" w:rsidRPr="00A46168" w:rsidRDefault="00086046" w:rsidP="00086046">
            <w:pPr>
              <w:autoSpaceDE w:val="0"/>
              <w:autoSpaceDN w:val="0"/>
              <w:adjustRightInd w:val="0"/>
              <w:spacing w:line="340" w:lineRule="exac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13.151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</w:tcPr>
          <w:p w14:paraId="1013AE7B" w14:textId="77777777" w:rsidR="00086046" w:rsidRPr="00A46168" w:rsidRDefault="00086046" w:rsidP="00086046">
            <w:pPr>
              <w:autoSpaceDE w:val="0"/>
              <w:autoSpaceDN w:val="0"/>
              <w:adjustRightInd w:val="0"/>
              <w:spacing w:line="340" w:lineRule="exact"/>
              <w:jc w:val="righ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0.341</w:t>
            </w:r>
          </w:p>
        </w:tc>
        <w:tc>
          <w:tcPr>
            <w:tcW w:w="21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5E1968DE" w14:textId="77777777" w:rsidR="00086046" w:rsidRPr="00A46168" w:rsidRDefault="00086046" w:rsidP="0084611F">
            <w:pPr>
              <w:jc w:val="right"/>
              <w:rPr>
                <w:sz w:val="16"/>
                <w:szCs w:val="16"/>
                <w:lang w:val="bg-BG"/>
              </w:rPr>
            </w:pPr>
          </w:p>
        </w:tc>
      </w:tr>
      <w:tr w:rsidR="00086046" w:rsidRPr="00A46168" w14:paraId="48ED858D" w14:textId="77777777" w:rsidTr="00D40406">
        <w:trPr>
          <w:cantSplit/>
          <w:trHeight w:val="227"/>
        </w:trPr>
        <w:tc>
          <w:tcPr>
            <w:tcW w:w="37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10BE47B0" w14:textId="77777777" w:rsidR="00086046" w:rsidRPr="00A46168" w:rsidRDefault="00086046" w:rsidP="00086046">
            <w:pPr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ВАНЕСА КАР ЕООД</w:t>
            </w:r>
          </w:p>
        </w:tc>
        <w:tc>
          <w:tcPr>
            <w:tcW w:w="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ED0D99E" w14:textId="77777777" w:rsidR="00086046" w:rsidRPr="00A46168" w:rsidRDefault="00086046" w:rsidP="00086046">
            <w:pPr>
              <w:autoSpaceDE w:val="0"/>
              <w:autoSpaceDN w:val="0"/>
              <w:adjustRightInd w:val="0"/>
              <w:spacing w:line="340" w:lineRule="exac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18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5D396274" w14:textId="77777777" w:rsidR="00086046" w:rsidRPr="00A46168" w:rsidRDefault="00086046" w:rsidP="00086046">
            <w:pPr>
              <w:autoSpaceDE w:val="0"/>
              <w:autoSpaceDN w:val="0"/>
              <w:adjustRightInd w:val="0"/>
              <w:spacing w:line="340" w:lineRule="exac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18.61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</w:tcPr>
          <w:p w14:paraId="7D82F73F" w14:textId="77777777" w:rsidR="00086046" w:rsidRPr="00A46168" w:rsidRDefault="00086046" w:rsidP="00086046">
            <w:pPr>
              <w:autoSpaceDE w:val="0"/>
              <w:autoSpaceDN w:val="0"/>
              <w:adjustRightInd w:val="0"/>
              <w:spacing w:line="340" w:lineRule="exact"/>
              <w:jc w:val="righ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0.641</w:t>
            </w:r>
          </w:p>
        </w:tc>
        <w:tc>
          <w:tcPr>
            <w:tcW w:w="21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24541670" w14:textId="77777777" w:rsidR="00086046" w:rsidRPr="00A46168" w:rsidRDefault="00086046" w:rsidP="0084611F">
            <w:pPr>
              <w:jc w:val="right"/>
              <w:rPr>
                <w:sz w:val="16"/>
                <w:szCs w:val="16"/>
                <w:lang w:val="bg-BG"/>
              </w:rPr>
            </w:pPr>
          </w:p>
        </w:tc>
      </w:tr>
      <w:tr w:rsidR="00086046" w:rsidRPr="00A46168" w14:paraId="426A2DFA" w14:textId="77777777" w:rsidTr="00D40406">
        <w:trPr>
          <w:cantSplit/>
          <w:trHeight w:val="227"/>
        </w:trPr>
        <w:tc>
          <w:tcPr>
            <w:tcW w:w="37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5B295B45" w14:textId="77777777" w:rsidR="00086046" w:rsidRPr="00A46168" w:rsidRDefault="00086046" w:rsidP="00086046">
            <w:pPr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ВАНЕСА КАР ЕООД</w:t>
            </w:r>
          </w:p>
        </w:tc>
        <w:tc>
          <w:tcPr>
            <w:tcW w:w="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C9F593B" w14:textId="77777777" w:rsidR="00086046" w:rsidRPr="00A46168" w:rsidRDefault="00086046" w:rsidP="00086046">
            <w:pPr>
              <w:autoSpaceDE w:val="0"/>
              <w:autoSpaceDN w:val="0"/>
              <w:adjustRightInd w:val="0"/>
              <w:spacing w:line="340" w:lineRule="exac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25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682F0D3D" w14:textId="77777777" w:rsidR="00086046" w:rsidRPr="00A46168" w:rsidRDefault="00086046" w:rsidP="00086046">
            <w:pPr>
              <w:autoSpaceDE w:val="0"/>
              <w:autoSpaceDN w:val="0"/>
              <w:adjustRightInd w:val="0"/>
              <w:spacing w:line="340" w:lineRule="exac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18.79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</w:tcPr>
          <w:p w14:paraId="701BD112" w14:textId="77777777" w:rsidR="00086046" w:rsidRPr="00A46168" w:rsidRDefault="00086046" w:rsidP="00086046">
            <w:pPr>
              <w:autoSpaceDE w:val="0"/>
              <w:autoSpaceDN w:val="0"/>
              <w:adjustRightInd w:val="0"/>
              <w:spacing w:line="340" w:lineRule="exact"/>
              <w:jc w:val="righ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1.091</w:t>
            </w:r>
          </w:p>
        </w:tc>
        <w:tc>
          <w:tcPr>
            <w:tcW w:w="21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76309FAA" w14:textId="77777777" w:rsidR="00086046" w:rsidRPr="00A46168" w:rsidRDefault="00086046" w:rsidP="0084611F">
            <w:pPr>
              <w:jc w:val="right"/>
              <w:rPr>
                <w:b/>
                <w:sz w:val="16"/>
                <w:szCs w:val="16"/>
                <w:lang w:val="bg-BG"/>
              </w:rPr>
            </w:pPr>
          </w:p>
        </w:tc>
      </w:tr>
      <w:tr w:rsidR="00086046" w:rsidRPr="00A46168" w14:paraId="5451A0B0" w14:textId="77777777" w:rsidTr="00D40406">
        <w:trPr>
          <w:cantSplit/>
          <w:trHeight w:val="227"/>
        </w:trPr>
        <w:tc>
          <w:tcPr>
            <w:tcW w:w="37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7E7294FA" w14:textId="77777777" w:rsidR="00086046" w:rsidRPr="00A46168" w:rsidRDefault="00086046" w:rsidP="00086046">
            <w:pPr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ВАНЕСА КАР ЕООД</w:t>
            </w:r>
          </w:p>
        </w:tc>
        <w:tc>
          <w:tcPr>
            <w:tcW w:w="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CCA2DC4" w14:textId="77777777" w:rsidR="00086046" w:rsidRPr="00A46168" w:rsidRDefault="00086046" w:rsidP="00086046">
            <w:pPr>
              <w:autoSpaceDE w:val="0"/>
              <w:autoSpaceDN w:val="0"/>
              <w:adjustRightInd w:val="0"/>
              <w:spacing w:line="340" w:lineRule="exac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26-1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434A5DE4" w14:textId="77777777" w:rsidR="00086046" w:rsidRPr="00A46168" w:rsidRDefault="00086046" w:rsidP="00086046">
            <w:pPr>
              <w:autoSpaceDE w:val="0"/>
              <w:autoSpaceDN w:val="0"/>
              <w:adjustRightInd w:val="0"/>
              <w:spacing w:line="340" w:lineRule="exac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18.79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</w:tcPr>
          <w:p w14:paraId="1700DBAE" w14:textId="77777777" w:rsidR="00086046" w:rsidRPr="00A46168" w:rsidRDefault="00086046" w:rsidP="00086046">
            <w:pPr>
              <w:autoSpaceDE w:val="0"/>
              <w:autoSpaceDN w:val="0"/>
              <w:adjustRightInd w:val="0"/>
              <w:spacing w:line="340" w:lineRule="exact"/>
              <w:jc w:val="righ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1.712</w:t>
            </w:r>
          </w:p>
        </w:tc>
        <w:tc>
          <w:tcPr>
            <w:tcW w:w="21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16F8729D" w14:textId="77777777" w:rsidR="00086046" w:rsidRPr="00A46168" w:rsidRDefault="00086046" w:rsidP="0084611F">
            <w:pPr>
              <w:jc w:val="right"/>
              <w:rPr>
                <w:sz w:val="16"/>
                <w:szCs w:val="16"/>
                <w:lang w:val="bg-BG"/>
              </w:rPr>
            </w:pPr>
          </w:p>
        </w:tc>
      </w:tr>
      <w:tr w:rsidR="00086046" w:rsidRPr="00A46168" w14:paraId="1463412A" w14:textId="77777777" w:rsidTr="00D40406">
        <w:trPr>
          <w:cantSplit/>
          <w:trHeight w:val="227"/>
        </w:trPr>
        <w:tc>
          <w:tcPr>
            <w:tcW w:w="37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5A8E6DDB" w14:textId="77777777" w:rsidR="00086046" w:rsidRPr="00A46168" w:rsidRDefault="00086046" w:rsidP="00086046">
            <w:pPr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ВАНЕСА КАР ЕООД</w:t>
            </w:r>
          </w:p>
        </w:tc>
        <w:tc>
          <w:tcPr>
            <w:tcW w:w="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519564F" w14:textId="77777777" w:rsidR="00086046" w:rsidRPr="00A46168" w:rsidRDefault="00086046" w:rsidP="00086046">
            <w:pPr>
              <w:autoSpaceDE w:val="0"/>
              <w:autoSpaceDN w:val="0"/>
              <w:adjustRightInd w:val="0"/>
              <w:spacing w:line="340" w:lineRule="exac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18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5810CFD1" w14:textId="77777777" w:rsidR="00086046" w:rsidRPr="00A46168" w:rsidRDefault="00086046" w:rsidP="00086046">
            <w:pPr>
              <w:autoSpaceDE w:val="0"/>
              <w:autoSpaceDN w:val="0"/>
              <w:adjustRightInd w:val="0"/>
              <w:spacing w:line="340" w:lineRule="exac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19.61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</w:tcPr>
          <w:p w14:paraId="18016AD5" w14:textId="77777777" w:rsidR="00086046" w:rsidRPr="00A46168" w:rsidRDefault="00086046" w:rsidP="00086046">
            <w:pPr>
              <w:autoSpaceDE w:val="0"/>
              <w:autoSpaceDN w:val="0"/>
              <w:adjustRightInd w:val="0"/>
              <w:spacing w:line="340" w:lineRule="exact"/>
              <w:jc w:val="righ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0.141</w:t>
            </w:r>
          </w:p>
        </w:tc>
        <w:tc>
          <w:tcPr>
            <w:tcW w:w="21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096C220F" w14:textId="77777777" w:rsidR="00086046" w:rsidRPr="00A46168" w:rsidRDefault="00086046" w:rsidP="0084611F">
            <w:pPr>
              <w:jc w:val="right"/>
              <w:rPr>
                <w:sz w:val="16"/>
                <w:szCs w:val="16"/>
                <w:lang w:val="bg-BG"/>
              </w:rPr>
            </w:pPr>
          </w:p>
        </w:tc>
      </w:tr>
      <w:tr w:rsidR="00086046" w:rsidRPr="00A46168" w14:paraId="2F6D4337" w14:textId="77777777" w:rsidTr="00D40406">
        <w:trPr>
          <w:cantSplit/>
          <w:trHeight w:val="227"/>
        </w:trPr>
        <w:tc>
          <w:tcPr>
            <w:tcW w:w="37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3EC7A613" w14:textId="77777777" w:rsidR="00086046" w:rsidRPr="00A46168" w:rsidRDefault="00086046" w:rsidP="00086046">
            <w:pPr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ВАНЕСА КАР ЕООД</w:t>
            </w:r>
          </w:p>
        </w:tc>
        <w:tc>
          <w:tcPr>
            <w:tcW w:w="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C3AFB20" w14:textId="77777777" w:rsidR="00086046" w:rsidRPr="00A46168" w:rsidRDefault="00086046" w:rsidP="00086046">
            <w:pPr>
              <w:autoSpaceDE w:val="0"/>
              <w:autoSpaceDN w:val="0"/>
              <w:adjustRightInd w:val="0"/>
              <w:spacing w:line="340" w:lineRule="exac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22-2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4DC0B465" w14:textId="77777777" w:rsidR="00086046" w:rsidRPr="00A46168" w:rsidRDefault="00086046" w:rsidP="00086046">
            <w:pPr>
              <w:autoSpaceDE w:val="0"/>
              <w:autoSpaceDN w:val="0"/>
              <w:adjustRightInd w:val="0"/>
              <w:spacing w:line="340" w:lineRule="exac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22.37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</w:tcPr>
          <w:p w14:paraId="74D56240" w14:textId="77777777" w:rsidR="00086046" w:rsidRPr="00A46168" w:rsidRDefault="00086046" w:rsidP="00086046">
            <w:pPr>
              <w:autoSpaceDE w:val="0"/>
              <w:autoSpaceDN w:val="0"/>
              <w:adjustRightInd w:val="0"/>
              <w:spacing w:line="340" w:lineRule="exact"/>
              <w:jc w:val="righ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0.750</w:t>
            </w:r>
          </w:p>
        </w:tc>
        <w:tc>
          <w:tcPr>
            <w:tcW w:w="21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3927301B" w14:textId="77777777" w:rsidR="00086046" w:rsidRPr="00A46168" w:rsidRDefault="00086046" w:rsidP="0084611F">
            <w:pPr>
              <w:jc w:val="right"/>
              <w:rPr>
                <w:sz w:val="16"/>
                <w:szCs w:val="16"/>
                <w:lang w:val="bg-BG"/>
              </w:rPr>
            </w:pPr>
          </w:p>
        </w:tc>
      </w:tr>
      <w:tr w:rsidR="00086046" w:rsidRPr="00A46168" w14:paraId="00F1733F" w14:textId="77777777" w:rsidTr="00D40406">
        <w:trPr>
          <w:cantSplit/>
          <w:trHeight w:val="227"/>
        </w:trPr>
        <w:tc>
          <w:tcPr>
            <w:tcW w:w="37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0DB872CB" w14:textId="77777777" w:rsidR="00086046" w:rsidRPr="00A46168" w:rsidRDefault="00086046" w:rsidP="00086046">
            <w:pPr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ВАНЕСА КАР ЕООД</w:t>
            </w:r>
          </w:p>
        </w:tc>
        <w:tc>
          <w:tcPr>
            <w:tcW w:w="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818991B" w14:textId="77777777" w:rsidR="00086046" w:rsidRPr="00A46168" w:rsidRDefault="00086046" w:rsidP="00086046">
            <w:pPr>
              <w:autoSpaceDE w:val="0"/>
              <w:autoSpaceDN w:val="0"/>
              <w:adjustRightInd w:val="0"/>
              <w:spacing w:line="340" w:lineRule="exac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24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62B685F6" w14:textId="77777777" w:rsidR="00086046" w:rsidRPr="00A46168" w:rsidRDefault="00086046" w:rsidP="00086046">
            <w:pPr>
              <w:autoSpaceDE w:val="0"/>
              <w:autoSpaceDN w:val="0"/>
              <w:adjustRightInd w:val="0"/>
              <w:spacing w:line="340" w:lineRule="exac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24.48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</w:tcPr>
          <w:p w14:paraId="0F3E109A" w14:textId="77777777" w:rsidR="00086046" w:rsidRPr="00A46168" w:rsidRDefault="00086046" w:rsidP="00086046">
            <w:pPr>
              <w:autoSpaceDE w:val="0"/>
              <w:autoSpaceDN w:val="0"/>
              <w:adjustRightInd w:val="0"/>
              <w:spacing w:line="340" w:lineRule="exact"/>
              <w:jc w:val="righ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1.887</w:t>
            </w:r>
          </w:p>
        </w:tc>
        <w:tc>
          <w:tcPr>
            <w:tcW w:w="21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5B0F9C71" w14:textId="77777777" w:rsidR="00086046" w:rsidRPr="00A46168" w:rsidRDefault="00086046" w:rsidP="0084611F">
            <w:pPr>
              <w:jc w:val="right"/>
              <w:rPr>
                <w:b/>
                <w:sz w:val="16"/>
                <w:szCs w:val="16"/>
                <w:lang w:val="bg-BG"/>
              </w:rPr>
            </w:pPr>
          </w:p>
        </w:tc>
      </w:tr>
      <w:tr w:rsidR="00086046" w:rsidRPr="00A46168" w14:paraId="41A81E23" w14:textId="77777777" w:rsidTr="00D40406">
        <w:trPr>
          <w:cantSplit/>
          <w:trHeight w:val="227"/>
        </w:trPr>
        <w:tc>
          <w:tcPr>
            <w:tcW w:w="37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49DEE358" w14:textId="77777777" w:rsidR="00086046" w:rsidRPr="00A46168" w:rsidRDefault="00086046" w:rsidP="00086046">
            <w:pPr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ВАНЕСА КАР ЕООД</w:t>
            </w:r>
          </w:p>
        </w:tc>
        <w:tc>
          <w:tcPr>
            <w:tcW w:w="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6C48E4D" w14:textId="77777777" w:rsidR="00086046" w:rsidRPr="00A46168" w:rsidRDefault="00086046" w:rsidP="00086046">
            <w:pPr>
              <w:autoSpaceDE w:val="0"/>
              <w:autoSpaceDN w:val="0"/>
              <w:adjustRightInd w:val="0"/>
              <w:spacing w:line="340" w:lineRule="exac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25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3D93CB0F" w14:textId="77777777" w:rsidR="00086046" w:rsidRPr="00A46168" w:rsidRDefault="00086046" w:rsidP="00086046">
            <w:pPr>
              <w:autoSpaceDE w:val="0"/>
              <w:autoSpaceDN w:val="0"/>
              <w:adjustRightInd w:val="0"/>
              <w:spacing w:line="340" w:lineRule="exac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25.36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</w:tcPr>
          <w:p w14:paraId="69E1C2EE" w14:textId="77777777" w:rsidR="00086046" w:rsidRPr="00A46168" w:rsidRDefault="00086046" w:rsidP="00086046">
            <w:pPr>
              <w:autoSpaceDE w:val="0"/>
              <w:autoSpaceDN w:val="0"/>
              <w:adjustRightInd w:val="0"/>
              <w:spacing w:line="340" w:lineRule="exact"/>
              <w:jc w:val="righ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1.153</w:t>
            </w:r>
          </w:p>
        </w:tc>
        <w:tc>
          <w:tcPr>
            <w:tcW w:w="21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1500256A" w14:textId="77777777" w:rsidR="00086046" w:rsidRPr="00A46168" w:rsidRDefault="00086046" w:rsidP="0084611F">
            <w:pPr>
              <w:jc w:val="right"/>
              <w:rPr>
                <w:sz w:val="16"/>
                <w:szCs w:val="16"/>
                <w:lang w:val="bg-BG"/>
              </w:rPr>
            </w:pPr>
          </w:p>
        </w:tc>
      </w:tr>
      <w:tr w:rsidR="00086046" w:rsidRPr="00A46168" w14:paraId="1BE06696" w14:textId="77777777" w:rsidTr="00D40406">
        <w:trPr>
          <w:cantSplit/>
          <w:trHeight w:val="227"/>
        </w:trPr>
        <w:tc>
          <w:tcPr>
            <w:tcW w:w="37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6998FB41" w14:textId="77777777" w:rsidR="00086046" w:rsidRPr="00A46168" w:rsidRDefault="00086046" w:rsidP="00086046">
            <w:pPr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ВАНЕСА КАР ЕООД</w:t>
            </w:r>
          </w:p>
        </w:tc>
        <w:tc>
          <w:tcPr>
            <w:tcW w:w="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CEBE4F3" w14:textId="77777777" w:rsidR="00086046" w:rsidRPr="00A46168" w:rsidRDefault="00086046" w:rsidP="00086046">
            <w:pPr>
              <w:autoSpaceDE w:val="0"/>
              <w:autoSpaceDN w:val="0"/>
              <w:adjustRightInd w:val="0"/>
              <w:spacing w:line="340" w:lineRule="exac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26-1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70BB0D2D" w14:textId="77777777" w:rsidR="00086046" w:rsidRPr="00A46168" w:rsidRDefault="00086046" w:rsidP="00086046">
            <w:pPr>
              <w:autoSpaceDE w:val="0"/>
              <w:autoSpaceDN w:val="0"/>
              <w:adjustRightInd w:val="0"/>
              <w:spacing w:line="340" w:lineRule="exac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26.49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</w:tcPr>
          <w:p w14:paraId="52F55B73" w14:textId="77777777" w:rsidR="00086046" w:rsidRPr="00A46168" w:rsidRDefault="00086046" w:rsidP="00086046">
            <w:pPr>
              <w:autoSpaceDE w:val="0"/>
              <w:autoSpaceDN w:val="0"/>
              <w:adjustRightInd w:val="0"/>
              <w:spacing w:line="340" w:lineRule="exact"/>
              <w:jc w:val="righ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1.512</w:t>
            </w:r>
          </w:p>
        </w:tc>
        <w:tc>
          <w:tcPr>
            <w:tcW w:w="21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29C23E65" w14:textId="77777777" w:rsidR="00086046" w:rsidRPr="00A46168" w:rsidRDefault="00086046" w:rsidP="0084611F">
            <w:pPr>
              <w:jc w:val="right"/>
              <w:rPr>
                <w:sz w:val="16"/>
                <w:szCs w:val="16"/>
                <w:lang w:val="bg-BG"/>
              </w:rPr>
            </w:pPr>
          </w:p>
        </w:tc>
      </w:tr>
      <w:tr w:rsidR="00086046" w:rsidRPr="00A46168" w14:paraId="2A400DA8" w14:textId="77777777" w:rsidTr="00D40406">
        <w:trPr>
          <w:cantSplit/>
          <w:trHeight w:val="227"/>
        </w:trPr>
        <w:tc>
          <w:tcPr>
            <w:tcW w:w="37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0ACC3D52" w14:textId="77777777" w:rsidR="00086046" w:rsidRPr="00A46168" w:rsidRDefault="00086046" w:rsidP="00086046">
            <w:pPr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ВАНЕСА КАР ЕООД</w:t>
            </w:r>
          </w:p>
        </w:tc>
        <w:tc>
          <w:tcPr>
            <w:tcW w:w="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8592870" w14:textId="77777777" w:rsidR="00086046" w:rsidRPr="00A46168" w:rsidRDefault="00086046" w:rsidP="00086046">
            <w:pPr>
              <w:autoSpaceDE w:val="0"/>
              <w:autoSpaceDN w:val="0"/>
              <w:adjustRightInd w:val="0"/>
              <w:spacing w:line="340" w:lineRule="exac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26-2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6F712C9F" w14:textId="77777777" w:rsidR="00086046" w:rsidRPr="00A46168" w:rsidRDefault="00086046" w:rsidP="00086046">
            <w:pPr>
              <w:autoSpaceDE w:val="0"/>
              <w:autoSpaceDN w:val="0"/>
              <w:adjustRightInd w:val="0"/>
              <w:spacing w:line="340" w:lineRule="exac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26.49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</w:tcPr>
          <w:p w14:paraId="63C9CB18" w14:textId="77777777" w:rsidR="00086046" w:rsidRPr="00A46168" w:rsidRDefault="00086046" w:rsidP="00086046">
            <w:pPr>
              <w:autoSpaceDE w:val="0"/>
              <w:autoSpaceDN w:val="0"/>
              <w:adjustRightInd w:val="0"/>
              <w:spacing w:line="340" w:lineRule="exact"/>
              <w:jc w:val="righ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0.568</w:t>
            </w:r>
          </w:p>
        </w:tc>
        <w:tc>
          <w:tcPr>
            <w:tcW w:w="21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4F8130F5" w14:textId="77777777" w:rsidR="00086046" w:rsidRPr="00A46168" w:rsidRDefault="00086046" w:rsidP="0084611F">
            <w:pPr>
              <w:jc w:val="right"/>
              <w:rPr>
                <w:sz w:val="16"/>
                <w:szCs w:val="16"/>
                <w:lang w:val="bg-BG"/>
              </w:rPr>
            </w:pPr>
          </w:p>
        </w:tc>
      </w:tr>
      <w:tr w:rsidR="00086046" w:rsidRPr="00A46168" w14:paraId="13D6F7C1" w14:textId="77777777" w:rsidTr="00D40406">
        <w:trPr>
          <w:cantSplit/>
          <w:trHeight w:val="227"/>
        </w:trPr>
        <w:tc>
          <w:tcPr>
            <w:tcW w:w="37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7658BA06" w14:textId="77777777" w:rsidR="00086046" w:rsidRPr="00A46168" w:rsidRDefault="00086046" w:rsidP="00086046">
            <w:pPr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ВАНЕСА КАР ЕООД</w:t>
            </w:r>
          </w:p>
        </w:tc>
        <w:tc>
          <w:tcPr>
            <w:tcW w:w="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4E569C5" w14:textId="77777777" w:rsidR="00086046" w:rsidRPr="00A46168" w:rsidRDefault="00086046" w:rsidP="00086046">
            <w:pPr>
              <w:autoSpaceDE w:val="0"/>
              <w:autoSpaceDN w:val="0"/>
              <w:adjustRightInd w:val="0"/>
              <w:spacing w:line="340" w:lineRule="exac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26-4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3017927E" w14:textId="77777777" w:rsidR="00086046" w:rsidRPr="00A46168" w:rsidRDefault="00086046" w:rsidP="00086046">
            <w:pPr>
              <w:autoSpaceDE w:val="0"/>
              <w:autoSpaceDN w:val="0"/>
              <w:adjustRightInd w:val="0"/>
              <w:spacing w:line="340" w:lineRule="exac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26.49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</w:tcPr>
          <w:p w14:paraId="135BC325" w14:textId="77777777" w:rsidR="00086046" w:rsidRPr="00A46168" w:rsidRDefault="00086046" w:rsidP="00086046">
            <w:pPr>
              <w:autoSpaceDE w:val="0"/>
              <w:autoSpaceDN w:val="0"/>
              <w:adjustRightInd w:val="0"/>
              <w:spacing w:line="340" w:lineRule="exact"/>
              <w:jc w:val="righ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0.687</w:t>
            </w:r>
          </w:p>
        </w:tc>
        <w:tc>
          <w:tcPr>
            <w:tcW w:w="21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425A0DFA" w14:textId="77777777" w:rsidR="00086046" w:rsidRPr="00A46168" w:rsidRDefault="00086046" w:rsidP="0084611F">
            <w:pPr>
              <w:jc w:val="right"/>
              <w:rPr>
                <w:sz w:val="16"/>
                <w:szCs w:val="16"/>
                <w:lang w:val="bg-BG"/>
              </w:rPr>
            </w:pPr>
          </w:p>
        </w:tc>
      </w:tr>
      <w:tr w:rsidR="00086046" w:rsidRPr="00A46168" w14:paraId="1C19E4D6" w14:textId="77777777" w:rsidTr="00D40406">
        <w:trPr>
          <w:cantSplit/>
          <w:trHeight w:val="227"/>
        </w:trPr>
        <w:tc>
          <w:tcPr>
            <w:tcW w:w="37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38EB68FA" w14:textId="77777777" w:rsidR="00086046" w:rsidRPr="00A46168" w:rsidRDefault="00086046" w:rsidP="00086046">
            <w:pPr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ВАНЕСА КАР ЕООД</w:t>
            </w:r>
          </w:p>
        </w:tc>
        <w:tc>
          <w:tcPr>
            <w:tcW w:w="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A270BB3" w14:textId="77777777" w:rsidR="00086046" w:rsidRPr="00A46168" w:rsidRDefault="00086046" w:rsidP="00086046">
            <w:pPr>
              <w:autoSpaceDE w:val="0"/>
              <w:autoSpaceDN w:val="0"/>
              <w:adjustRightInd w:val="0"/>
              <w:spacing w:line="340" w:lineRule="exac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154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06F89372" w14:textId="77777777" w:rsidR="00086046" w:rsidRPr="00A46168" w:rsidRDefault="00086046" w:rsidP="00086046">
            <w:pPr>
              <w:autoSpaceDE w:val="0"/>
              <w:autoSpaceDN w:val="0"/>
              <w:adjustRightInd w:val="0"/>
              <w:spacing w:line="340" w:lineRule="exac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27.27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</w:tcPr>
          <w:p w14:paraId="093D1F7C" w14:textId="77777777" w:rsidR="00086046" w:rsidRPr="00A46168" w:rsidRDefault="00086046" w:rsidP="00086046">
            <w:pPr>
              <w:autoSpaceDE w:val="0"/>
              <w:autoSpaceDN w:val="0"/>
              <w:adjustRightInd w:val="0"/>
              <w:spacing w:line="340" w:lineRule="exact"/>
              <w:jc w:val="righ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0.377</w:t>
            </w:r>
          </w:p>
        </w:tc>
        <w:tc>
          <w:tcPr>
            <w:tcW w:w="21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08ED8BD3" w14:textId="77777777" w:rsidR="00086046" w:rsidRPr="00A46168" w:rsidRDefault="00086046" w:rsidP="0084611F">
            <w:pPr>
              <w:jc w:val="right"/>
              <w:rPr>
                <w:sz w:val="16"/>
                <w:szCs w:val="16"/>
                <w:lang w:val="bg-BG"/>
              </w:rPr>
            </w:pPr>
          </w:p>
        </w:tc>
      </w:tr>
      <w:tr w:rsidR="00086046" w:rsidRPr="00A46168" w14:paraId="370016FB" w14:textId="77777777" w:rsidTr="00D40406">
        <w:trPr>
          <w:cantSplit/>
          <w:trHeight w:val="227"/>
        </w:trPr>
        <w:tc>
          <w:tcPr>
            <w:tcW w:w="37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286CAEA6" w14:textId="77777777" w:rsidR="00086046" w:rsidRPr="00A46168" w:rsidRDefault="00086046" w:rsidP="00086046">
            <w:pPr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ВАНЕСА КАР ЕООД</w:t>
            </w:r>
          </w:p>
        </w:tc>
        <w:tc>
          <w:tcPr>
            <w:tcW w:w="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C74E607" w14:textId="77777777" w:rsidR="00086046" w:rsidRPr="00A46168" w:rsidRDefault="00086046" w:rsidP="00086046">
            <w:pPr>
              <w:autoSpaceDE w:val="0"/>
              <w:autoSpaceDN w:val="0"/>
              <w:adjustRightInd w:val="0"/>
              <w:spacing w:line="340" w:lineRule="exac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160-1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5BA97E92" w14:textId="77777777" w:rsidR="00086046" w:rsidRPr="00A46168" w:rsidRDefault="00086046" w:rsidP="00086046">
            <w:pPr>
              <w:autoSpaceDE w:val="0"/>
              <w:autoSpaceDN w:val="0"/>
              <w:adjustRightInd w:val="0"/>
              <w:spacing w:line="340" w:lineRule="exac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27.27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</w:tcPr>
          <w:p w14:paraId="106993C3" w14:textId="77777777" w:rsidR="00086046" w:rsidRPr="00A46168" w:rsidRDefault="00086046" w:rsidP="00086046">
            <w:pPr>
              <w:autoSpaceDE w:val="0"/>
              <w:autoSpaceDN w:val="0"/>
              <w:adjustRightInd w:val="0"/>
              <w:spacing w:line="340" w:lineRule="exact"/>
              <w:jc w:val="righ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0.920</w:t>
            </w:r>
          </w:p>
        </w:tc>
        <w:tc>
          <w:tcPr>
            <w:tcW w:w="21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3D5668D2" w14:textId="77777777" w:rsidR="00086046" w:rsidRPr="00A46168" w:rsidRDefault="00086046" w:rsidP="0084611F">
            <w:pPr>
              <w:jc w:val="right"/>
              <w:rPr>
                <w:sz w:val="16"/>
                <w:szCs w:val="16"/>
                <w:lang w:val="bg-BG"/>
              </w:rPr>
            </w:pPr>
          </w:p>
        </w:tc>
      </w:tr>
      <w:tr w:rsidR="00086046" w:rsidRPr="00A46168" w14:paraId="4DCDDEFB" w14:textId="77777777" w:rsidTr="00D40406">
        <w:trPr>
          <w:cantSplit/>
          <w:trHeight w:val="227"/>
        </w:trPr>
        <w:tc>
          <w:tcPr>
            <w:tcW w:w="37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197E7B18" w14:textId="77777777" w:rsidR="00086046" w:rsidRPr="00A46168" w:rsidRDefault="00086046" w:rsidP="00086046">
            <w:pPr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ВАНЕСА КАР ЕООД</w:t>
            </w:r>
          </w:p>
        </w:tc>
        <w:tc>
          <w:tcPr>
            <w:tcW w:w="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4450E61" w14:textId="77777777" w:rsidR="00086046" w:rsidRPr="00A46168" w:rsidRDefault="00086046" w:rsidP="00086046">
            <w:pPr>
              <w:autoSpaceDE w:val="0"/>
              <w:autoSpaceDN w:val="0"/>
              <w:adjustRightInd w:val="0"/>
              <w:spacing w:line="340" w:lineRule="exac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52-1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08455DBB" w14:textId="77777777" w:rsidR="00086046" w:rsidRPr="00A46168" w:rsidRDefault="00086046" w:rsidP="00086046">
            <w:pPr>
              <w:autoSpaceDE w:val="0"/>
              <w:autoSpaceDN w:val="0"/>
              <w:adjustRightInd w:val="0"/>
              <w:spacing w:line="340" w:lineRule="exac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52.31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</w:tcPr>
          <w:p w14:paraId="68299524" w14:textId="77777777" w:rsidR="00086046" w:rsidRPr="00A46168" w:rsidRDefault="00086046" w:rsidP="00086046">
            <w:pPr>
              <w:autoSpaceDE w:val="0"/>
              <w:autoSpaceDN w:val="0"/>
              <w:adjustRightInd w:val="0"/>
              <w:spacing w:line="340" w:lineRule="exact"/>
              <w:jc w:val="righ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1.354</w:t>
            </w:r>
          </w:p>
        </w:tc>
        <w:tc>
          <w:tcPr>
            <w:tcW w:w="21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1E4B677D" w14:textId="77777777" w:rsidR="00086046" w:rsidRPr="00A46168" w:rsidRDefault="00086046" w:rsidP="0084611F">
            <w:pPr>
              <w:jc w:val="right"/>
              <w:rPr>
                <w:sz w:val="16"/>
                <w:szCs w:val="16"/>
                <w:lang w:val="bg-BG"/>
              </w:rPr>
            </w:pPr>
          </w:p>
        </w:tc>
      </w:tr>
      <w:tr w:rsidR="00086046" w:rsidRPr="00A46168" w14:paraId="51B41A1E" w14:textId="77777777" w:rsidTr="00D40406">
        <w:trPr>
          <w:cantSplit/>
          <w:trHeight w:val="227"/>
        </w:trPr>
        <w:tc>
          <w:tcPr>
            <w:tcW w:w="37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6DF02257" w14:textId="77777777" w:rsidR="00086046" w:rsidRPr="00A46168" w:rsidRDefault="00086046" w:rsidP="00086046">
            <w:pPr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ВАНЕСА КАР ЕООД</w:t>
            </w:r>
          </w:p>
        </w:tc>
        <w:tc>
          <w:tcPr>
            <w:tcW w:w="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06257AC" w14:textId="77777777" w:rsidR="00086046" w:rsidRPr="00A46168" w:rsidRDefault="00086046" w:rsidP="00086046">
            <w:pPr>
              <w:autoSpaceDE w:val="0"/>
              <w:autoSpaceDN w:val="0"/>
              <w:adjustRightInd w:val="0"/>
              <w:spacing w:line="340" w:lineRule="exac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53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47CA22E6" w14:textId="77777777" w:rsidR="00086046" w:rsidRPr="00A46168" w:rsidRDefault="00086046" w:rsidP="00086046">
            <w:pPr>
              <w:autoSpaceDE w:val="0"/>
              <w:autoSpaceDN w:val="0"/>
              <w:adjustRightInd w:val="0"/>
              <w:spacing w:line="340" w:lineRule="exac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53.19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</w:tcPr>
          <w:p w14:paraId="30A99AFC" w14:textId="77777777" w:rsidR="00086046" w:rsidRPr="00A46168" w:rsidRDefault="00086046" w:rsidP="00086046">
            <w:pPr>
              <w:autoSpaceDE w:val="0"/>
              <w:autoSpaceDN w:val="0"/>
              <w:adjustRightInd w:val="0"/>
              <w:spacing w:line="340" w:lineRule="exact"/>
              <w:jc w:val="righ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0.899</w:t>
            </w:r>
          </w:p>
        </w:tc>
        <w:tc>
          <w:tcPr>
            <w:tcW w:w="21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75AB8FAF" w14:textId="77777777" w:rsidR="00086046" w:rsidRPr="00A46168" w:rsidRDefault="00086046" w:rsidP="0084611F">
            <w:pPr>
              <w:jc w:val="right"/>
              <w:rPr>
                <w:sz w:val="16"/>
                <w:szCs w:val="16"/>
                <w:lang w:val="bg-BG"/>
              </w:rPr>
            </w:pPr>
          </w:p>
        </w:tc>
      </w:tr>
      <w:tr w:rsidR="00086046" w:rsidRPr="00A46168" w14:paraId="3BCDB708" w14:textId="77777777" w:rsidTr="00D40406">
        <w:trPr>
          <w:cantSplit/>
          <w:trHeight w:val="227"/>
        </w:trPr>
        <w:tc>
          <w:tcPr>
            <w:tcW w:w="37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055AE052" w14:textId="77777777" w:rsidR="00086046" w:rsidRPr="00A46168" w:rsidRDefault="00086046" w:rsidP="00086046">
            <w:pPr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ВАНЕСА КАР ЕООД</w:t>
            </w:r>
          </w:p>
        </w:tc>
        <w:tc>
          <w:tcPr>
            <w:tcW w:w="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A5C6117" w14:textId="77777777" w:rsidR="00086046" w:rsidRPr="00A46168" w:rsidRDefault="00086046" w:rsidP="00086046">
            <w:pPr>
              <w:autoSpaceDE w:val="0"/>
              <w:autoSpaceDN w:val="0"/>
              <w:adjustRightInd w:val="0"/>
              <w:spacing w:line="340" w:lineRule="exac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53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150564C8" w14:textId="77777777" w:rsidR="00086046" w:rsidRPr="00A46168" w:rsidRDefault="00086046" w:rsidP="00086046">
            <w:pPr>
              <w:autoSpaceDE w:val="0"/>
              <w:autoSpaceDN w:val="0"/>
              <w:adjustRightInd w:val="0"/>
              <w:spacing w:line="340" w:lineRule="exac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57.30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</w:tcPr>
          <w:p w14:paraId="0AF813B1" w14:textId="77777777" w:rsidR="00086046" w:rsidRPr="00A46168" w:rsidRDefault="00086046" w:rsidP="00086046">
            <w:pPr>
              <w:autoSpaceDE w:val="0"/>
              <w:autoSpaceDN w:val="0"/>
              <w:adjustRightInd w:val="0"/>
              <w:spacing w:line="340" w:lineRule="exact"/>
              <w:jc w:val="righ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0.815</w:t>
            </w:r>
          </w:p>
        </w:tc>
        <w:tc>
          <w:tcPr>
            <w:tcW w:w="21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6A182844" w14:textId="77777777" w:rsidR="00086046" w:rsidRPr="00A46168" w:rsidRDefault="00086046" w:rsidP="0084611F">
            <w:pPr>
              <w:jc w:val="right"/>
              <w:rPr>
                <w:sz w:val="16"/>
                <w:szCs w:val="16"/>
                <w:lang w:val="bg-BG"/>
              </w:rPr>
            </w:pPr>
          </w:p>
        </w:tc>
      </w:tr>
      <w:tr w:rsidR="00086046" w:rsidRPr="00A46168" w14:paraId="14A7D30B" w14:textId="77777777" w:rsidTr="00D40406">
        <w:trPr>
          <w:cantSplit/>
          <w:trHeight w:val="227"/>
        </w:trPr>
        <w:tc>
          <w:tcPr>
            <w:tcW w:w="37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5DF3912F" w14:textId="77777777" w:rsidR="00086046" w:rsidRPr="00A46168" w:rsidRDefault="00086046" w:rsidP="00086046">
            <w:pPr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ВАНЕСА КАР ЕООД</w:t>
            </w:r>
          </w:p>
        </w:tc>
        <w:tc>
          <w:tcPr>
            <w:tcW w:w="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415ABC3" w14:textId="77777777" w:rsidR="00086046" w:rsidRPr="00A46168" w:rsidRDefault="00086046" w:rsidP="00086046">
            <w:pPr>
              <w:autoSpaceDE w:val="0"/>
              <w:autoSpaceDN w:val="0"/>
              <w:adjustRightInd w:val="0"/>
              <w:spacing w:line="340" w:lineRule="exac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67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2E6B4310" w14:textId="77777777" w:rsidR="00086046" w:rsidRPr="00A46168" w:rsidRDefault="00086046" w:rsidP="00086046">
            <w:pPr>
              <w:autoSpaceDE w:val="0"/>
              <w:autoSpaceDN w:val="0"/>
              <w:adjustRightInd w:val="0"/>
              <w:spacing w:line="340" w:lineRule="exac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61.21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</w:tcPr>
          <w:p w14:paraId="63F893E1" w14:textId="77777777" w:rsidR="00086046" w:rsidRPr="00A46168" w:rsidRDefault="00086046" w:rsidP="00086046">
            <w:pPr>
              <w:autoSpaceDE w:val="0"/>
              <w:autoSpaceDN w:val="0"/>
              <w:adjustRightInd w:val="0"/>
              <w:spacing w:line="340" w:lineRule="exact"/>
              <w:jc w:val="righ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0.111</w:t>
            </w:r>
          </w:p>
        </w:tc>
        <w:tc>
          <w:tcPr>
            <w:tcW w:w="21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524DFB20" w14:textId="77777777" w:rsidR="00086046" w:rsidRPr="00A46168" w:rsidRDefault="00086046" w:rsidP="0084611F">
            <w:pPr>
              <w:jc w:val="right"/>
              <w:rPr>
                <w:b/>
                <w:sz w:val="16"/>
                <w:szCs w:val="16"/>
                <w:lang w:val="bg-BG"/>
              </w:rPr>
            </w:pPr>
          </w:p>
        </w:tc>
      </w:tr>
      <w:tr w:rsidR="00086046" w:rsidRPr="00A46168" w14:paraId="20203502" w14:textId="77777777" w:rsidTr="00D40406">
        <w:trPr>
          <w:cantSplit/>
          <w:trHeight w:val="227"/>
        </w:trPr>
        <w:tc>
          <w:tcPr>
            <w:tcW w:w="37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05580D5D" w14:textId="77777777" w:rsidR="00086046" w:rsidRPr="00A46168" w:rsidRDefault="00086046" w:rsidP="00086046">
            <w:pPr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ВАНЕСА КАР ЕООД</w:t>
            </w:r>
          </w:p>
        </w:tc>
        <w:tc>
          <w:tcPr>
            <w:tcW w:w="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E055D63" w14:textId="77777777" w:rsidR="00086046" w:rsidRPr="00A46168" w:rsidRDefault="00086046" w:rsidP="00086046">
            <w:pPr>
              <w:autoSpaceDE w:val="0"/>
              <w:autoSpaceDN w:val="0"/>
              <w:adjustRightInd w:val="0"/>
              <w:spacing w:line="340" w:lineRule="exac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67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4EDC6612" w14:textId="77777777" w:rsidR="00086046" w:rsidRPr="00A46168" w:rsidRDefault="00086046" w:rsidP="00086046">
            <w:pPr>
              <w:autoSpaceDE w:val="0"/>
              <w:autoSpaceDN w:val="0"/>
              <w:adjustRightInd w:val="0"/>
              <w:spacing w:line="340" w:lineRule="exac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66.15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</w:tcPr>
          <w:p w14:paraId="7844A8D6" w14:textId="77777777" w:rsidR="00086046" w:rsidRPr="00A46168" w:rsidRDefault="00086046" w:rsidP="00086046">
            <w:pPr>
              <w:autoSpaceDE w:val="0"/>
              <w:autoSpaceDN w:val="0"/>
              <w:adjustRightInd w:val="0"/>
              <w:spacing w:line="340" w:lineRule="exact"/>
              <w:jc w:val="righ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0.230</w:t>
            </w:r>
          </w:p>
        </w:tc>
        <w:tc>
          <w:tcPr>
            <w:tcW w:w="21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7D0E13F2" w14:textId="77777777" w:rsidR="00086046" w:rsidRPr="00A46168" w:rsidRDefault="00086046" w:rsidP="0084611F">
            <w:pPr>
              <w:jc w:val="right"/>
              <w:rPr>
                <w:sz w:val="16"/>
                <w:szCs w:val="16"/>
                <w:lang w:val="bg-BG"/>
              </w:rPr>
            </w:pPr>
          </w:p>
        </w:tc>
      </w:tr>
      <w:tr w:rsidR="00086046" w:rsidRPr="00A46168" w14:paraId="6DF55F5C" w14:textId="77777777" w:rsidTr="00D40406">
        <w:trPr>
          <w:cantSplit/>
          <w:trHeight w:val="227"/>
        </w:trPr>
        <w:tc>
          <w:tcPr>
            <w:tcW w:w="37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0E9E5E94" w14:textId="77777777" w:rsidR="00086046" w:rsidRPr="00A46168" w:rsidRDefault="00086046" w:rsidP="00086046">
            <w:pPr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ВАНЕСА КАР ЕООД</w:t>
            </w:r>
          </w:p>
        </w:tc>
        <w:tc>
          <w:tcPr>
            <w:tcW w:w="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C9F06DD" w14:textId="77777777" w:rsidR="00086046" w:rsidRPr="00A46168" w:rsidRDefault="00086046" w:rsidP="00086046">
            <w:pPr>
              <w:autoSpaceDE w:val="0"/>
              <w:autoSpaceDN w:val="0"/>
              <w:adjustRightInd w:val="0"/>
              <w:spacing w:line="340" w:lineRule="exac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67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2BD747D8" w14:textId="77777777" w:rsidR="00086046" w:rsidRPr="00A46168" w:rsidRDefault="00086046" w:rsidP="00086046">
            <w:pPr>
              <w:autoSpaceDE w:val="0"/>
              <w:autoSpaceDN w:val="0"/>
              <w:adjustRightInd w:val="0"/>
              <w:spacing w:line="340" w:lineRule="exac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67.21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</w:tcPr>
          <w:p w14:paraId="7CEBF12C" w14:textId="77777777" w:rsidR="00086046" w:rsidRPr="00A46168" w:rsidRDefault="00086046" w:rsidP="00086046">
            <w:pPr>
              <w:autoSpaceDE w:val="0"/>
              <w:autoSpaceDN w:val="0"/>
              <w:adjustRightInd w:val="0"/>
              <w:spacing w:line="340" w:lineRule="exact"/>
              <w:jc w:val="righ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2.453</w:t>
            </w:r>
          </w:p>
        </w:tc>
        <w:tc>
          <w:tcPr>
            <w:tcW w:w="21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02901EAC" w14:textId="77777777" w:rsidR="00086046" w:rsidRPr="00A46168" w:rsidRDefault="00086046" w:rsidP="0084611F">
            <w:pPr>
              <w:jc w:val="right"/>
              <w:rPr>
                <w:sz w:val="16"/>
                <w:szCs w:val="16"/>
                <w:lang w:val="bg-BG"/>
              </w:rPr>
            </w:pPr>
          </w:p>
        </w:tc>
      </w:tr>
      <w:tr w:rsidR="00086046" w:rsidRPr="00A46168" w14:paraId="4DB8B3E3" w14:textId="77777777" w:rsidTr="00D40406">
        <w:trPr>
          <w:cantSplit/>
          <w:trHeight w:val="227"/>
        </w:trPr>
        <w:tc>
          <w:tcPr>
            <w:tcW w:w="37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79583313" w14:textId="77777777" w:rsidR="00086046" w:rsidRPr="00A46168" w:rsidRDefault="00086046" w:rsidP="00086046">
            <w:pPr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ВАНЕСА КАР ЕООД</w:t>
            </w:r>
          </w:p>
        </w:tc>
        <w:tc>
          <w:tcPr>
            <w:tcW w:w="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7AC4AFA" w14:textId="77777777" w:rsidR="00086046" w:rsidRPr="00A46168" w:rsidRDefault="00086046" w:rsidP="00086046">
            <w:pPr>
              <w:autoSpaceDE w:val="0"/>
              <w:autoSpaceDN w:val="0"/>
              <w:adjustRightInd w:val="0"/>
              <w:spacing w:line="340" w:lineRule="exac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67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37C52207" w14:textId="77777777" w:rsidR="00086046" w:rsidRPr="00A46168" w:rsidRDefault="00086046" w:rsidP="00086046">
            <w:pPr>
              <w:autoSpaceDE w:val="0"/>
              <w:autoSpaceDN w:val="0"/>
              <w:adjustRightInd w:val="0"/>
              <w:spacing w:line="340" w:lineRule="exac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70.23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</w:tcPr>
          <w:p w14:paraId="20B72BC7" w14:textId="77777777" w:rsidR="00086046" w:rsidRPr="00A46168" w:rsidRDefault="00086046" w:rsidP="00086046">
            <w:pPr>
              <w:autoSpaceDE w:val="0"/>
              <w:autoSpaceDN w:val="0"/>
              <w:adjustRightInd w:val="0"/>
              <w:spacing w:line="340" w:lineRule="exact"/>
              <w:jc w:val="righ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2.552</w:t>
            </w:r>
          </w:p>
        </w:tc>
        <w:tc>
          <w:tcPr>
            <w:tcW w:w="21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2E1744D7" w14:textId="77777777" w:rsidR="00086046" w:rsidRPr="00A46168" w:rsidRDefault="00086046" w:rsidP="0084611F">
            <w:pPr>
              <w:jc w:val="right"/>
              <w:rPr>
                <w:sz w:val="16"/>
                <w:szCs w:val="16"/>
                <w:lang w:val="bg-BG"/>
              </w:rPr>
            </w:pPr>
          </w:p>
        </w:tc>
      </w:tr>
      <w:tr w:rsidR="00086046" w:rsidRPr="00A46168" w14:paraId="33E417A8" w14:textId="77777777" w:rsidTr="00D40406">
        <w:trPr>
          <w:cantSplit/>
          <w:trHeight w:val="227"/>
        </w:trPr>
        <w:tc>
          <w:tcPr>
            <w:tcW w:w="37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41D9E5C1" w14:textId="77777777" w:rsidR="00086046" w:rsidRPr="00A46168" w:rsidRDefault="00086046" w:rsidP="00086046">
            <w:pPr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ВАНЕСА КАР ЕООД</w:t>
            </w:r>
          </w:p>
        </w:tc>
        <w:tc>
          <w:tcPr>
            <w:tcW w:w="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F4FF23B" w14:textId="77777777" w:rsidR="00086046" w:rsidRPr="00A46168" w:rsidRDefault="00086046" w:rsidP="00086046">
            <w:pPr>
              <w:autoSpaceDE w:val="0"/>
              <w:autoSpaceDN w:val="0"/>
              <w:adjustRightInd w:val="0"/>
              <w:spacing w:line="340" w:lineRule="exac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53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190CA876" w14:textId="77777777" w:rsidR="00086046" w:rsidRPr="00A46168" w:rsidRDefault="00086046" w:rsidP="00086046">
            <w:pPr>
              <w:autoSpaceDE w:val="0"/>
              <w:autoSpaceDN w:val="0"/>
              <w:adjustRightInd w:val="0"/>
              <w:spacing w:line="340" w:lineRule="exac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71.28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</w:tcPr>
          <w:p w14:paraId="15A78758" w14:textId="77777777" w:rsidR="00086046" w:rsidRPr="00A46168" w:rsidRDefault="00086046" w:rsidP="00086046">
            <w:pPr>
              <w:autoSpaceDE w:val="0"/>
              <w:autoSpaceDN w:val="0"/>
              <w:adjustRightInd w:val="0"/>
              <w:spacing w:line="340" w:lineRule="exact"/>
              <w:jc w:val="righ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0.543</w:t>
            </w:r>
          </w:p>
        </w:tc>
        <w:tc>
          <w:tcPr>
            <w:tcW w:w="21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56FFF197" w14:textId="77777777" w:rsidR="00086046" w:rsidRPr="00A46168" w:rsidRDefault="00086046" w:rsidP="0084611F">
            <w:pPr>
              <w:jc w:val="right"/>
              <w:rPr>
                <w:sz w:val="16"/>
                <w:szCs w:val="16"/>
                <w:lang w:val="bg-BG"/>
              </w:rPr>
            </w:pPr>
          </w:p>
        </w:tc>
      </w:tr>
      <w:tr w:rsidR="00086046" w:rsidRPr="00A46168" w14:paraId="43164987" w14:textId="77777777" w:rsidTr="00D40406">
        <w:trPr>
          <w:cantSplit/>
          <w:trHeight w:val="227"/>
        </w:trPr>
        <w:tc>
          <w:tcPr>
            <w:tcW w:w="37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506C4DCA" w14:textId="77777777" w:rsidR="00086046" w:rsidRPr="00A46168" w:rsidRDefault="00086046" w:rsidP="00086046">
            <w:pPr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ВАНЕСА КАР ЕООД</w:t>
            </w:r>
          </w:p>
        </w:tc>
        <w:tc>
          <w:tcPr>
            <w:tcW w:w="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5F11C57" w14:textId="77777777" w:rsidR="00086046" w:rsidRPr="00A46168" w:rsidRDefault="00086046" w:rsidP="00086046">
            <w:pPr>
              <w:autoSpaceDE w:val="0"/>
              <w:autoSpaceDN w:val="0"/>
              <w:adjustRightInd w:val="0"/>
              <w:spacing w:line="340" w:lineRule="exac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82-1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6DD92D43" w14:textId="77777777" w:rsidR="00086046" w:rsidRPr="00A46168" w:rsidRDefault="00086046" w:rsidP="00086046">
            <w:pPr>
              <w:autoSpaceDE w:val="0"/>
              <w:autoSpaceDN w:val="0"/>
              <w:adjustRightInd w:val="0"/>
              <w:spacing w:line="340" w:lineRule="exac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82.1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</w:tcPr>
          <w:p w14:paraId="3FAA669D" w14:textId="77777777" w:rsidR="00086046" w:rsidRPr="00A46168" w:rsidRDefault="00086046" w:rsidP="00086046">
            <w:pPr>
              <w:autoSpaceDE w:val="0"/>
              <w:autoSpaceDN w:val="0"/>
              <w:adjustRightInd w:val="0"/>
              <w:spacing w:line="340" w:lineRule="exact"/>
              <w:jc w:val="righ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0.465</w:t>
            </w:r>
          </w:p>
        </w:tc>
        <w:tc>
          <w:tcPr>
            <w:tcW w:w="21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072F77DF" w14:textId="77777777" w:rsidR="00086046" w:rsidRPr="00A46168" w:rsidRDefault="00086046" w:rsidP="0084611F">
            <w:pPr>
              <w:jc w:val="right"/>
              <w:rPr>
                <w:sz w:val="16"/>
                <w:szCs w:val="16"/>
                <w:lang w:val="bg-BG"/>
              </w:rPr>
            </w:pPr>
          </w:p>
        </w:tc>
      </w:tr>
      <w:tr w:rsidR="00086046" w:rsidRPr="00A46168" w14:paraId="01ADBE52" w14:textId="77777777" w:rsidTr="00D40406">
        <w:trPr>
          <w:cantSplit/>
          <w:trHeight w:val="227"/>
        </w:trPr>
        <w:tc>
          <w:tcPr>
            <w:tcW w:w="37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490F9DA1" w14:textId="77777777" w:rsidR="00086046" w:rsidRPr="00A46168" w:rsidRDefault="00086046" w:rsidP="00086046">
            <w:pPr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ВАНЕСА КАР ЕООД</w:t>
            </w:r>
          </w:p>
        </w:tc>
        <w:tc>
          <w:tcPr>
            <w:tcW w:w="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71EFE4E" w14:textId="77777777" w:rsidR="00086046" w:rsidRPr="00A46168" w:rsidRDefault="00086046" w:rsidP="00086046">
            <w:pPr>
              <w:autoSpaceDE w:val="0"/>
              <w:autoSpaceDN w:val="0"/>
              <w:adjustRightInd w:val="0"/>
              <w:spacing w:line="340" w:lineRule="exac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82-1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7B0EE7D9" w14:textId="77777777" w:rsidR="00086046" w:rsidRPr="00A46168" w:rsidRDefault="00086046" w:rsidP="00086046">
            <w:pPr>
              <w:autoSpaceDE w:val="0"/>
              <w:autoSpaceDN w:val="0"/>
              <w:adjustRightInd w:val="0"/>
              <w:spacing w:line="340" w:lineRule="exac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86.18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</w:tcPr>
          <w:p w14:paraId="05E1773B" w14:textId="77777777" w:rsidR="00086046" w:rsidRPr="00A46168" w:rsidRDefault="00086046" w:rsidP="00086046">
            <w:pPr>
              <w:autoSpaceDE w:val="0"/>
              <w:autoSpaceDN w:val="0"/>
              <w:adjustRightInd w:val="0"/>
              <w:spacing w:line="340" w:lineRule="exact"/>
              <w:jc w:val="righ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0.485</w:t>
            </w:r>
          </w:p>
        </w:tc>
        <w:tc>
          <w:tcPr>
            <w:tcW w:w="21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35A7CE9A" w14:textId="77777777" w:rsidR="00086046" w:rsidRPr="00A46168" w:rsidRDefault="00086046" w:rsidP="0084611F">
            <w:pPr>
              <w:jc w:val="right"/>
              <w:rPr>
                <w:sz w:val="16"/>
                <w:szCs w:val="16"/>
                <w:lang w:val="bg-BG"/>
              </w:rPr>
            </w:pPr>
          </w:p>
        </w:tc>
      </w:tr>
      <w:tr w:rsidR="00086046" w:rsidRPr="00A46168" w14:paraId="4D36E178" w14:textId="77777777" w:rsidTr="00D40406">
        <w:trPr>
          <w:cantSplit/>
          <w:trHeight w:val="227"/>
        </w:trPr>
        <w:tc>
          <w:tcPr>
            <w:tcW w:w="37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016AF123" w14:textId="77777777" w:rsidR="00086046" w:rsidRPr="00A46168" w:rsidRDefault="00086046" w:rsidP="00086046">
            <w:pPr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ВАНЕСА КАР ЕООД</w:t>
            </w:r>
          </w:p>
        </w:tc>
        <w:tc>
          <w:tcPr>
            <w:tcW w:w="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EB178AC" w14:textId="77777777" w:rsidR="00086046" w:rsidRPr="00A46168" w:rsidRDefault="00086046" w:rsidP="00086046">
            <w:pPr>
              <w:autoSpaceDE w:val="0"/>
              <w:autoSpaceDN w:val="0"/>
              <w:adjustRightInd w:val="0"/>
              <w:spacing w:line="340" w:lineRule="exac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94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796F4EB8" w14:textId="77777777" w:rsidR="00086046" w:rsidRPr="00A46168" w:rsidRDefault="00086046" w:rsidP="00086046">
            <w:pPr>
              <w:autoSpaceDE w:val="0"/>
              <w:autoSpaceDN w:val="0"/>
              <w:adjustRightInd w:val="0"/>
              <w:spacing w:line="340" w:lineRule="exac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94.10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</w:tcPr>
          <w:p w14:paraId="3E2BD9C3" w14:textId="77777777" w:rsidR="00086046" w:rsidRPr="00A46168" w:rsidRDefault="00086046" w:rsidP="00086046">
            <w:pPr>
              <w:autoSpaceDE w:val="0"/>
              <w:autoSpaceDN w:val="0"/>
              <w:adjustRightInd w:val="0"/>
              <w:spacing w:line="340" w:lineRule="exact"/>
              <w:jc w:val="righ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0.427</w:t>
            </w:r>
          </w:p>
        </w:tc>
        <w:tc>
          <w:tcPr>
            <w:tcW w:w="21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334DDD7D" w14:textId="77777777" w:rsidR="00086046" w:rsidRPr="00A46168" w:rsidRDefault="00086046" w:rsidP="0084611F">
            <w:pPr>
              <w:jc w:val="right"/>
              <w:rPr>
                <w:sz w:val="16"/>
                <w:szCs w:val="16"/>
                <w:lang w:val="bg-BG"/>
              </w:rPr>
            </w:pPr>
          </w:p>
        </w:tc>
      </w:tr>
      <w:tr w:rsidR="00086046" w:rsidRPr="00A46168" w14:paraId="6E84C2E0" w14:textId="77777777" w:rsidTr="00D40406">
        <w:trPr>
          <w:cantSplit/>
          <w:trHeight w:val="227"/>
        </w:trPr>
        <w:tc>
          <w:tcPr>
            <w:tcW w:w="37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4D74A95C" w14:textId="77777777" w:rsidR="00086046" w:rsidRPr="00A46168" w:rsidRDefault="00086046" w:rsidP="00086046">
            <w:pPr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ВАНЕСА КАР ЕООД</w:t>
            </w:r>
          </w:p>
        </w:tc>
        <w:tc>
          <w:tcPr>
            <w:tcW w:w="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F92166D" w14:textId="77777777" w:rsidR="00086046" w:rsidRPr="00A46168" w:rsidRDefault="00086046" w:rsidP="00086046">
            <w:pPr>
              <w:autoSpaceDE w:val="0"/>
              <w:autoSpaceDN w:val="0"/>
              <w:adjustRightInd w:val="0"/>
              <w:spacing w:line="340" w:lineRule="exac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101-1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72730B91" w14:textId="77777777" w:rsidR="00086046" w:rsidRPr="00A46168" w:rsidRDefault="00086046" w:rsidP="00086046">
            <w:pPr>
              <w:autoSpaceDE w:val="0"/>
              <w:autoSpaceDN w:val="0"/>
              <w:adjustRightInd w:val="0"/>
              <w:spacing w:line="340" w:lineRule="exac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95.2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</w:tcPr>
          <w:p w14:paraId="428FADD1" w14:textId="77777777" w:rsidR="00086046" w:rsidRPr="00A46168" w:rsidRDefault="00086046" w:rsidP="00086046">
            <w:pPr>
              <w:autoSpaceDE w:val="0"/>
              <w:autoSpaceDN w:val="0"/>
              <w:adjustRightInd w:val="0"/>
              <w:spacing w:line="340" w:lineRule="exact"/>
              <w:jc w:val="righ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0.216</w:t>
            </w:r>
          </w:p>
        </w:tc>
        <w:tc>
          <w:tcPr>
            <w:tcW w:w="21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1D0BF362" w14:textId="77777777" w:rsidR="00086046" w:rsidRPr="00A46168" w:rsidRDefault="00086046" w:rsidP="0084611F">
            <w:pPr>
              <w:jc w:val="right"/>
              <w:rPr>
                <w:sz w:val="16"/>
                <w:szCs w:val="16"/>
                <w:lang w:val="bg-BG"/>
              </w:rPr>
            </w:pPr>
          </w:p>
        </w:tc>
      </w:tr>
      <w:tr w:rsidR="00086046" w:rsidRPr="00A46168" w14:paraId="2963E8CA" w14:textId="77777777" w:rsidTr="00D40406">
        <w:trPr>
          <w:cantSplit/>
          <w:trHeight w:val="227"/>
        </w:trPr>
        <w:tc>
          <w:tcPr>
            <w:tcW w:w="37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76350821" w14:textId="77777777" w:rsidR="00086046" w:rsidRPr="00A46168" w:rsidRDefault="00086046" w:rsidP="00086046">
            <w:pPr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ВАНЕСА КАР ЕООД</w:t>
            </w:r>
          </w:p>
        </w:tc>
        <w:tc>
          <w:tcPr>
            <w:tcW w:w="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B85C476" w14:textId="77777777" w:rsidR="00086046" w:rsidRPr="00A46168" w:rsidRDefault="00086046" w:rsidP="00086046">
            <w:pPr>
              <w:autoSpaceDE w:val="0"/>
              <w:autoSpaceDN w:val="0"/>
              <w:adjustRightInd w:val="0"/>
              <w:spacing w:line="340" w:lineRule="exac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95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05CEC10E" w14:textId="77777777" w:rsidR="00086046" w:rsidRPr="00A46168" w:rsidRDefault="00086046" w:rsidP="00086046">
            <w:pPr>
              <w:autoSpaceDE w:val="0"/>
              <w:autoSpaceDN w:val="0"/>
              <w:adjustRightInd w:val="0"/>
              <w:spacing w:line="340" w:lineRule="exac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95.2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</w:tcPr>
          <w:p w14:paraId="67D0F5FF" w14:textId="77777777" w:rsidR="00086046" w:rsidRPr="00A46168" w:rsidRDefault="00086046" w:rsidP="00086046">
            <w:pPr>
              <w:autoSpaceDE w:val="0"/>
              <w:autoSpaceDN w:val="0"/>
              <w:adjustRightInd w:val="0"/>
              <w:spacing w:line="340" w:lineRule="exact"/>
              <w:jc w:val="righ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0.519</w:t>
            </w:r>
          </w:p>
        </w:tc>
        <w:tc>
          <w:tcPr>
            <w:tcW w:w="21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567A3584" w14:textId="77777777" w:rsidR="00086046" w:rsidRPr="00A46168" w:rsidRDefault="00086046" w:rsidP="0084611F">
            <w:pPr>
              <w:jc w:val="right"/>
              <w:rPr>
                <w:sz w:val="16"/>
                <w:szCs w:val="16"/>
                <w:lang w:val="bg-BG"/>
              </w:rPr>
            </w:pPr>
          </w:p>
        </w:tc>
      </w:tr>
      <w:tr w:rsidR="00086046" w:rsidRPr="00A46168" w14:paraId="70187AB4" w14:textId="77777777" w:rsidTr="00D40406">
        <w:trPr>
          <w:cantSplit/>
          <w:trHeight w:val="227"/>
        </w:trPr>
        <w:tc>
          <w:tcPr>
            <w:tcW w:w="37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78E64D12" w14:textId="77777777" w:rsidR="00086046" w:rsidRPr="00A46168" w:rsidRDefault="00086046" w:rsidP="00086046">
            <w:pPr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ВАНЕСА КАР ЕООД</w:t>
            </w:r>
          </w:p>
        </w:tc>
        <w:tc>
          <w:tcPr>
            <w:tcW w:w="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6279484" w14:textId="77777777" w:rsidR="00086046" w:rsidRPr="00A46168" w:rsidRDefault="00086046" w:rsidP="00086046">
            <w:pPr>
              <w:autoSpaceDE w:val="0"/>
              <w:autoSpaceDN w:val="0"/>
              <w:adjustRightInd w:val="0"/>
              <w:spacing w:line="340" w:lineRule="exac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107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277951DD" w14:textId="77777777" w:rsidR="00086046" w:rsidRPr="00A46168" w:rsidRDefault="00086046" w:rsidP="00086046">
            <w:pPr>
              <w:autoSpaceDE w:val="0"/>
              <w:autoSpaceDN w:val="0"/>
              <w:adjustRightInd w:val="0"/>
              <w:spacing w:line="340" w:lineRule="exac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100.21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</w:tcPr>
          <w:p w14:paraId="744650D1" w14:textId="77777777" w:rsidR="00086046" w:rsidRPr="00A46168" w:rsidRDefault="00086046" w:rsidP="00086046">
            <w:pPr>
              <w:autoSpaceDE w:val="0"/>
              <w:autoSpaceDN w:val="0"/>
              <w:adjustRightInd w:val="0"/>
              <w:spacing w:line="340" w:lineRule="exact"/>
              <w:jc w:val="righ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0.238</w:t>
            </w:r>
          </w:p>
        </w:tc>
        <w:tc>
          <w:tcPr>
            <w:tcW w:w="21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48975158" w14:textId="77777777" w:rsidR="00086046" w:rsidRPr="00A46168" w:rsidRDefault="00086046" w:rsidP="0084611F">
            <w:pPr>
              <w:jc w:val="right"/>
              <w:rPr>
                <w:sz w:val="16"/>
                <w:szCs w:val="16"/>
                <w:lang w:val="bg-BG"/>
              </w:rPr>
            </w:pPr>
          </w:p>
        </w:tc>
      </w:tr>
      <w:tr w:rsidR="00086046" w:rsidRPr="00A46168" w14:paraId="2B582332" w14:textId="77777777" w:rsidTr="00D40406">
        <w:trPr>
          <w:cantSplit/>
          <w:trHeight w:val="227"/>
        </w:trPr>
        <w:tc>
          <w:tcPr>
            <w:tcW w:w="37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76282E25" w14:textId="77777777" w:rsidR="00086046" w:rsidRPr="00A46168" w:rsidRDefault="00086046" w:rsidP="00086046">
            <w:pPr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ВАНЕСА КАР ЕООД</w:t>
            </w:r>
          </w:p>
        </w:tc>
        <w:tc>
          <w:tcPr>
            <w:tcW w:w="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E7F2ADD" w14:textId="77777777" w:rsidR="00086046" w:rsidRPr="00A46168" w:rsidRDefault="00086046" w:rsidP="00086046">
            <w:pPr>
              <w:autoSpaceDE w:val="0"/>
              <w:autoSpaceDN w:val="0"/>
              <w:adjustRightInd w:val="0"/>
              <w:spacing w:line="340" w:lineRule="exac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101-1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6F9C5000" w14:textId="77777777" w:rsidR="00086046" w:rsidRPr="00A46168" w:rsidRDefault="00086046" w:rsidP="00086046">
            <w:pPr>
              <w:autoSpaceDE w:val="0"/>
              <w:autoSpaceDN w:val="0"/>
              <w:adjustRightInd w:val="0"/>
              <w:spacing w:line="340" w:lineRule="exac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100.24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</w:tcPr>
          <w:p w14:paraId="5AB6099B" w14:textId="77777777" w:rsidR="00086046" w:rsidRPr="00A46168" w:rsidRDefault="00086046" w:rsidP="00086046">
            <w:pPr>
              <w:autoSpaceDE w:val="0"/>
              <w:autoSpaceDN w:val="0"/>
              <w:adjustRightInd w:val="0"/>
              <w:spacing w:line="340" w:lineRule="exact"/>
              <w:jc w:val="righ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0.568</w:t>
            </w:r>
          </w:p>
        </w:tc>
        <w:tc>
          <w:tcPr>
            <w:tcW w:w="21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149B7805" w14:textId="77777777" w:rsidR="00086046" w:rsidRPr="00A46168" w:rsidRDefault="00086046" w:rsidP="0084611F">
            <w:pPr>
              <w:jc w:val="right"/>
              <w:rPr>
                <w:sz w:val="16"/>
                <w:szCs w:val="16"/>
                <w:lang w:val="bg-BG"/>
              </w:rPr>
            </w:pPr>
          </w:p>
        </w:tc>
      </w:tr>
      <w:tr w:rsidR="00086046" w:rsidRPr="00A46168" w14:paraId="716B83D7" w14:textId="77777777" w:rsidTr="00D40406">
        <w:trPr>
          <w:cantSplit/>
          <w:trHeight w:val="227"/>
        </w:trPr>
        <w:tc>
          <w:tcPr>
            <w:tcW w:w="37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6F4B04A9" w14:textId="77777777" w:rsidR="00086046" w:rsidRPr="00A46168" w:rsidRDefault="00086046" w:rsidP="00086046">
            <w:pPr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ВАНЕСА КАР ЕООД</w:t>
            </w:r>
          </w:p>
        </w:tc>
        <w:tc>
          <w:tcPr>
            <w:tcW w:w="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BFEBCE2" w14:textId="77777777" w:rsidR="00086046" w:rsidRPr="00A46168" w:rsidRDefault="00086046" w:rsidP="00086046">
            <w:pPr>
              <w:autoSpaceDE w:val="0"/>
              <w:autoSpaceDN w:val="0"/>
              <w:adjustRightInd w:val="0"/>
              <w:spacing w:line="340" w:lineRule="exac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100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66A0FCBF" w14:textId="77777777" w:rsidR="00086046" w:rsidRPr="00A46168" w:rsidRDefault="00086046" w:rsidP="00086046">
            <w:pPr>
              <w:autoSpaceDE w:val="0"/>
              <w:autoSpaceDN w:val="0"/>
              <w:adjustRightInd w:val="0"/>
              <w:spacing w:line="340" w:lineRule="exac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100.24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</w:tcPr>
          <w:p w14:paraId="490D12A3" w14:textId="77777777" w:rsidR="00086046" w:rsidRPr="00A46168" w:rsidRDefault="00086046" w:rsidP="00086046">
            <w:pPr>
              <w:autoSpaceDE w:val="0"/>
              <w:autoSpaceDN w:val="0"/>
              <w:adjustRightInd w:val="0"/>
              <w:spacing w:line="340" w:lineRule="exact"/>
              <w:jc w:val="righ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0.568</w:t>
            </w:r>
          </w:p>
        </w:tc>
        <w:tc>
          <w:tcPr>
            <w:tcW w:w="21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1590DC99" w14:textId="77777777" w:rsidR="00086046" w:rsidRPr="00A46168" w:rsidRDefault="00086046" w:rsidP="0084611F">
            <w:pPr>
              <w:jc w:val="right"/>
              <w:rPr>
                <w:sz w:val="16"/>
                <w:szCs w:val="16"/>
                <w:lang w:val="bg-BG"/>
              </w:rPr>
            </w:pPr>
          </w:p>
        </w:tc>
      </w:tr>
      <w:tr w:rsidR="00086046" w:rsidRPr="00A46168" w14:paraId="426662F4" w14:textId="77777777" w:rsidTr="00D40406">
        <w:trPr>
          <w:cantSplit/>
          <w:trHeight w:val="227"/>
        </w:trPr>
        <w:tc>
          <w:tcPr>
            <w:tcW w:w="37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44ADBA07" w14:textId="77777777" w:rsidR="00086046" w:rsidRPr="00A46168" w:rsidRDefault="00086046" w:rsidP="00086046">
            <w:pPr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ВАНЕСА КАР ЕООД</w:t>
            </w:r>
          </w:p>
        </w:tc>
        <w:tc>
          <w:tcPr>
            <w:tcW w:w="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7C6802C" w14:textId="77777777" w:rsidR="00086046" w:rsidRPr="00A46168" w:rsidRDefault="00086046" w:rsidP="00086046">
            <w:pPr>
              <w:autoSpaceDE w:val="0"/>
              <w:autoSpaceDN w:val="0"/>
              <w:adjustRightInd w:val="0"/>
              <w:spacing w:line="340" w:lineRule="exac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101-2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75300BD2" w14:textId="77777777" w:rsidR="00086046" w:rsidRPr="00A46168" w:rsidRDefault="00086046" w:rsidP="00086046">
            <w:pPr>
              <w:autoSpaceDE w:val="0"/>
              <w:autoSpaceDN w:val="0"/>
              <w:adjustRightInd w:val="0"/>
              <w:spacing w:line="340" w:lineRule="exac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102.7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</w:tcPr>
          <w:p w14:paraId="4F427073" w14:textId="77777777" w:rsidR="00086046" w:rsidRPr="00A46168" w:rsidRDefault="00086046" w:rsidP="00086046">
            <w:pPr>
              <w:autoSpaceDE w:val="0"/>
              <w:autoSpaceDN w:val="0"/>
              <w:adjustRightInd w:val="0"/>
              <w:spacing w:line="340" w:lineRule="exact"/>
              <w:jc w:val="righ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0.458</w:t>
            </w:r>
          </w:p>
        </w:tc>
        <w:tc>
          <w:tcPr>
            <w:tcW w:w="21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42E0BAAD" w14:textId="77777777" w:rsidR="00086046" w:rsidRPr="00A46168" w:rsidRDefault="00086046" w:rsidP="0084611F">
            <w:pPr>
              <w:jc w:val="right"/>
              <w:rPr>
                <w:sz w:val="16"/>
                <w:szCs w:val="16"/>
                <w:lang w:val="bg-BG"/>
              </w:rPr>
            </w:pPr>
          </w:p>
        </w:tc>
      </w:tr>
      <w:tr w:rsidR="00086046" w:rsidRPr="00A46168" w14:paraId="08042714" w14:textId="77777777" w:rsidTr="00D40406">
        <w:trPr>
          <w:cantSplit/>
          <w:trHeight w:val="227"/>
        </w:trPr>
        <w:tc>
          <w:tcPr>
            <w:tcW w:w="37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6CEEF7E4" w14:textId="77777777" w:rsidR="00086046" w:rsidRPr="00A46168" w:rsidRDefault="00086046" w:rsidP="00086046">
            <w:pPr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ВАНЕСА КАР ЕООД</w:t>
            </w:r>
          </w:p>
        </w:tc>
        <w:tc>
          <w:tcPr>
            <w:tcW w:w="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6A8CA16" w14:textId="77777777" w:rsidR="00086046" w:rsidRPr="00A46168" w:rsidRDefault="00086046" w:rsidP="00086046">
            <w:pPr>
              <w:autoSpaceDE w:val="0"/>
              <w:autoSpaceDN w:val="0"/>
              <w:adjustRightInd w:val="0"/>
              <w:spacing w:line="340" w:lineRule="exac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107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345D62F8" w14:textId="77777777" w:rsidR="00086046" w:rsidRPr="00A46168" w:rsidRDefault="00086046" w:rsidP="00086046">
            <w:pPr>
              <w:autoSpaceDE w:val="0"/>
              <w:autoSpaceDN w:val="0"/>
              <w:adjustRightInd w:val="0"/>
              <w:spacing w:line="340" w:lineRule="exac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107.1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</w:tcPr>
          <w:p w14:paraId="7DAA87AD" w14:textId="77777777" w:rsidR="00086046" w:rsidRPr="00A46168" w:rsidRDefault="00086046" w:rsidP="00086046">
            <w:pPr>
              <w:autoSpaceDE w:val="0"/>
              <w:autoSpaceDN w:val="0"/>
              <w:adjustRightInd w:val="0"/>
              <w:spacing w:line="340" w:lineRule="exact"/>
              <w:jc w:val="righ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0.146</w:t>
            </w:r>
          </w:p>
        </w:tc>
        <w:tc>
          <w:tcPr>
            <w:tcW w:w="21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1223F1E9" w14:textId="77777777" w:rsidR="00086046" w:rsidRPr="00A46168" w:rsidRDefault="00086046" w:rsidP="0084611F">
            <w:pPr>
              <w:jc w:val="right"/>
              <w:rPr>
                <w:sz w:val="16"/>
                <w:szCs w:val="16"/>
                <w:lang w:val="bg-BG"/>
              </w:rPr>
            </w:pPr>
          </w:p>
        </w:tc>
      </w:tr>
      <w:tr w:rsidR="00086046" w:rsidRPr="00A46168" w14:paraId="7BFEE5EE" w14:textId="77777777" w:rsidTr="00D40406">
        <w:trPr>
          <w:cantSplit/>
          <w:trHeight w:val="227"/>
        </w:trPr>
        <w:tc>
          <w:tcPr>
            <w:tcW w:w="37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225BDCEB" w14:textId="77777777" w:rsidR="00086046" w:rsidRPr="00A46168" w:rsidRDefault="00086046" w:rsidP="00086046">
            <w:pPr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ВАНЕСА КАР ЕООД</w:t>
            </w:r>
          </w:p>
        </w:tc>
        <w:tc>
          <w:tcPr>
            <w:tcW w:w="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936F51E" w14:textId="77777777" w:rsidR="00086046" w:rsidRPr="00A46168" w:rsidRDefault="00086046" w:rsidP="00086046">
            <w:pPr>
              <w:autoSpaceDE w:val="0"/>
              <w:autoSpaceDN w:val="0"/>
              <w:adjustRightInd w:val="0"/>
              <w:spacing w:line="340" w:lineRule="exac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109-2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0C666042" w14:textId="77777777" w:rsidR="00086046" w:rsidRPr="00A46168" w:rsidRDefault="00086046" w:rsidP="00086046">
            <w:pPr>
              <w:autoSpaceDE w:val="0"/>
              <w:autoSpaceDN w:val="0"/>
              <w:adjustRightInd w:val="0"/>
              <w:spacing w:line="340" w:lineRule="exac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109.9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</w:tcPr>
          <w:p w14:paraId="4E878E15" w14:textId="77777777" w:rsidR="00086046" w:rsidRPr="00A46168" w:rsidRDefault="00086046" w:rsidP="00086046">
            <w:pPr>
              <w:autoSpaceDE w:val="0"/>
              <w:autoSpaceDN w:val="0"/>
              <w:adjustRightInd w:val="0"/>
              <w:spacing w:line="340" w:lineRule="exact"/>
              <w:jc w:val="righ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0.399</w:t>
            </w:r>
          </w:p>
        </w:tc>
        <w:tc>
          <w:tcPr>
            <w:tcW w:w="21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416287C2" w14:textId="77777777" w:rsidR="00086046" w:rsidRPr="00A46168" w:rsidRDefault="00086046" w:rsidP="0084611F">
            <w:pPr>
              <w:jc w:val="right"/>
              <w:rPr>
                <w:sz w:val="16"/>
                <w:szCs w:val="16"/>
                <w:lang w:val="bg-BG"/>
              </w:rPr>
            </w:pPr>
          </w:p>
        </w:tc>
      </w:tr>
      <w:tr w:rsidR="00086046" w:rsidRPr="00A46168" w14:paraId="7F7FDA55" w14:textId="77777777" w:rsidTr="00D40406">
        <w:trPr>
          <w:cantSplit/>
          <w:trHeight w:val="227"/>
        </w:trPr>
        <w:tc>
          <w:tcPr>
            <w:tcW w:w="37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7CC7CE19" w14:textId="77777777" w:rsidR="00086046" w:rsidRPr="00A46168" w:rsidRDefault="00086046" w:rsidP="00086046">
            <w:pPr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ВАНЕСА КАР ЕООД</w:t>
            </w:r>
          </w:p>
        </w:tc>
        <w:tc>
          <w:tcPr>
            <w:tcW w:w="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83A91FE" w14:textId="77777777" w:rsidR="00086046" w:rsidRPr="00A46168" w:rsidRDefault="00086046" w:rsidP="00086046">
            <w:pPr>
              <w:autoSpaceDE w:val="0"/>
              <w:autoSpaceDN w:val="0"/>
              <w:adjustRightInd w:val="0"/>
              <w:spacing w:line="340" w:lineRule="exac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109-3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19FF68F6" w14:textId="77777777" w:rsidR="00086046" w:rsidRPr="00A46168" w:rsidRDefault="00086046" w:rsidP="00086046">
            <w:pPr>
              <w:autoSpaceDE w:val="0"/>
              <w:autoSpaceDN w:val="0"/>
              <w:adjustRightInd w:val="0"/>
              <w:spacing w:line="340" w:lineRule="exac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109.9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</w:tcPr>
          <w:p w14:paraId="766A54DE" w14:textId="77777777" w:rsidR="00086046" w:rsidRPr="00A46168" w:rsidRDefault="00086046" w:rsidP="00086046">
            <w:pPr>
              <w:autoSpaceDE w:val="0"/>
              <w:autoSpaceDN w:val="0"/>
              <w:adjustRightInd w:val="0"/>
              <w:spacing w:line="340" w:lineRule="exact"/>
              <w:jc w:val="righ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0.240</w:t>
            </w:r>
          </w:p>
        </w:tc>
        <w:tc>
          <w:tcPr>
            <w:tcW w:w="21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6846CEFE" w14:textId="77777777" w:rsidR="00086046" w:rsidRPr="00A46168" w:rsidRDefault="00086046" w:rsidP="0084611F">
            <w:pPr>
              <w:jc w:val="right"/>
              <w:rPr>
                <w:sz w:val="16"/>
                <w:szCs w:val="16"/>
                <w:lang w:val="bg-BG"/>
              </w:rPr>
            </w:pPr>
          </w:p>
        </w:tc>
      </w:tr>
      <w:tr w:rsidR="00086046" w:rsidRPr="00A46168" w14:paraId="7960E511" w14:textId="77777777" w:rsidTr="00D40406">
        <w:trPr>
          <w:cantSplit/>
          <w:trHeight w:val="227"/>
        </w:trPr>
        <w:tc>
          <w:tcPr>
            <w:tcW w:w="37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66E7FCF1" w14:textId="77777777" w:rsidR="00086046" w:rsidRPr="00A46168" w:rsidRDefault="00086046" w:rsidP="00086046">
            <w:pPr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ВАНЕСА КАР ЕООД</w:t>
            </w:r>
          </w:p>
        </w:tc>
        <w:tc>
          <w:tcPr>
            <w:tcW w:w="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CDF9260" w14:textId="77777777" w:rsidR="00086046" w:rsidRPr="00A46168" w:rsidRDefault="00086046" w:rsidP="00086046">
            <w:pPr>
              <w:autoSpaceDE w:val="0"/>
              <w:autoSpaceDN w:val="0"/>
              <w:adjustRightInd w:val="0"/>
              <w:spacing w:line="340" w:lineRule="exac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114-1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57FF4B22" w14:textId="77777777" w:rsidR="00086046" w:rsidRPr="00A46168" w:rsidRDefault="00086046" w:rsidP="00086046">
            <w:pPr>
              <w:autoSpaceDE w:val="0"/>
              <w:autoSpaceDN w:val="0"/>
              <w:adjustRightInd w:val="0"/>
              <w:spacing w:line="340" w:lineRule="exac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112.10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</w:tcPr>
          <w:p w14:paraId="77F244AB" w14:textId="77777777" w:rsidR="00086046" w:rsidRPr="00A46168" w:rsidRDefault="00086046" w:rsidP="00086046">
            <w:pPr>
              <w:autoSpaceDE w:val="0"/>
              <w:autoSpaceDN w:val="0"/>
              <w:adjustRightInd w:val="0"/>
              <w:spacing w:line="340" w:lineRule="exact"/>
              <w:jc w:val="righ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1.776</w:t>
            </w:r>
          </w:p>
        </w:tc>
        <w:tc>
          <w:tcPr>
            <w:tcW w:w="21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244154DA" w14:textId="77777777" w:rsidR="00086046" w:rsidRPr="00A46168" w:rsidRDefault="00086046" w:rsidP="0084611F">
            <w:pPr>
              <w:jc w:val="right"/>
              <w:rPr>
                <w:sz w:val="16"/>
                <w:szCs w:val="16"/>
                <w:lang w:val="bg-BG"/>
              </w:rPr>
            </w:pPr>
          </w:p>
        </w:tc>
      </w:tr>
      <w:tr w:rsidR="00086046" w:rsidRPr="00A46168" w14:paraId="5E377281" w14:textId="77777777" w:rsidTr="00D40406">
        <w:trPr>
          <w:cantSplit/>
          <w:trHeight w:val="227"/>
        </w:trPr>
        <w:tc>
          <w:tcPr>
            <w:tcW w:w="37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1540AE05" w14:textId="77777777" w:rsidR="00086046" w:rsidRPr="00A46168" w:rsidRDefault="00086046" w:rsidP="00086046">
            <w:pPr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lastRenderedPageBreak/>
              <w:t>ВАНЕСА КАР ЕООД</w:t>
            </w:r>
          </w:p>
        </w:tc>
        <w:tc>
          <w:tcPr>
            <w:tcW w:w="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D60BE92" w14:textId="77777777" w:rsidR="00086046" w:rsidRPr="00A46168" w:rsidRDefault="00086046" w:rsidP="00086046">
            <w:pPr>
              <w:autoSpaceDE w:val="0"/>
              <w:autoSpaceDN w:val="0"/>
              <w:adjustRightInd w:val="0"/>
              <w:spacing w:line="340" w:lineRule="exac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114-3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337BCF31" w14:textId="77777777" w:rsidR="00086046" w:rsidRPr="00A46168" w:rsidRDefault="00086046" w:rsidP="00086046">
            <w:pPr>
              <w:autoSpaceDE w:val="0"/>
              <w:autoSpaceDN w:val="0"/>
              <w:adjustRightInd w:val="0"/>
              <w:spacing w:line="340" w:lineRule="exac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113.7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</w:tcPr>
          <w:p w14:paraId="2FC850DC" w14:textId="77777777" w:rsidR="00086046" w:rsidRPr="00A46168" w:rsidRDefault="00086046" w:rsidP="00086046">
            <w:pPr>
              <w:autoSpaceDE w:val="0"/>
              <w:autoSpaceDN w:val="0"/>
              <w:adjustRightInd w:val="0"/>
              <w:spacing w:line="340" w:lineRule="exact"/>
              <w:jc w:val="righ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0.355</w:t>
            </w:r>
          </w:p>
        </w:tc>
        <w:tc>
          <w:tcPr>
            <w:tcW w:w="21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32D2DB65" w14:textId="77777777" w:rsidR="00086046" w:rsidRPr="00A46168" w:rsidRDefault="00086046" w:rsidP="0084611F">
            <w:pPr>
              <w:jc w:val="right"/>
              <w:rPr>
                <w:sz w:val="16"/>
                <w:szCs w:val="16"/>
                <w:lang w:val="bg-BG"/>
              </w:rPr>
            </w:pPr>
          </w:p>
        </w:tc>
      </w:tr>
      <w:tr w:rsidR="00086046" w:rsidRPr="00A46168" w14:paraId="493374F0" w14:textId="77777777" w:rsidTr="00D40406">
        <w:trPr>
          <w:cantSplit/>
          <w:trHeight w:val="227"/>
        </w:trPr>
        <w:tc>
          <w:tcPr>
            <w:tcW w:w="37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10309D47" w14:textId="77777777" w:rsidR="00086046" w:rsidRPr="00A46168" w:rsidRDefault="00086046" w:rsidP="00086046">
            <w:pPr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ВАНЕСА КАР ЕООД</w:t>
            </w:r>
          </w:p>
        </w:tc>
        <w:tc>
          <w:tcPr>
            <w:tcW w:w="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40E5B2D" w14:textId="77777777" w:rsidR="00086046" w:rsidRPr="00A46168" w:rsidRDefault="00086046" w:rsidP="00086046">
            <w:pPr>
              <w:autoSpaceDE w:val="0"/>
              <w:autoSpaceDN w:val="0"/>
              <w:adjustRightInd w:val="0"/>
              <w:spacing w:line="340" w:lineRule="exac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102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25CC9189" w14:textId="77777777" w:rsidR="00086046" w:rsidRPr="00A46168" w:rsidRDefault="00086046" w:rsidP="00086046">
            <w:pPr>
              <w:autoSpaceDE w:val="0"/>
              <w:autoSpaceDN w:val="0"/>
              <w:adjustRightInd w:val="0"/>
              <w:spacing w:line="340" w:lineRule="exac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115.3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</w:tcPr>
          <w:p w14:paraId="33F7F37C" w14:textId="77777777" w:rsidR="00086046" w:rsidRPr="00A46168" w:rsidRDefault="00086046" w:rsidP="00086046">
            <w:pPr>
              <w:autoSpaceDE w:val="0"/>
              <w:autoSpaceDN w:val="0"/>
              <w:adjustRightInd w:val="0"/>
              <w:spacing w:line="340" w:lineRule="exact"/>
              <w:jc w:val="righ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0.124</w:t>
            </w:r>
          </w:p>
        </w:tc>
        <w:tc>
          <w:tcPr>
            <w:tcW w:w="21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4A44B729" w14:textId="77777777" w:rsidR="00086046" w:rsidRPr="00A46168" w:rsidRDefault="00086046" w:rsidP="0084611F">
            <w:pPr>
              <w:jc w:val="right"/>
              <w:rPr>
                <w:sz w:val="16"/>
                <w:szCs w:val="16"/>
                <w:lang w:val="bg-BG"/>
              </w:rPr>
            </w:pPr>
          </w:p>
        </w:tc>
      </w:tr>
      <w:tr w:rsidR="00086046" w:rsidRPr="00A46168" w14:paraId="6E3EA1B8" w14:textId="77777777" w:rsidTr="00D40406">
        <w:trPr>
          <w:cantSplit/>
          <w:trHeight w:val="227"/>
        </w:trPr>
        <w:tc>
          <w:tcPr>
            <w:tcW w:w="37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5619FB3F" w14:textId="77777777" w:rsidR="00086046" w:rsidRPr="00A46168" w:rsidRDefault="00086046" w:rsidP="00086046">
            <w:pPr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ВАНЕСА КАР ЕООД</w:t>
            </w:r>
          </w:p>
        </w:tc>
        <w:tc>
          <w:tcPr>
            <w:tcW w:w="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DC8747B" w14:textId="77777777" w:rsidR="00086046" w:rsidRPr="00A46168" w:rsidRDefault="00086046" w:rsidP="00086046">
            <w:pPr>
              <w:autoSpaceDE w:val="0"/>
              <w:autoSpaceDN w:val="0"/>
              <w:adjustRightInd w:val="0"/>
              <w:spacing w:line="340" w:lineRule="exac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116-1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4E296F4B" w14:textId="77777777" w:rsidR="00086046" w:rsidRPr="00A46168" w:rsidRDefault="00086046" w:rsidP="00086046">
            <w:pPr>
              <w:autoSpaceDE w:val="0"/>
              <w:autoSpaceDN w:val="0"/>
              <w:adjustRightInd w:val="0"/>
              <w:spacing w:line="340" w:lineRule="exac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116.38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</w:tcPr>
          <w:p w14:paraId="269F7D91" w14:textId="77777777" w:rsidR="00086046" w:rsidRPr="00A46168" w:rsidRDefault="00086046" w:rsidP="00086046">
            <w:pPr>
              <w:autoSpaceDE w:val="0"/>
              <w:autoSpaceDN w:val="0"/>
              <w:adjustRightInd w:val="0"/>
              <w:spacing w:line="340" w:lineRule="exact"/>
              <w:jc w:val="righ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0.156</w:t>
            </w:r>
          </w:p>
        </w:tc>
        <w:tc>
          <w:tcPr>
            <w:tcW w:w="21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4FA0FE0A" w14:textId="77777777" w:rsidR="00086046" w:rsidRPr="00A46168" w:rsidRDefault="00086046" w:rsidP="0084611F">
            <w:pPr>
              <w:jc w:val="right"/>
              <w:rPr>
                <w:sz w:val="16"/>
                <w:szCs w:val="16"/>
                <w:lang w:val="bg-BG"/>
              </w:rPr>
            </w:pPr>
          </w:p>
        </w:tc>
      </w:tr>
      <w:tr w:rsidR="00086046" w:rsidRPr="00A46168" w14:paraId="071ABFE7" w14:textId="77777777" w:rsidTr="00D40406">
        <w:trPr>
          <w:cantSplit/>
          <w:trHeight w:val="227"/>
        </w:trPr>
        <w:tc>
          <w:tcPr>
            <w:tcW w:w="37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73CEF2BF" w14:textId="77777777" w:rsidR="00086046" w:rsidRPr="00A46168" w:rsidRDefault="00086046" w:rsidP="00086046">
            <w:pPr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ВАНЕСА КАР ЕООД</w:t>
            </w:r>
          </w:p>
        </w:tc>
        <w:tc>
          <w:tcPr>
            <w:tcW w:w="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5438098" w14:textId="77777777" w:rsidR="00086046" w:rsidRPr="00A46168" w:rsidRDefault="00086046" w:rsidP="00086046">
            <w:pPr>
              <w:autoSpaceDE w:val="0"/>
              <w:autoSpaceDN w:val="0"/>
              <w:adjustRightInd w:val="0"/>
              <w:spacing w:line="340" w:lineRule="exac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117-1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69A9471E" w14:textId="77777777" w:rsidR="00086046" w:rsidRPr="00A46168" w:rsidRDefault="00086046" w:rsidP="00086046">
            <w:pPr>
              <w:autoSpaceDE w:val="0"/>
              <w:autoSpaceDN w:val="0"/>
              <w:adjustRightInd w:val="0"/>
              <w:spacing w:line="340" w:lineRule="exac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117.16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</w:tcPr>
          <w:p w14:paraId="1E1A4C6D" w14:textId="77777777" w:rsidR="00086046" w:rsidRPr="00A46168" w:rsidRDefault="00086046" w:rsidP="00086046">
            <w:pPr>
              <w:autoSpaceDE w:val="0"/>
              <w:autoSpaceDN w:val="0"/>
              <w:adjustRightInd w:val="0"/>
              <w:spacing w:line="340" w:lineRule="exact"/>
              <w:jc w:val="righ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0.396</w:t>
            </w:r>
          </w:p>
        </w:tc>
        <w:tc>
          <w:tcPr>
            <w:tcW w:w="21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71F2B51B" w14:textId="77777777" w:rsidR="00086046" w:rsidRPr="00A46168" w:rsidRDefault="00086046" w:rsidP="0084611F">
            <w:pPr>
              <w:jc w:val="right"/>
              <w:rPr>
                <w:sz w:val="16"/>
                <w:szCs w:val="16"/>
                <w:lang w:val="bg-BG"/>
              </w:rPr>
            </w:pPr>
          </w:p>
        </w:tc>
      </w:tr>
      <w:tr w:rsidR="00086046" w:rsidRPr="00A46168" w14:paraId="67632282" w14:textId="77777777" w:rsidTr="00D40406">
        <w:trPr>
          <w:cantSplit/>
          <w:trHeight w:val="227"/>
        </w:trPr>
        <w:tc>
          <w:tcPr>
            <w:tcW w:w="37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2840B465" w14:textId="77777777" w:rsidR="00086046" w:rsidRPr="00A46168" w:rsidRDefault="00086046" w:rsidP="00086046">
            <w:pPr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ВАНЕСА КАР ЕООД</w:t>
            </w:r>
          </w:p>
        </w:tc>
        <w:tc>
          <w:tcPr>
            <w:tcW w:w="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555585D" w14:textId="77777777" w:rsidR="00086046" w:rsidRPr="00A46168" w:rsidRDefault="00086046" w:rsidP="00086046">
            <w:pPr>
              <w:autoSpaceDE w:val="0"/>
              <w:autoSpaceDN w:val="0"/>
              <w:adjustRightInd w:val="0"/>
              <w:spacing w:line="340" w:lineRule="exac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120-1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462BC12D" w14:textId="77777777" w:rsidR="00086046" w:rsidRPr="00A46168" w:rsidRDefault="00086046" w:rsidP="00086046">
            <w:pPr>
              <w:autoSpaceDE w:val="0"/>
              <w:autoSpaceDN w:val="0"/>
              <w:adjustRightInd w:val="0"/>
              <w:spacing w:line="340" w:lineRule="exac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118.9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</w:tcPr>
          <w:p w14:paraId="179EA993" w14:textId="77777777" w:rsidR="00086046" w:rsidRPr="00A46168" w:rsidRDefault="00086046" w:rsidP="00086046">
            <w:pPr>
              <w:autoSpaceDE w:val="0"/>
              <w:autoSpaceDN w:val="0"/>
              <w:adjustRightInd w:val="0"/>
              <w:spacing w:line="340" w:lineRule="exact"/>
              <w:jc w:val="righ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0.928</w:t>
            </w:r>
          </w:p>
        </w:tc>
        <w:tc>
          <w:tcPr>
            <w:tcW w:w="21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3CDC3828" w14:textId="77777777" w:rsidR="00086046" w:rsidRPr="00A46168" w:rsidRDefault="00086046" w:rsidP="0084611F">
            <w:pPr>
              <w:jc w:val="right"/>
              <w:rPr>
                <w:sz w:val="16"/>
                <w:szCs w:val="16"/>
                <w:lang w:val="bg-BG"/>
              </w:rPr>
            </w:pPr>
          </w:p>
        </w:tc>
      </w:tr>
      <w:tr w:rsidR="00086046" w:rsidRPr="00A46168" w14:paraId="2D727ED7" w14:textId="77777777" w:rsidTr="00D40406">
        <w:trPr>
          <w:cantSplit/>
          <w:trHeight w:val="227"/>
        </w:trPr>
        <w:tc>
          <w:tcPr>
            <w:tcW w:w="37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612FB61B" w14:textId="77777777" w:rsidR="00086046" w:rsidRPr="00A46168" w:rsidRDefault="00086046" w:rsidP="00086046">
            <w:pPr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ВАНЕСА КАР ЕООД</w:t>
            </w:r>
          </w:p>
        </w:tc>
        <w:tc>
          <w:tcPr>
            <w:tcW w:w="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E6A24B0" w14:textId="77777777" w:rsidR="00086046" w:rsidRPr="00A46168" w:rsidRDefault="00086046" w:rsidP="00086046">
            <w:pPr>
              <w:autoSpaceDE w:val="0"/>
              <w:autoSpaceDN w:val="0"/>
              <w:adjustRightInd w:val="0"/>
              <w:spacing w:line="340" w:lineRule="exac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119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490E6FF2" w14:textId="77777777" w:rsidR="00086046" w:rsidRPr="00A46168" w:rsidRDefault="00086046" w:rsidP="00086046">
            <w:pPr>
              <w:autoSpaceDE w:val="0"/>
              <w:autoSpaceDN w:val="0"/>
              <w:adjustRightInd w:val="0"/>
              <w:spacing w:line="340" w:lineRule="exac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120.15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</w:tcPr>
          <w:p w14:paraId="49E96211" w14:textId="77777777" w:rsidR="00086046" w:rsidRPr="00A46168" w:rsidRDefault="00086046" w:rsidP="00086046">
            <w:pPr>
              <w:autoSpaceDE w:val="0"/>
              <w:autoSpaceDN w:val="0"/>
              <w:adjustRightInd w:val="0"/>
              <w:spacing w:line="340" w:lineRule="exact"/>
              <w:jc w:val="righ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0.536</w:t>
            </w:r>
          </w:p>
        </w:tc>
        <w:tc>
          <w:tcPr>
            <w:tcW w:w="21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19640723" w14:textId="77777777" w:rsidR="00086046" w:rsidRPr="00A46168" w:rsidRDefault="00086046" w:rsidP="0084611F">
            <w:pPr>
              <w:jc w:val="right"/>
              <w:rPr>
                <w:sz w:val="16"/>
                <w:szCs w:val="16"/>
                <w:lang w:val="bg-BG"/>
              </w:rPr>
            </w:pPr>
          </w:p>
        </w:tc>
      </w:tr>
      <w:tr w:rsidR="00086046" w:rsidRPr="00A46168" w14:paraId="4BF9754D" w14:textId="77777777" w:rsidTr="00D40406">
        <w:trPr>
          <w:cantSplit/>
          <w:trHeight w:val="227"/>
        </w:trPr>
        <w:tc>
          <w:tcPr>
            <w:tcW w:w="37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1C78CFA1" w14:textId="77777777" w:rsidR="00086046" w:rsidRPr="00A46168" w:rsidRDefault="00086046" w:rsidP="00086046">
            <w:pPr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ВАНЕСА КАР ЕООД</w:t>
            </w:r>
          </w:p>
        </w:tc>
        <w:tc>
          <w:tcPr>
            <w:tcW w:w="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1C21EF0" w14:textId="77777777" w:rsidR="00086046" w:rsidRPr="00A46168" w:rsidRDefault="00086046" w:rsidP="00086046">
            <w:pPr>
              <w:autoSpaceDE w:val="0"/>
              <w:autoSpaceDN w:val="0"/>
              <w:adjustRightInd w:val="0"/>
              <w:spacing w:line="340" w:lineRule="exac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121-1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6F29DA04" w14:textId="77777777" w:rsidR="00086046" w:rsidRPr="00A46168" w:rsidRDefault="00086046" w:rsidP="00086046">
            <w:pPr>
              <w:autoSpaceDE w:val="0"/>
              <w:autoSpaceDN w:val="0"/>
              <w:adjustRightInd w:val="0"/>
              <w:spacing w:line="340" w:lineRule="exac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121.21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</w:tcPr>
          <w:p w14:paraId="339DBCD2" w14:textId="77777777" w:rsidR="00086046" w:rsidRPr="00A46168" w:rsidRDefault="00086046" w:rsidP="00086046">
            <w:pPr>
              <w:autoSpaceDE w:val="0"/>
              <w:autoSpaceDN w:val="0"/>
              <w:adjustRightInd w:val="0"/>
              <w:spacing w:line="340" w:lineRule="exact"/>
              <w:jc w:val="righ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0.479</w:t>
            </w:r>
          </w:p>
        </w:tc>
        <w:tc>
          <w:tcPr>
            <w:tcW w:w="21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45619762" w14:textId="77777777" w:rsidR="00086046" w:rsidRPr="00A46168" w:rsidRDefault="00086046" w:rsidP="0084611F">
            <w:pPr>
              <w:jc w:val="right"/>
              <w:rPr>
                <w:sz w:val="16"/>
                <w:szCs w:val="16"/>
                <w:lang w:val="bg-BG"/>
              </w:rPr>
            </w:pPr>
          </w:p>
        </w:tc>
      </w:tr>
      <w:tr w:rsidR="00086046" w:rsidRPr="00A46168" w14:paraId="20BB8A09" w14:textId="77777777" w:rsidTr="00D40406">
        <w:trPr>
          <w:cantSplit/>
          <w:trHeight w:val="227"/>
        </w:trPr>
        <w:tc>
          <w:tcPr>
            <w:tcW w:w="37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3C15D7A0" w14:textId="77777777" w:rsidR="00086046" w:rsidRPr="00A46168" w:rsidRDefault="00086046" w:rsidP="00086046">
            <w:pPr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ВАНЕСА КАР ЕООД</w:t>
            </w:r>
          </w:p>
        </w:tc>
        <w:tc>
          <w:tcPr>
            <w:tcW w:w="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CFDE7FF" w14:textId="77777777" w:rsidR="00086046" w:rsidRPr="00A46168" w:rsidRDefault="00086046" w:rsidP="00086046">
            <w:pPr>
              <w:autoSpaceDE w:val="0"/>
              <w:autoSpaceDN w:val="0"/>
              <w:adjustRightInd w:val="0"/>
              <w:spacing w:line="340" w:lineRule="exac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121-1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23B9F76F" w14:textId="77777777" w:rsidR="00086046" w:rsidRPr="00A46168" w:rsidRDefault="00086046" w:rsidP="00086046">
            <w:pPr>
              <w:autoSpaceDE w:val="0"/>
              <w:autoSpaceDN w:val="0"/>
              <w:adjustRightInd w:val="0"/>
              <w:spacing w:line="340" w:lineRule="exac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121.22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</w:tcPr>
          <w:p w14:paraId="30560FFA" w14:textId="77777777" w:rsidR="00086046" w:rsidRPr="00A46168" w:rsidRDefault="00086046" w:rsidP="00086046">
            <w:pPr>
              <w:autoSpaceDE w:val="0"/>
              <w:autoSpaceDN w:val="0"/>
              <w:adjustRightInd w:val="0"/>
              <w:spacing w:line="340" w:lineRule="exact"/>
              <w:jc w:val="righ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0.647</w:t>
            </w:r>
          </w:p>
        </w:tc>
        <w:tc>
          <w:tcPr>
            <w:tcW w:w="21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70AFBB90" w14:textId="77777777" w:rsidR="00086046" w:rsidRPr="00A46168" w:rsidRDefault="00086046" w:rsidP="0084611F">
            <w:pPr>
              <w:jc w:val="right"/>
              <w:rPr>
                <w:sz w:val="16"/>
                <w:szCs w:val="16"/>
                <w:lang w:val="bg-BG"/>
              </w:rPr>
            </w:pPr>
          </w:p>
        </w:tc>
      </w:tr>
      <w:tr w:rsidR="00086046" w:rsidRPr="00A46168" w14:paraId="216BF364" w14:textId="77777777" w:rsidTr="00D40406">
        <w:trPr>
          <w:cantSplit/>
          <w:trHeight w:val="227"/>
        </w:trPr>
        <w:tc>
          <w:tcPr>
            <w:tcW w:w="37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55AB4586" w14:textId="77777777" w:rsidR="00086046" w:rsidRPr="00A46168" w:rsidRDefault="00086046" w:rsidP="00086046">
            <w:pPr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ВАНЕСА КАР ЕООД</w:t>
            </w:r>
          </w:p>
        </w:tc>
        <w:tc>
          <w:tcPr>
            <w:tcW w:w="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696FFBF" w14:textId="77777777" w:rsidR="00086046" w:rsidRPr="00A46168" w:rsidRDefault="00086046" w:rsidP="00086046">
            <w:pPr>
              <w:autoSpaceDE w:val="0"/>
              <w:autoSpaceDN w:val="0"/>
              <w:adjustRightInd w:val="0"/>
              <w:spacing w:line="340" w:lineRule="exac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121-2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09DE029B" w14:textId="77777777" w:rsidR="00086046" w:rsidRPr="00A46168" w:rsidRDefault="00086046" w:rsidP="00086046">
            <w:pPr>
              <w:autoSpaceDE w:val="0"/>
              <w:autoSpaceDN w:val="0"/>
              <w:adjustRightInd w:val="0"/>
              <w:spacing w:line="340" w:lineRule="exac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121.22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</w:tcPr>
          <w:p w14:paraId="25169AF9" w14:textId="77777777" w:rsidR="00086046" w:rsidRPr="00A46168" w:rsidRDefault="00086046" w:rsidP="00086046">
            <w:pPr>
              <w:autoSpaceDE w:val="0"/>
              <w:autoSpaceDN w:val="0"/>
              <w:adjustRightInd w:val="0"/>
              <w:spacing w:line="340" w:lineRule="exact"/>
              <w:jc w:val="righ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0.137</w:t>
            </w:r>
          </w:p>
        </w:tc>
        <w:tc>
          <w:tcPr>
            <w:tcW w:w="21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6F4411CE" w14:textId="77777777" w:rsidR="00086046" w:rsidRPr="00A46168" w:rsidRDefault="00086046" w:rsidP="0084611F">
            <w:pPr>
              <w:jc w:val="right"/>
              <w:rPr>
                <w:sz w:val="16"/>
                <w:szCs w:val="16"/>
                <w:lang w:val="bg-BG"/>
              </w:rPr>
            </w:pPr>
          </w:p>
        </w:tc>
      </w:tr>
      <w:tr w:rsidR="00086046" w:rsidRPr="00A46168" w14:paraId="557BE838" w14:textId="77777777" w:rsidTr="00D40406">
        <w:trPr>
          <w:cantSplit/>
          <w:trHeight w:val="227"/>
        </w:trPr>
        <w:tc>
          <w:tcPr>
            <w:tcW w:w="37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4564F801" w14:textId="77777777" w:rsidR="00086046" w:rsidRPr="00A46168" w:rsidRDefault="00086046" w:rsidP="00086046">
            <w:pPr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ВАНЕСА КАР ЕООД</w:t>
            </w:r>
          </w:p>
        </w:tc>
        <w:tc>
          <w:tcPr>
            <w:tcW w:w="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D8B0C70" w14:textId="77777777" w:rsidR="00086046" w:rsidRPr="00A46168" w:rsidRDefault="00086046" w:rsidP="00086046">
            <w:pPr>
              <w:autoSpaceDE w:val="0"/>
              <w:autoSpaceDN w:val="0"/>
              <w:adjustRightInd w:val="0"/>
              <w:spacing w:line="340" w:lineRule="exac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123-1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6A6908DD" w14:textId="77777777" w:rsidR="00086046" w:rsidRPr="00A46168" w:rsidRDefault="00086046" w:rsidP="00086046">
            <w:pPr>
              <w:autoSpaceDE w:val="0"/>
              <w:autoSpaceDN w:val="0"/>
              <w:adjustRightInd w:val="0"/>
              <w:spacing w:line="340" w:lineRule="exac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122.21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</w:tcPr>
          <w:p w14:paraId="5A8600DE" w14:textId="77777777" w:rsidR="00086046" w:rsidRPr="00A46168" w:rsidRDefault="00086046" w:rsidP="00086046">
            <w:pPr>
              <w:autoSpaceDE w:val="0"/>
              <w:autoSpaceDN w:val="0"/>
              <w:adjustRightInd w:val="0"/>
              <w:spacing w:line="340" w:lineRule="exact"/>
              <w:jc w:val="righ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0.316</w:t>
            </w:r>
          </w:p>
        </w:tc>
        <w:tc>
          <w:tcPr>
            <w:tcW w:w="21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61DC24C8" w14:textId="77777777" w:rsidR="00086046" w:rsidRPr="00A46168" w:rsidRDefault="00086046" w:rsidP="0084611F">
            <w:pPr>
              <w:jc w:val="right"/>
              <w:rPr>
                <w:sz w:val="16"/>
                <w:szCs w:val="16"/>
                <w:lang w:val="bg-BG"/>
              </w:rPr>
            </w:pPr>
          </w:p>
        </w:tc>
      </w:tr>
      <w:tr w:rsidR="00086046" w:rsidRPr="00A46168" w14:paraId="330BFE34" w14:textId="77777777" w:rsidTr="00D40406">
        <w:trPr>
          <w:cantSplit/>
          <w:trHeight w:val="227"/>
        </w:trPr>
        <w:tc>
          <w:tcPr>
            <w:tcW w:w="37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0D8884D6" w14:textId="77777777" w:rsidR="00086046" w:rsidRPr="00A46168" w:rsidRDefault="00086046" w:rsidP="00086046">
            <w:pPr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ВАНЕСА КАР ЕООД</w:t>
            </w:r>
          </w:p>
        </w:tc>
        <w:tc>
          <w:tcPr>
            <w:tcW w:w="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95CCD13" w14:textId="77777777" w:rsidR="00086046" w:rsidRPr="00A46168" w:rsidRDefault="00086046" w:rsidP="00086046">
            <w:pPr>
              <w:autoSpaceDE w:val="0"/>
              <w:autoSpaceDN w:val="0"/>
              <w:adjustRightInd w:val="0"/>
              <w:spacing w:line="340" w:lineRule="exac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123-1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083428BF" w14:textId="77777777" w:rsidR="00086046" w:rsidRPr="00A46168" w:rsidRDefault="00086046" w:rsidP="00086046">
            <w:pPr>
              <w:autoSpaceDE w:val="0"/>
              <w:autoSpaceDN w:val="0"/>
              <w:adjustRightInd w:val="0"/>
              <w:spacing w:line="340" w:lineRule="exac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123.20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</w:tcPr>
          <w:p w14:paraId="540BEEDE" w14:textId="77777777" w:rsidR="00086046" w:rsidRPr="00A46168" w:rsidRDefault="00086046" w:rsidP="00086046">
            <w:pPr>
              <w:autoSpaceDE w:val="0"/>
              <w:autoSpaceDN w:val="0"/>
              <w:adjustRightInd w:val="0"/>
              <w:spacing w:line="340" w:lineRule="exact"/>
              <w:jc w:val="righ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0.593</w:t>
            </w:r>
          </w:p>
        </w:tc>
        <w:tc>
          <w:tcPr>
            <w:tcW w:w="21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68D79F6D" w14:textId="77777777" w:rsidR="00086046" w:rsidRPr="00A46168" w:rsidRDefault="00086046" w:rsidP="0084611F">
            <w:pPr>
              <w:jc w:val="right"/>
              <w:rPr>
                <w:sz w:val="16"/>
                <w:szCs w:val="16"/>
                <w:lang w:val="bg-BG"/>
              </w:rPr>
            </w:pPr>
          </w:p>
        </w:tc>
      </w:tr>
      <w:tr w:rsidR="00086046" w:rsidRPr="00A46168" w14:paraId="01C197BC" w14:textId="77777777" w:rsidTr="00D40406">
        <w:trPr>
          <w:cantSplit/>
          <w:trHeight w:val="227"/>
        </w:trPr>
        <w:tc>
          <w:tcPr>
            <w:tcW w:w="37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6E23D00D" w14:textId="77777777" w:rsidR="00086046" w:rsidRPr="00A46168" w:rsidRDefault="00086046" w:rsidP="00086046">
            <w:pPr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ВАНЕСА КАР ЕООД</w:t>
            </w:r>
          </w:p>
        </w:tc>
        <w:tc>
          <w:tcPr>
            <w:tcW w:w="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EF187A5" w14:textId="77777777" w:rsidR="00086046" w:rsidRPr="00A46168" w:rsidRDefault="00086046" w:rsidP="00086046">
            <w:pPr>
              <w:autoSpaceDE w:val="0"/>
              <w:autoSpaceDN w:val="0"/>
              <w:adjustRightInd w:val="0"/>
              <w:spacing w:line="340" w:lineRule="exac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123-2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42EDA7C6" w14:textId="77777777" w:rsidR="00086046" w:rsidRPr="00A46168" w:rsidRDefault="00086046" w:rsidP="00086046">
            <w:pPr>
              <w:autoSpaceDE w:val="0"/>
              <w:autoSpaceDN w:val="0"/>
              <w:adjustRightInd w:val="0"/>
              <w:spacing w:line="340" w:lineRule="exac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123.20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</w:tcPr>
          <w:p w14:paraId="324A20E3" w14:textId="77777777" w:rsidR="00086046" w:rsidRPr="00A46168" w:rsidRDefault="00086046" w:rsidP="00086046">
            <w:pPr>
              <w:autoSpaceDE w:val="0"/>
              <w:autoSpaceDN w:val="0"/>
              <w:adjustRightInd w:val="0"/>
              <w:spacing w:line="340" w:lineRule="exact"/>
              <w:jc w:val="righ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0.231</w:t>
            </w:r>
          </w:p>
        </w:tc>
        <w:tc>
          <w:tcPr>
            <w:tcW w:w="21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60DC62A7" w14:textId="77777777" w:rsidR="00086046" w:rsidRPr="00A46168" w:rsidRDefault="00086046" w:rsidP="0084611F">
            <w:pPr>
              <w:jc w:val="right"/>
              <w:rPr>
                <w:sz w:val="16"/>
                <w:szCs w:val="16"/>
                <w:lang w:val="bg-BG"/>
              </w:rPr>
            </w:pPr>
          </w:p>
        </w:tc>
      </w:tr>
      <w:tr w:rsidR="00086046" w:rsidRPr="00A46168" w14:paraId="2D32F352" w14:textId="77777777" w:rsidTr="00D40406">
        <w:trPr>
          <w:cantSplit/>
          <w:trHeight w:val="227"/>
        </w:trPr>
        <w:tc>
          <w:tcPr>
            <w:tcW w:w="37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7AE6AC75" w14:textId="77777777" w:rsidR="00086046" w:rsidRPr="00A46168" w:rsidRDefault="00086046" w:rsidP="00086046">
            <w:pPr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ВАНЕСА КАР ЕООД</w:t>
            </w:r>
          </w:p>
        </w:tc>
        <w:tc>
          <w:tcPr>
            <w:tcW w:w="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E73084D" w14:textId="77777777" w:rsidR="00086046" w:rsidRPr="00A46168" w:rsidRDefault="00086046" w:rsidP="00086046">
            <w:pPr>
              <w:autoSpaceDE w:val="0"/>
              <w:autoSpaceDN w:val="0"/>
              <w:adjustRightInd w:val="0"/>
              <w:spacing w:line="340" w:lineRule="exac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127-2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1E127639" w14:textId="77777777" w:rsidR="00086046" w:rsidRPr="00A46168" w:rsidRDefault="00086046" w:rsidP="00086046">
            <w:pPr>
              <w:autoSpaceDE w:val="0"/>
              <w:autoSpaceDN w:val="0"/>
              <w:adjustRightInd w:val="0"/>
              <w:spacing w:line="340" w:lineRule="exac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128.14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</w:tcPr>
          <w:p w14:paraId="454E331C" w14:textId="77777777" w:rsidR="00086046" w:rsidRPr="00A46168" w:rsidRDefault="00086046" w:rsidP="00086046">
            <w:pPr>
              <w:autoSpaceDE w:val="0"/>
              <w:autoSpaceDN w:val="0"/>
              <w:adjustRightInd w:val="0"/>
              <w:spacing w:line="340" w:lineRule="exact"/>
              <w:jc w:val="righ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0.284</w:t>
            </w:r>
          </w:p>
        </w:tc>
        <w:tc>
          <w:tcPr>
            <w:tcW w:w="21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640BA12C" w14:textId="77777777" w:rsidR="00086046" w:rsidRPr="00A46168" w:rsidRDefault="00086046" w:rsidP="0084611F">
            <w:pPr>
              <w:jc w:val="right"/>
              <w:rPr>
                <w:sz w:val="16"/>
                <w:szCs w:val="16"/>
                <w:lang w:val="bg-BG"/>
              </w:rPr>
            </w:pPr>
          </w:p>
        </w:tc>
      </w:tr>
      <w:tr w:rsidR="00086046" w:rsidRPr="00A46168" w14:paraId="0853D41F" w14:textId="77777777" w:rsidTr="00D40406">
        <w:trPr>
          <w:cantSplit/>
          <w:trHeight w:val="227"/>
        </w:trPr>
        <w:tc>
          <w:tcPr>
            <w:tcW w:w="37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16AD5E91" w14:textId="77777777" w:rsidR="00086046" w:rsidRPr="00A46168" w:rsidRDefault="00086046" w:rsidP="00086046">
            <w:pPr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ВАНЕСА КАР ЕООД</w:t>
            </w:r>
          </w:p>
        </w:tc>
        <w:tc>
          <w:tcPr>
            <w:tcW w:w="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411A8FC" w14:textId="77777777" w:rsidR="00086046" w:rsidRPr="00A46168" w:rsidRDefault="00086046" w:rsidP="00086046">
            <w:pPr>
              <w:autoSpaceDE w:val="0"/>
              <w:autoSpaceDN w:val="0"/>
              <w:adjustRightInd w:val="0"/>
              <w:spacing w:line="340" w:lineRule="exac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128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048C89E4" w14:textId="77777777" w:rsidR="00086046" w:rsidRPr="00A46168" w:rsidRDefault="00086046" w:rsidP="00086046">
            <w:pPr>
              <w:autoSpaceDE w:val="0"/>
              <w:autoSpaceDN w:val="0"/>
              <w:adjustRightInd w:val="0"/>
              <w:spacing w:line="340" w:lineRule="exac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128.15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</w:tcPr>
          <w:p w14:paraId="1E92A81A" w14:textId="77777777" w:rsidR="00086046" w:rsidRPr="00A46168" w:rsidRDefault="00086046" w:rsidP="00086046">
            <w:pPr>
              <w:autoSpaceDE w:val="0"/>
              <w:autoSpaceDN w:val="0"/>
              <w:adjustRightInd w:val="0"/>
              <w:spacing w:line="340" w:lineRule="exact"/>
              <w:jc w:val="righ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0.128</w:t>
            </w:r>
          </w:p>
        </w:tc>
        <w:tc>
          <w:tcPr>
            <w:tcW w:w="21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7B47B0BA" w14:textId="77777777" w:rsidR="00086046" w:rsidRPr="00A46168" w:rsidRDefault="00086046" w:rsidP="0084611F">
            <w:pPr>
              <w:jc w:val="right"/>
              <w:rPr>
                <w:sz w:val="16"/>
                <w:szCs w:val="16"/>
                <w:lang w:val="bg-BG"/>
              </w:rPr>
            </w:pPr>
          </w:p>
        </w:tc>
      </w:tr>
      <w:tr w:rsidR="00086046" w:rsidRPr="00A46168" w14:paraId="79CAFE71" w14:textId="77777777" w:rsidTr="00D40406">
        <w:trPr>
          <w:cantSplit/>
          <w:trHeight w:val="227"/>
        </w:trPr>
        <w:tc>
          <w:tcPr>
            <w:tcW w:w="37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12FD692E" w14:textId="77777777" w:rsidR="00086046" w:rsidRPr="00A46168" w:rsidRDefault="00086046" w:rsidP="00086046">
            <w:pPr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ВАНЕСА КАР ЕООД</w:t>
            </w:r>
          </w:p>
        </w:tc>
        <w:tc>
          <w:tcPr>
            <w:tcW w:w="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EB8BADE" w14:textId="77777777" w:rsidR="00086046" w:rsidRPr="00A46168" w:rsidRDefault="00086046" w:rsidP="00086046">
            <w:pPr>
              <w:autoSpaceDE w:val="0"/>
              <w:autoSpaceDN w:val="0"/>
              <w:adjustRightInd w:val="0"/>
              <w:spacing w:line="340" w:lineRule="exac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134-1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2FE5901F" w14:textId="77777777" w:rsidR="00086046" w:rsidRPr="00A46168" w:rsidRDefault="00086046" w:rsidP="00086046">
            <w:pPr>
              <w:autoSpaceDE w:val="0"/>
              <w:autoSpaceDN w:val="0"/>
              <w:adjustRightInd w:val="0"/>
              <w:spacing w:line="340" w:lineRule="exac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130.11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</w:tcPr>
          <w:p w14:paraId="14D6B4F4" w14:textId="77777777" w:rsidR="00086046" w:rsidRPr="00A46168" w:rsidRDefault="00086046" w:rsidP="00086046">
            <w:pPr>
              <w:autoSpaceDE w:val="0"/>
              <w:autoSpaceDN w:val="0"/>
              <w:adjustRightInd w:val="0"/>
              <w:spacing w:line="340" w:lineRule="exact"/>
              <w:jc w:val="righ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0.267</w:t>
            </w:r>
          </w:p>
        </w:tc>
        <w:tc>
          <w:tcPr>
            <w:tcW w:w="21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0BE8B741" w14:textId="77777777" w:rsidR="00086046" w:rsidRPr="00A46168" w:rsidRDefault="00086046" w:rsidP="0084611F">
            <w:pPr>
              <w:jc w:val="right"/>
              <w:rPr>
                <w:sz w:val="16"/>
                <w:szCs w:val="16"/>
                <w:lang w:val="bg-BG"/>
              </w:rPr>
            </w:pPr>
          </w:p>
        </w:tc>
      </w:tr>
      <w:tr w:rsidR="00086046" w:rsidRPr="00A46168" w14:paraId="4132D3E8" w14:textId="77777777" w:rsidTr="00D40406">
        <w:trPr>
          <w:cantSplit/>
          <w:trHeight w:val="227"/>
        </w:trPr>
        <w:tc>
          <w:tcPr>
            <w:tcW w:w="37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7B904057" w14:textId="77777777" w:rsidR="00086046" w:rsidRPr="00A46168" w:rsidRDefault="00086046" w:rsidP="00086046">
            <w:pPr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ВАНЕСА КАР ЕООД</w:t>
            </w:r>
          </w:p>
        </w:tc>
        <w:tc>
          <w:tcPr>
            <w:tcW w:w="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8013D38" w14:textId="77777777" w:rsidR="00086046" w:rsidRPr="00A46168" w:rsidRDefault="00086046" w:rsidP="00086046">
            <w:pPr>
              <w:autoSpaceDE w:val="0"/>
              <w:autoSpaceDN w:val="0"/>
              <w:adjustRightInd w:val="0"/>
              <w:spacing w:line="340" w:lineRule="exac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134-1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129671AD" w14:textId="77777777" w:rsidR="00086046" w:rsidRPr="00A46168" w:rsidRDefault="00086046" w:rsidP="00086046">
            <w:pPr>
              <w:autoSpaceDE w:val="0"/>
              <w:autoSpaceDN w:val="0"/>
              <w:adjustRightInd w:val="0"/>
              <w:spacing w:line="340" w:lineRule="exac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131.10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</w:tcPr>
          <w:p w14:paraId="3093B5A4" w14:textId="77777777" w:rsidR="00086046" w:rsidRPr="00A46168" w:rsidRDefault="00086046" w:rsidP="00086046">
            <w:pPr>
              <w:autoSpaceDE w:val="0"/>
              <w:autoSpaceDN w:val="0"/>
              <w:adjustRightInd w:val="0"/>
              <w:spacing w:line="340" w:lineRule="exact"/>
              <w:jc w:val="righ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1.693</w:t>
            </w:r>
          </w:p>
        </w:tc>
        <w:tc>
          <w:tcPr>
            <w:tcW w:w="21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2DAC2C78" w14:textId="77777777" w:rsidR="00086046" w:rsidRPr="00A46168" w:rsidRDefault="00086046" w:rsidP="0084611F">
            <w:pPr>
              <w:jc w:val="right"/>
              <w:rPr>
                <w:sz w:val="16"/>
                <w:szCs w:val="16"/>
                <w:lang w:val="bg-BG"/>
              </w:rPr>
            </w:pPr>
          </w:p>
        </w:tc>
      </w:tr>
      <w:tr w:rsidR="00086046" w:rsidRPr="00A46168" w14:paraId="744B7141" w14:textId="77777777" w:rsidTr="00D40406">
        <w:trPr>
          <w:cantSplit/>
          <w:trHeight w:val="227"/>
        </w:trPr>
        <w:tc>
          <w:tcPr>
            <w:tcW w:w="37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55F83CBA" w14:textId="77777777" w:rsidR="00086046" w:rsidRPr="00A46168" w:rsidRDefault="00086046" w:rsidP="00086046">
            <w:pPr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ВАНЕСА КАР ЕООД</w:t>
            </w:r>
          </w:p>
        </w:tc>
        <w:tc>
          <w:tcPr>
            <w:tcW w:w="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F3E966B" w14:textId="77777777" w:rsidR="00086046" w:rsidRPr="00A46168" w:rsidRDefault="00086046" w:rsidP="00086046">
            <w:pPr>
              <w:autoSpaceDE w:val="0"/>
              <w:autoSpaceDN w:val="0"/>
              <w:adjustRightInd w:val="0"/>
              <w:spacing w:line="340" w:lineRule="exac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133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0F1D6176" w14:textId="77777777" w:rsidR="00086046" w:rsidRPr="00A46168" w:rsidRDefault="00086046" w:rsidP="00086046">
            <w:pPr>
              <w:autoSpaceDE w:val="0"/>
              <w:autoSpaceDN w:val="0"/>
              <w:adjustRightInd w:val="0"/>
              <w:spacing w:line="340" w:lineRule="exac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133.11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</w:tcPr>
          <w:p w14:paraId="7530B67E" w14:textId="77777777" w:rsidR="00086046" w:rsidRPr="00A46168" w:rsidRDefault="00086046" w:rsidP="00086046">
            <w:pPr>
              <w:autoSpaceDE w:val="0"/>
              <w:autoSpaceDN w:val="0"/>
              <w:adjustRightInd w:val="0"/>
              <w:spacing w:line="340" w:lineRule="exact"/>
              <w:jc w:val="righ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0.852</w:t>
            </w:r>
          </w:p>
        </w:tc>
        <w:tc>
          <w:tcPr>
            <w:tcW w:w="21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68D5FCAD" w14:textId="77777777" w:rsidR="00086046" w:rsidRPr="00A46168" w:rsidRDefault="00086046" w:rsidP="0084611F">
            <w:pPr>
              <w:jc w:val="right"/>
              <w:rPr>
                <w:sz w:val="16"/>
                <w:szCs w:val="16"/>
                <w:lang w:val="bg-BG"/>
              </w:rPr>
            </w:pPr>
          </w:p>
        </w:tc>
      </w:tr>
      <w:tr w:rsidR="00086046" w:rsidRPr="00A46168" w14:paraId="26210931" w14:textId="77777777" w:rsidTr="00D40406">
        <w:trPr>
          <w:cantSplit/>
          <w:trHeight w:val="227"/>
        </w:trPr>
        <w:tc>
          <w:tcPr>
            <w:tcW w:w="37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0D44C6D9" w14:textId="77777777" w:rsidR="00086046" w:rsidRPr="00A46168" w:rsidRDefault="00086046" w:rsidP="00086046">
            <w:pPr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ВАНЕСА КАР ЕООД</w:t>
            </w:r>
          </w:p>
        </w:tc>
        <w:tc>
          <w:tcPr>
            <w:tcW w:w="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28D2C9B" w14:textId="77777777" w:rsidR="00086046" w:rsidRPr="00A46168" w:rsidRDefault="00086046" w:rsidP="00086046">
            <w:pPr>
              <w:autoSpaceDE w:val="0"/>
              <w:autoSpaceDN w:val="0"/>
              <w:adjustRightInd w:val="0"/>
              <w:spacing w:line="340" w:lineRule="exac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134-1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1CF4EB83" w14:textId="77777777" w:rsidR="00086046" w:rsidRPr="00A46168" w:rsidRDefault="00086046" w:rsidP="00086046">
            <w:pPr>
              <w:autoSpaceDE w:val="0"/>
              <w:autoSpaceDN w:val="0"/>
              <w:adjustRightInd w:val="0"/>
              <w:spacing w:line="340" w:lineRule="exac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134.15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</w:tcPr>
          <w:p w14:paraId="7AFBB2B7" w14:textId="77777777" w:rsidR="00086046" w:rsidRPr="00A46168" w:rsidRDefault="00086046" w:rsidP="00086046">
            <w:pPr>
              <w:autoSpaceDE w:val="0"/>
              <w:autoSpaceDN w:val="0"/>
              <w:adjustRightInd w:val="0"/>
              <w:spacing w:line="340" w:lineRule="exact"/>
              <w:jc w:val="righ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0.151</w:t>
            </w:r>
          </w:p>
        </w:tc>
        <w:tc>
          <w:tcPr>
            <w:tcW w:w="21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2504042D" w14:textId="77777777" w:rsidR="00086046" w:rsidRPr="00A46168" w:rsidRDefault="00086046" w:rsidP="0084611F">
            <w:pPr>
              <w:jc w:val="right"/>
              <w:rPr>
                <w:sz w:val="16"/>
                <w:szCs w:val="16"/>
                <w:lang w:val="bg-BG"/>
              </w:rPr>
            </w:pPr>
          </w:p>
        </w:tc>
      </w:tr>
      <w:tr w:rsidR="00086046" w:rsidRPr="00A46168" w14:paraId="18A632C2" w14:textId="77777777" w:rsidTr="00D40406">
        <w:trPr>
          <w:cantSplit/>
          <w:trHeight w:val="227"/>
        </w:trPr>
        <w:tc>
          <w:tcPr>
            <w:tcW w:w="37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5C6A6448" w14:textId="77777777" w:rsidR="00086046" w:rsidRPr="00A46168" w:rsidRDefault="00086046" w:rsidP="00086046">
            <w:pPr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ВАНЕСА КАР ЕООД</w:t>
            </w:r>
          </w:p>
        </w:tc>
        <w:tc>
          <w:tcPr>
            <w:tcW w:w="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89602EF" w14:textId="77777777" w:rsidR="00086046" w:rsidRPr="00A46168" w:rsidRDefault="00086046" w:rsidP="00086046">
            <w:pPr>
              <w:autoSpaceDE w:val="0"/>
              <w:autoSpaceDN w:val="0"/>
              <w:adjustRightInd w:val="0"/>
              <w:spacing w:line="340" w:lineRule="exac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134-2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2DFB706E" w14:textId="77777777" w:rsidR="00086046" w:rsidRPr="00A46168" w:rsidRDefault="00086046" w:rsidP="00086046">
            <w:pPr>
              <w:autoSpaceDE w:val="0"/>
              <w:autoSpaceDN w:val="0"/>
              <w:adjustRightInd w:val="0"/>
              <w:spacing w:line="340" w:lineRule="exac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134.15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</w:tcPr>
          <w:p w14:paraId="2214EB21" w14:textId="77777777" w:rsidR="00086046" w:rsidRPr="00A46168" w:rsidRDefault="00086046" w:rsidP="00086046">
            <w:pPr>
              <w:autoSpaceDE w:val="0"/>
              <w:autoSpaceDN w:val="0"/>
              <w:adjustRightInd w:val="0"/>
              <w:spacing w:line="340" w:lineRule="exact"/>
              <w:jc w:val="righ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1.005</w:t>
            </w:r>
          </w:p>
        </w:tc>
        <w:tc>
          <w:tcPr>
            <w:tcW w:w="21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178D0930" w14:textId="77777777" w:rsidR="00086046" w:rsidRPr="00A46168" w:rsidRDefault="00086046" w:rsidP="0084611F">
            <w:pPr>
              <w:jc w:val="right"/>
              <w:rPr>
                <w:sz w:val="16"/>
                <w:szCs w:val="16"/>
                <w:lang w:val="bg-BG"/>
              </w:rPr>
            </w:pPr>
          </w:p>
        </w:tc>
      </w:tr>
      <w:tr w:rsidR="00086046" w:rsidRPr="00A46168" w14:paraId="103DD254" w14:textId="77777777" w:rsidTr="00D40406">
        <w:trPr>
          <w:cantSplit/>
          <w:trHeight w:val="227"/>
        </w:trPr>
        <w:tc>
          <w:tcPr>
            <w:tcW w:w="37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3AF5F86B" w14:textId="77777777" w:rsidR="00086046" w:rsidRPr="00A46168" w:rsidRDefault="00086046" w:rsidP="00086046">
            <w:pPr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ВАНЕСА КАР ЕООД</w:t>
            </w:r>
          </w:p>
        </w:tc>
        <w:tc>
          <w:tcPr>
            <w:tcW w:w="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94806B4" w14:textId="77777777" w:rsidR="00086046" w:rsidRPr="00A46168" w:rsidRDefault="00086046" w:rsidP="00086046">
            <w:pPr>
              <w:autoSpaceDE w:val="0"/>
              <w:autoSpaceDN w:val="0"/>
              <w:adjustRightInd w:val="0"/>
              <w:spacing w:line="340" w:lineRule="exac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149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2B35D519" w14:textId="77777777" w:rsidR="00086046" w:rsidRPr="00A46168" w:rsidRDefault="00086046" w:rsidP="00086046">
            <w:pPr>
              <w:autoSpaceDE w:val="0"/>
              <w:autoSpaceDN w:val="0"/>
              <w:adjustRightInd w:val="0"/>
              <w:spacing w:line="340" w:lineRule="exac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143.10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</w:tcPr>
          <w:p w14:paraId="4B3CF247" w14:textId="77777777" w:rsidR="00086046" w:rsidRPr="00A46168" w:rsidRDefault="00086046" w:rsidP="00086046">
            <w:pPr>
              <w:autoSpaceDE w:val="0"/>
              <w:autoSpaceDN w:val="0"/>
              <w:adjustRightInd w:val="0"/>
              <w:spacing w:line="340" w:lineRule="exact"/>
              <w:jc w:val="righ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0.276</w:t>
            </w:r>
          </w:p>
        </w:tc>
        <w:tc>
          <w:tcPr>
            <w:tcW w:w="21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7C277198" w14:textId="77777777" w:rsidR="00086046" w:rsidRPr="00A46168" w:rsidRDefault="00086046" w:rsidP="0084611F">
            <w:pPr>
              <w:jc w:val="right"/>
              <w:rPr>
                <w:sz w:val="16"/>
                <w:szCs w:val="16"/>
                <w:lang w:val="bg-BG"/>
              </w:rPr>
            </w:pPr>
          </w:p>
        </w:tc>
      </w:tr>
      <w:tr w:rsidR="00086046" w:rsidRPr="00A46168" w14:paraId="3CB1C573" w14:textId="77777777" w:rsidTr="00D40406">
        <w:trPr>
          <w:cantSplit/>
          <w:trHeight w:val="227"/>
        </w:trPr>
        <w:tc>
          <w:tcPr>
            <w:tcW w:w="37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2EBA889B" w14:textId="77777777" w:rsidR="00086046" w:rsidRPr="00A46168" w:rsidRDefault="00086046" w:rsidP="00086046">
            <w:pPr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ВАНЕСА КАР ЕООД</w:t>
            </w:r>
          </w:p>
        </w:tc>
        <w:tc>
          <w:tcPr>
            <w:tcW w:w="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5175C9A" w14:textId="77777777" w:rsidR="00086046" w:rsidRPr="00A46168" w:rsidRDefault="00086046" w:rsidP="00086046">
            <w:pPr>
              <w:autoSpaceDE w:val="0"/>
              <w:autoSpaceDN w:val="0"/>
              <w:adjustRightInd w:val="0"/>
              <w:spacing w:line="340" w:lineRule="exac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149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2C4865ED" w14:textId="77777777" w:rsidR="00086046" w:rsidRPr="00A46168" w:rsidRDefault="00086046" w:rsidP="00086046">
            <w:pPr>
              <w:autoSpaceDE w:val="0"/>
              <w:autoSpaceDN w:val="0"/>
              <w:adjustRightInd w:val="0"/>
              <w:spacing w:line="340" w:lineRule="exac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145.10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</w:tcPr>
          <w:p w14:paraId="707AF0BD" w14:textId="77777777" w:rsidR="00086046" w:rsidRPr="00A46168" w:rsidRDefault="00086046" w:rsidP="00086046">
            <w:pPr>
              <w:autoSpaceDE w:val="0"/>
              <w:autoSpaceDN w:val="0"/>
              <w:adjustRightInd w:val="0"/>
              <w:spacing w:line="340" w:lineRule="exact"/>
              <w:jc w:val="righ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1.219</w:t>
            </w:r>
          </w:p>
        </w:tc>
        <w:tc>
          <w:tcPr>
            <w:tcW w:w="21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377272FB" w14:textId="77777777" w:rsidR="00086046" w:rsidRPr="00A46168" w:rsidRDefault="00086046" w:rsidP="0084611F">
            <w:pPr>
              <w:jc w:val="right"/>
              <w:rPr>
                <w:sz w:val="16"/>
                <w:szCs w:val="16"/>
                <w:lang w:val="bg-BG"/>
              </w:rPr>
            </w:pPr>
          </w:p>
        </w:tc>
      </w:tr>
      <w:tr w:rsidR="00086046" w:rsidRPr="00A46168" w14:paraId="625388EF" w14:textId="77777777" w:rsidTr="00D40406">
        <w:trPr>
          <w:cantSplit/>
          <w:trHeight w:val="227"/>
        </w:trPr>
        <w:tc>
          <w:tcPr>
            <w:tcW w:w="37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0AF0A472" w14:textId="77777777" w:rsidR="00086046" w:rsidRPr="00A46168" w:rsidRDefault="00086046" w:rsidP="00086046">
            <w:pPr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ВАНЕСА КАР ЕООД</w:t>
            </w:r>
          </w:p>
        </w:tc>
        <w:tc>
          <w:tcPr>
            <w:tcW w:w="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CE170D2" w14:textId="77777777" w:rsidR="00086046" w:rsidRPr="00A46168" w:rsidRDefault="00086046" w:rsidP="00086046">
            <w:pPr>
              <w:autoSpaceDE w:val="0"/>
              <w:autoSpaceDN w:val="0"/>
              <w:adjustRightInd w:val="0"/>
              <w:spacing w:line="340" w:lineRule="exac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149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7FB20619" w14:textId="77777777" w:rsidR="00086046" w:rsidRPr="00A46168" w:rsidRDefault="00086046" w:rsidP="00086046">
            <w:pPr>
              <w:autoSpaceDE w:val="0"/>
              <w:autoSpaceDN w:val="0"/>
              <w:adjustRightInd w:val="0"/>
              <w:spacing w:line="340" w:lineRule="exac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146.13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</w:tcPr>
          <w:p w14:paraId="6BA0D6CE" w14:textId="77777777" w:rsidR="00086046" w:rsidRPr="00A46168" w:rsidRDefault="00086046" w:rsidP="00086046">
            <w:pPr>
              <w:autoSpaceDE w:val="0"/>
              <w:autoSpaceDN w:val="0"/>
              <w:adjustRightInd w:val="0"/>
              <w:spacing w:line="340" w:lineRule="exact"/>
              <w:jc w:val="righ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0.175</w:t>
            </w:r>
          </w:p>
        </w:tc>
        <w:tc>
          <w:tcPr>
            <w:tcW w:w="21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145D8211" w14:textId="77777777" w:rsidR="00086046" w:rsidRPr="00A46168" w:rsidRDefault="00086046" w:rsidP="0084611F">
            <w:pPr>
              <w:jc w:val="right"/>
              <w:rPr>
                <w:sz w:val="16"/>
                <w:szCs w:val="16"/>
                <w:lang w:val="bg-BG"/>
              </w:rPr>
            </w:pPr>
          </w:p>
        </w:tc>
      </w:tr>
      <w:tr w:rsidR="00086046" w:rsidRPr="00A46168" w14:paraId="751DB936" w14:textId="77777777" w:rsidTr="00D40406">
        <w:trPr>
          <w:cantSplit/>
          <w:trHeight w:val="227"/>
        </w:trPr>
        <w:tc>
          <w:tcPr>
            <w:tcW w:w="37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39B932F5" w14:textId="77777777" w:rsidR="00086046" w:rsidRPr="00A46168" w:rsidRDefault="00086046" w:rsidP="00086046">
            <w:pPr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ВАНЕСА КАР ЕООД</w:t>
            </w:r>
          </w:p>
        </w:tc>
        <w:tc>
          <w:tcPr>
            <w:tcW w:w="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0E4BDB2" w14:textId="77777777" w:rsidR="00086046" w:rsidRPr="00A46168" w:rsidRDefault="00086046" w:rsidP="00086046">
            <w:pPr>
              <w:autoSpaceDE w:val="0"/>
              <w:autoSpaceDN w:val="0"/>
              <w:adjustRightInd w:val="0"/>
              <w:spacing w:line="340" w:lineRule="exac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149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324DFD3A" w14:textId="77777777" w:rsidR="00086046" w:rsidRPr="00A46168" w:rsidRDefault="00086046" w:rsidP="00086046">
            <w:pPr>
              <w:autoSpaceDE w:val="0"/>
              <w:autoSpaceDN w:val="0"/>
              <w:adjustRightInd w:val="0"/>
              <w:spacing w:line="340" w:lineRule="exac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148.6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</w:tcPr>
          <w:p w14:paraId="74F8704F" w14:textId="77777777" w:rsidR="00086046" w:rsidRPr="00A46168" w:rsidRDefault="00086046" w:rsidP="00086046">
            <w:pPr>
              <w:autoSpaceDE w:val="0"/>
              <w:autoSpaceDN w:val="0"/>
              <w:adjustRightInd w:val="0"/>
              <w:spacing w:line="340" w:lineRule="exact"/>
              <w:jc w:val="righ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0.162</w:t>
            </w:r>
          </w:p>
        </w:tc>
        <w:tc>
          <w:tcPr>
            <w:tcW w:w="21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79F98985" w14:textId="77777777" w:rsidR="00086046" w:rsidRPr="00A46168" w:rsidRDefault="00086046" w:rsidP="0084611F">
            <w:pPr>
              <w:jc w:val="right"/>
              <w:rPr>
                <w:sz w:val="16"/>
                <w:szCs w:val="16"/>
                <w:lang w:val="bg-BG"/>
              </w:rPr>
            </w:pPr>
          </w:p>
        </w:tc>
      </w:tr>
      <w:tr w:rsidR="00086046" w:rsidRPr="00A46168" w14:paraId="336E79E7" w14:textId="77777777" w:rsidTr="00D40406">
        <w:trPr>
          <w:cantSplit/>
          <w:trHeight w:val="227"/>
        </w:trPr>
        <w:tc>
          <w:tcPr>
            <w:tcW w:w="37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10573D3D" w14:textId="77777777" w:rsidR="00086046" w:rsidRPr="00A46168" w:rsidRDefault="00086046" w:rsidP="00086046">
            <w:pPr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ВАНЕСА КАР ЕООД</w:t>
            </w:r>
          </w:p>
        </w:tc>
        <w:tc>
          <w:tcPr>
            <w:tcW w:w="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DD500EF" w14:textId="77777777" w:rsidR="00086046" w:rsidRPr="00A46168" w:rsidRDefault="00086046" w:rsidP="00086046">
            <w:pPr>
              <w:autoSpaceDE w:val="0"/>
              <w:autoSpaceDN w:val="0"/>
              <w:adjustRightInd w:val="0"/>
              <w:spacing w:line="340" w:lineRule="exac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149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6F91BE5E" w14:textId="77777777" w:rsidR="00086046" w:rsidRPr="00A46168" w:rsidRDefault="00086046" w:rsidP="00086046">
            <w:pPr>
              <w:autoSpaceDE w:val="0"/>
              <w:autoSpaceDN w:val="0"/>
              <w:adjustRightInd w:val="0"/>
              <w:spacing w:line="340" w:lineRule="exac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149.10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</w:tcPr>
          <w:p w14:paraId="45410B91" w14:textId="77777777" w:rsidR="00086046" w:rsidRPr="00A46168" w:rsidRDefault="00086046" w:rsidP="00086046">
            <w:pPr>
              <w:autoSpaceDE w:val="0"/>
              <w:autoSpaceDN w:val="0"/>
              <w:adjustRightInd w:val="0"/>
              <w:spacing w:line="340" w:lineRule="exact"/>
              <w:jc w:val="righ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1.857</w:t>
            </w:r>
          </w:p>
        </w:tc>
        <w:tc>
          <w:tcPr>
            <w:tcW w:w="21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6B659769" w14:textId="77777777" w:rsidR="00086046" w:rsidRPr="00A46168" w:rsidRDefault="00086046" w:rsidP="0084611F">
            <w:pPr>
              <w:jc w:val="right"/>
              <w:rPr>
                <w:sz w:val="16"/>
                <w:szCs w:val="16"/>
                <w:lang w:val="bg-BG"/>
              </w:rPr>
            </w:pPr>
          </w:p>
        </w:tc>
      </w:tr>
      <w:tr w:rsidR="00086046" w:rsidRPr="00A46168" w14:paraId="37C6A90D" w14:textId="77777777" w:rsidTr="00D40406">
        <w:trPr>
          <w:cantSplit/>
          <w:trHeight w:val="227"/>
        </w:trPr>
        <w:tc>
          <w:tcPr>
            <w:tcW w:w="37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304755FB" w14:textId="77777777" w:rsidR="00086046" w:rsidRPr="00A46168" w:rsidRDefault="00086046" w:rsidP="00086046">
            <w:pPr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ВАНЕСА КАР ЕООД</w:t>
            </w:r>
          </w:p>
        </w:tc>
        <w:tc>
          <w:tcPr>
            <w:tcW w:w="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BBA4777" w14:textId="77777777" w:rsidR="00086046" w:rsidRPr="00A46168" w:rsidRDefault="00086046" w:rsidP="00086046">
            <w:pPr>
              <w:autoSpaceDE w:val="0"/>
              <w:autoSpaceDN w:val="0"/>
              <w:adjustRightInd w:val="0"/>
              <w:spacing w:line="340" w:lineRule="exac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153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74546C6E" w14:textId="77777777" w:rsidR="00086046" w:rsidRPr="00A46168" w:rsidRDefault="00086046" w:rsidP="00086046">
            <w:pPr>
              <w:autoSpaceDE w:val="0"/>
              <w:autoSpaceDN w:val="0"/>
              <w:adjustRightInd w:val="0"/>
              <w:spacing w:line="340" w:lineRule="exac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153.7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</w:tcPr>
          <w:p w14:paraId="65D0ADBF" w14:textId="77777777" w:rsidR="00086046" w:rsidRPr="00A46168" w:rsidRDefault="00086046" w:rsidP="00086046">
            <w:pPr>
              <w:autoSpaceDE w:val="0"/>
              <w:autoSpaceDN w:val="0"/>
              <w:adjustRightInd w:val="0"/>
              <w:spacing w:line="340" w:lineRule="exact"/>
              <w:jc w:val="righ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0.762</w:t>
            </w:r>
          </w:p>
        </w:tc>
        <w:tc>
          <w:tcPr>
            <w:tcW w:w="21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11A666E9" w14:textId="77777777" w:rsidR="00086046" w:rsidRPr="00A46168" w:rsidRDefault="00086046" w:rsidP="0084611F">
            <w:pPr>
              <w:jc w:val="right"/>
              <w:rPr>
                <w:sz w:val="16"/>
                <w:szCs w:val="16"/>
                <w:lang w:val="bg-BG"/>
              </w:rPr>
            </w:pPr>
          </w:p>
        </w:tc>
      </w:tr>
      <w:tr w:rsidR="00086046" w:rsidRPr="00A46168" w14:paraId="73E100AE" w14:textId="77777777" w:rsidTr="00D40406">
        <w:trPr>
          <w:cantSplit/>
          <w:trHeight w:val="227"/>
        </w:trPr>
        <w:tc>
          <w:tcPr>
            <w:tcW w:w="37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5B50183C" w14:textId="77777777" w:rsidR="00086046" w:rsidRPr="00A46168" w:rsidRDefault="00086046" w:rsidP="00086046">
            <w:pPr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ВАНЕСА КАР ЕООД</w:t>
            </w:r>
          </w:p>
        </w:tc>
        <w:tc>
          <w:tcPr>
            <w:tcW w:w="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ABE9EB3" w14:textId="77777777" w:rsidR="00086046" w:rsidRPr="00A46168" w:rsidRDefault="00086046" w:rsidP="00086046">
            <w:pPr>
              <w:autoSpaceDE w:val="0"/>
              <w:autoSpaceDN w:val="0"/>
              <w:adjustRightInd w:val="0"/>
              <w:spacing w:line="340" w:lineRule="exac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154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6DDAF7E4" w14:textId="77777777" w:rsidR="00086046" w:rsidRPr="00A46168" w:rsidRDefault="00086046" w:rsidP="00086046">
            <w:pPr>
              <w:autoSpaceDE w:val="0"/>
              <w:autoSpaceDN w:val="0"/>
              <w:adjustRightInd w:val="0"/>
              <w:spacing w:line="340" w:lineRule="exac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154.9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</w:tcPr>
          <w:p w14:paraId="0464CEE2" w14:textId="77777777" w:rsidR="00086046" w:rsidRPr="00A46168" w:rsidRDefault="00086046" w:rsidP="00086046">
            <w:pPr>
              <w:autoSpaceDE w:val="0"/>
              <w:autoSpaceDN w:val="0"/>
              <w:adjustRightInd w:val="0"/>
              <w:spacing w:line="340" w:lineRule="exact"/>
              <w:jc w:val="righ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0.582</w:t>
            </w:r>
          </w:p>
        </w:tc>
        <w:tc>
          <w:tcPr>
            <w:tcW w:w="21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2A615AB1" w14:textId="77777777" w:rsidR="00086046" w:rsidRPr="00A46168" w:rsidRDefault="00086046" w:rsidP="0084611F">
            <w:pPr>
              <w:jc w:val="right"/>
              <w:rPr>
                <w:sz w:val="16"/>
                <w:szCs w:val="16"/>
                <w:lang w:val="bg-BG"/>
              </w:rPr>
            </w:pPr>
          </w:p>
        </w:tc>
      </w:tr>
      <w:tr w:rsidR="00086046" w:rsidRPr="00A46168" w14:paraId="78FD0123" w14:textId="77777777" w:rsidTr="00D40406">
        <w:trPr>
          <w:cantSplit/>
          <w:trHeight w:val="227"/>
        </w:trPr>
        <w:tc>
          <w:tcPr>
            <w:tcW w:w="37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19E3FEE3" w14:textId="77777777" w:rsidR="00086046" w:rsidRPr="00A46168" w:rsidRDefault="00086046" w:rsidP="00086046">
            <w:pPr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ВАНЕСА КАР ЕООД</w:t>
            </w:r>
          </w:p>
        </w:tc>
        <w:tc>
          <w:tcPr>
            <w:tcW w:w="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AB5FEB0" w14:textId="77777777" w:rsidR="00086046" w:rsidRPr="00A46168" w:rsidRDefault="00086046" w:rsidP="00086046">
            <w:pPr>
              <w:autoSpaceDE w:val="0"/>
              <w:autoSpaceDN w:val="0"/>
              <w:adjustRightInd w:val="0"/>
              <w:spacing w:line="340" w:lineRule="exac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154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12F896EF" w14:textId="77777777" w:rsidR="00086046" w:rsidRPr="00A46168" w:rsidRDefault="00086046" w:rsidP="00086046">
            <w:pPr>
              <w:autoSpaceDE w:val="0"/>
              <w:autoSpaceDN w:val="0"/>
              <w:adjustRightInd w:val="0"/>
              <w:spacing w:line="340" w:lineRule="exac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155.9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</w:tcPr>
          <w:p w14:paraId="65C2FF00" w14:textId="77777777" w:rsidR="00086046" w:rsidRPr="00A46168" w:rsidRDefault="00086046" w:rsidP="00086046">
            <w:pPr>
              <w:autoSpaceDE w:val="0"/>
              <w:autoSpaceDN w:val="0"/>
              <w:adjustRightInd w:val="0"/>
              <w:spacing w:line="340" w:lineRule="exact"/>
              <w:jc w:val="righ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1.686</w:t>
            </w:r>
          </w:p>
        </w:tc>
        <w:tc>
          <w:tcPr>
            <w:tcW w:w="21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04BD9B57" w14:textId="77777777" w:rsidR="00086046" w:rsidRPr="00A46168" w:rsidRDefault="00086046" w:rsidP="0084611F">
            <w:pPr>
              <w:jc w:val="right"/>
              <w:rPr>
                <w:sz w:val="16"/>
                <w:szCs w:val="16"/>
                <w:lang w:val="bg-BG"/>
              </w:rPr>
            </w:pPr>
          </w:p>
        </w:tc>
      </w:tr>
      <w:tr w:rsidR="00086046" w:rsidRPr="00A46168" w14:paraId="67708FB0" w14:textId="77777777" w:rsidTr="00D40406">
        <w:trPr>
          <w:cantSplit/>
          <w:trHeight w:val="227"/>
        </w:trPr>
        <w:tc>
          <w:tcPr>
            <w:tcW w:w="37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1D21A62F" w14:textId="77777777" w:rsidR="00086046" w:rsidRPr="00A46168" w:rsidRDefault="00086046" w:rsidP="00086046">
            <w:pPr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ВАНЕСА КАР ЕООД</w:t>
            </w:r>
          </w:p>
        </w:tc>
        <w:tc>
          <w:tcPr>
            <w:tcW w:w="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EF12654" w14:textId="77777777" w:rsidR="00086046" w:rsidRPr="00A46168" w:rsidRDefault="00086046" w:rsidP="00086046">
            <w:pPr>
              <w:autoSpaceDE w:val="0"/>
              <w:autoSpaceDN w:val="0"/>
              <w:adjustRightInd w:val="0"/>
              <w:spacing w:line="340" w:lineRule="exac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154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74582267" w14:textId="77777777" w:rsidR="00086046" w:rsidRPr="00A46168" w:rsidRDefault="00086046" w:rsidP="00086046">
            <w:pPr>
              <w:autoSpaceDE w:val="0"/>
              <w:autoSpaceDN w:val="0"/>
              <w:adjustRightInd w:val="0"/>
              <w:spacing w:line="340" w:lineRule="exac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156.7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</w:tcPr>
          <w:p w14:paraId="742CCAF7" w14:textId="77777777" w:rsidR="00086046" w:rsidRPr="00A46168" w:rsidRDefault="00086046" w:rsidP="00086046">
            <w:pPr>
              <w:autoSpaceDE w:val="0"/>
              <w:autoSpaceDN w:val="0"/>
              <w:adjustRightInd w:val="0"/>
              <w:spacing w:line="340" w:lineRule="exact"/>
              <w:jc w:val="righ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0.832</w:t>
            </w:r>
          </w:p>
        </w:tc>
        <w:tc>
          <w:tcPr>
            <w:tcW w:w="21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7573682D" w14:textId="77777777" w:rsidR="00086046" w:rsidRPr="00A46168" w:rsidRDefault="00086046" w:rsidP="0084611F">
            <w:pPr>
              <w:jc w:val="right"/>
              <w:rPr>
                <w:sz w:val="16"/>
                <w:szCs w:val="16"/>
                <w:lang w:val="bg-BG"/>
              </w:rPr>
            </w:pPr>
          </w:p>
        </w:tc>
      </w:tr>
      <w:tr w:rsidR="00086046" w:rsidRPr="00A46168" w14:paraId="66AD91C3" w14:textId="77777777" w:rsidTr="00D40406">
        <w:trPr>
          <w:cantSplit/>
          <w:trHeight w:val="227"/>
        </w:trPr>
        <w:tc>
          <w:tcPr>
            <w:tcW w:w="37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64455131" w14:textId="77777777" w:rsidR="00086046" w:rsidRPr="00A46168" w:rsidRDefault="00086046" w:rsidP="00086046">
            <w:pPr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ВАНЕСА КАР ЕООД</w:t>
            </w:r>
          </w:p>
        </w:tc>
        <w:tc>
          <w:tcPr>
            <w:tcW w:w="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248A11D" w14:textId="77777777" w:rsidR="00086046" w:rsidRPr="00A46168" w:rsidRDefault="00086046" w:rsidP="00086046">
            <w:pPr>
              <w:autoSpaceDE w:val="0"/>
              <w:autoSpaceDN w:val="0"/>
              <w:adjustRightInd w:val="0"/>
              <w:spacing w:line="340" w:lineRule="exac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160-1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4759A6FB" w14:textId="77777777" w:rsidR="00086046" w:rsidRPr="00A46168" w:rsidRDefault="00086046" w:rsidP="00086046">
            <w:pPr>
              <w:autoSpaceDE w:val="0"/>
              <w:autoSpaceDN w:val="0"/>
              <w:adjustRightInd w:val="0"/>
              <w:spacing w:line="340" w:lineRule="exac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159.11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</w:tcPr>
          <w:p w14:paraId="5567D608" w14:textId="77777777" w:rsidR="00086046" w:rsidRPr="00A46168" w:rsidRDefault="00086046" w:rsidP="00086046">
            <w:pPr>
              <w:autoSpaceDE w:val="0"/>
              <w:autoSpaceDN w:val="0"/>
              <w:adjustRightInd w:val="0"/>
              <w:spacing w:line="340" w:lineRule="exact"/>
              <w:jc w:val="righ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0.898</w:t>
            </w:r>
          </w:p>
        </w:tc>
        <w:tc>
          <w:tcPr>
            <w:tcW w:w="21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0B8ACB80" w14:textId="77777777" w:rsidR="00086046" w:rsidRPr="00A46168" w:rsidRDefault="00086046" w:rsidP="0084611F">
            <w:pPr>
              <w:jc w:val="right"/>
              <w:rPr>
                <w:sz w:val="16"/>
                <w:szCs w:val="16"/>
                <w:lang w:val="bg-BG"/>
              </w:rPr>
            </w:pPr>
          </w:p>
        </w:tc>
      </w:tr>
      <w:tr w:rsidR="00086046" w:rsidRPr="00A46168" w14:paraId="0600814F" w14:textId="77777777" w:rsidTr="00D40406">
        <w:trPr>
          <w:cantSplit/>
          <w:trHeight w:val="311"/>
        </w:trPr>
        <w:tc>
          <w:tcPr>
            <w:tcW w:w="37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2BBDE2BF" w14:textId="77777777" w:rsidR="00086046" w:rsidRPr="00A46168" w:rsidRDefault="00086046" w:rsidP="00086046">
            <w:pPr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ВАНЕСА КАР ЕООД</w:t>
            </w:r>
          </w:p>
        </w:tc>
        <w:tc>
          <w:tcPr>
            <w:tcW w:w="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EB08B5C" w14:textId="77777777" w:rsidR="00086046" w:rsidRPr="00A46168" w:rsidRDefault="00086046" w:rsidP="00086046">
            <w:pPr>
              <w:autoSpaceDE w:val="0"/>
              <w:autoSpaceDN w:val="0"/>
              <w:adjustRightInd w:val="0"/>
              <w:spacing w:line="340" w:lineRule="exac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160-1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45DF1752" w14:textId="77777777" w:rsidR="00086046" w:rsidRPr="00A46168" w:rsidRDefault="00086046" w:rsidP="00086046">
            <w:pPr>
              <w:autoSpaceDE w:val="0"/>
              <w:autoSpaceDN w:val="0"/>
              <w:adjustRightInd w:val="0"/>
              <w:spacing w:line="340" w:lineRule="exac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160.19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</w:tcPr>
          <w:p w14:paraId="1A8E88E5" w14:textId="77777777" w:rsidR="00086046" w:rsidRPr="00A46168" w:rsidRDefault="00086046" w:rsidP="00086046">
            <w:pPr>
              <w:autoSpaceDE w:val="0"/>
              <w:autoSpaceDN w:val="0"/>
              <w:adjustRightInd w:val="0"/>
              <w:spacing w:line="340" w:lineRule="exact"/>
              <w:jc w:val="righ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0.779</w:t>
            </w:r>
          </w:p>
        </w:tc>
        <w:tc>
          <w:tcPr>
            <w:tcW w:w="21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69268671" w14:textId="77777777" w:rsidR="00086046" w:rsidRPr="00A46168" w:rsidRDefault="00086046" w:rsidP="0084611F">
            <w:pPr>
              <w:jc w:val="right"/>
              <w:rPr>
                <w:sz w:val="16"/>
                <w:szCs w:val="16"/>
                <w:lang w:val="bg-BG"/>
              </w:rPr>
            </w:pPr>
          </w:p>
        </w:tc>
      </w:tr>
      <w:tr w:rsidR="00086046" w:rsidRPr="00A46168" w14:paraId="5976A405" w14:textId="77777777" w:rsidTr="00D40406">
        <w:trPr>
          <w:cantSplit/>
          <w:trHeight w:val="227"/>
        </w:trPr>
        <w:tc>
          <w:tcPr>
            <w:tcW w:w="37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5C6D6886" w14:textId="77777777" w:rsidR="00086046" w:rsidRPr="00A46168" w:rsidRDefault="00086046" w:rsidP="00086046">
            <w:pPr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ВАНЕСА КАР ЕООД</w:t>
            </w:r>
          </w:p>
        </w:tc>
        <w:tc>
          <w:tcPr>
            <w:tcW w:w="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C4FB8B0" w14:textId="77777777" w:rsidR="00086046" w:rsidRPr="00A46168" w:rsidRDefault="00086046" w:rsidP="00086046">
            <w:pPr>
              <w:autoSpaceDE w:val="0"/>
              <w:autoSpaceDN w:val="0"/>
              <w:adjustRightInd w:val="0"/>
              <w:spacing w:line="340" w:lineRule="exac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161-3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496D3A3D" w14:textId="77777777" w:rsidR="00086046" w:rsidRPr="00A46168" w:rsidRDefault="00086046" w:rsidP="00086046">
            <w:pPr>
              <w:autoSpaceDE w:val="0"/>
              <w:autoSpaceDN w:val="0"/>
              <w:adjustRightInd w:val="0"/>
              <w:spacing w:line="340" w:lineRule="exac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161.25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</w:tcPr>
          <w:p w14:paraId="7E600B33" w14:textId="77777777" w:rsidR="00086046" w:rsidRPr="00A46168" w:rsidRDefault="00086046" w:rsidP="00086046">
            <w:pPr>
              <w:autoSpaceDE w:val="0"/>
              <w:autoSpaceDN w:val="0"/>
              <w:adjustRightInd w:val="0"/>
              <w:spacing w:line="340" w:lineRule="exact"/>
              <w:jc w:val="righ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0.252</w:t>
            </w:r>
          </w:p>
        </w:tc>
        <w:tc>
          <w:tcPr>
            <w:tcW w:w="21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459AA9F3" w14:textId="77777777" w:rsidR="00086046" w:rsidRPr="00A46168" w:rsidRDefault="00086046" w:rsidP="0084611F">
            <w:pPr>
              <w:jc w:val="right"/>
              <w:rPr>
                <w:sz w:val="16"/>
                <w:szCs w:val="16"/>
                <w:lang w:val="bg-BG"/>
              </w:rPr>
            </w:pPr>
          </w:p>
        </w:tc>
      </w:tr>
      <w:tr w:rsidR="00086046" w:rsidRPr="00A46168" w14:paraId="64E4E1AC" w14:textId="77777777" w:rsidTr="00D40406">
        <w:trPr>
          <w:cantSplit/>
          <w:trHeight w:val="227"/>
        </w:trPr>
        <w:tc>
          <w:tcPr>
            <w:tcW w:w="37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377F3E5E" w14:textId="77777777" w:rsidR="00086046" w:rsidRPr="00A46168" w:rsidRDefault="00086046" w:rsidP="00086046">
            <w:pPr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ВАНЕСА КАР ЕООД</w:t>
            </w:r>
          </w:p>
        </w:tc>
        <w:tc>
          <w:tcPr>
            <w:tcW w:w="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7885ADE" w14:textId="77777777" w:rsidR="00086046" w:rsidRPr="00A46168" w:rsidRDefault="00086046" w:rsidP="00086046">
            <w:pPr>
              <w:autoSpaceDE w:val="0"/>
              <w:autoSpaceDN w:val="0"/>
              <w:adjustRightInd w:val="0"/>
              <w:spacing w:line="340" w:lineRule="exac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160-1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3512AB66" w14:textId="77777777" w:rsidR="00086046" w:rsidRPr="00A46168" w:rsidRDefault="00086046" w:rsidP="00086046">
            <w:pPr>
              <w:autoSpaceDE w:val="0"/>
              <w:autoSpaceDN w:val="0"/>
              <w:adjustRightInd w:val="0"/>
              <w:spacing w:line="340" w:lineRule="exac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163.6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</w:tcPr>
          <w:p w14:paraId="28463D1A" w14:textId="77777777" w:rsidR="00086046" w:rsidRPr="00A46168" w:rsidRDefault="00086046" w:rsidP="00086046">
            <w:pPr>
              <w:autoSpaceDE w:val="0"/>
              <w:autoSpaceDN w:val="0"/>
              <w:adjustRightInd w:val="0"/>
              <w:spacing w:line="340" w:lineRule="exact"/>
              <w:jc w:val="righ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0.301</w:t>
            </w:r>
          </w:p>
        </w:tc>
        <w:tc>
          <w:tcPr>
            <w:tcW w:w="21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29A2C824" w14:textId="77777777" w:rsidR="00086046" w:rsidRPr="00A46168" w:rsidRDefault="00086046" w:rsidP="0084611F">
            <w:pPr>
              <w:jc w:val="right"/>
              <w:rPr>
                <w:sz w:val="16"/>
                <w:szCs w:val="16"/>
                <w:lang w:val="bg-BG"/>
              </w:rPr>
            </w:pPr>
          </w:p>
        </w:tc>
      </w:tr>
      <w:tr w:rsidR="00086046" w:rsidRPr="00A46168" w14:paraId="1636FA63" w14:textId="77777777" w:rsidTr="00D40406">
        <w:trPr>
          <w:cantSplit/>
          <w:trHeight w:val="227"/>
        </w:trPr>
        <w:tc>
          <w:tcPr>
            <w:tcW w:w="37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3BB26019" w14:textId="77777777" w:rsidR="00086046" w:rsidRPr="00A46168" w:rsidRDefault="00086046" w:rsidP="00086046">
            <w:pPr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ВАНЕСА КАР ЕООД</w:t>
            </w:r>
          </w:p>
        </w:tc>
        <w:tc>
          <w:tcPr>
            <w:tcW w:w="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51D660A" w14:textId="77777777" w:rsidR="00086046" w:rsidRPr="00A46168" w:rsidRDefault="00086046" w:rsidP="00086046">
            <w:pPr>
              <w:autoSpaceDE w:val="0"/>
              <w:autoSpaceDN w:val="0"/>
              <w:adjustRightInd w:val="0"/>
              <w:spacing w:line="340" w:lineRule="exac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165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13E06800" w14:textId="77777777" w:rsidR="00086046" w:rsidRPr="00A46168" w:rsidRDefault="00086046" w:rsidP="00086046">
            <w:pPr>
              <w:autoSpaceDE w:val="0"/>
              <w:autoSpaceDN w:val="0"/>
              <w:adjustRightInd w:val="0"/>
              <w:spacing w:line="340" w:lineRule="exac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165.6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</w:tcPr>
          <w:p w14:paraId="23027DBA" w14:textId="77777777" w:rsidR="00086046" w:rsidRPr="00A46168" w:rsidRDefault="00086046" w:rsidP="00086046">
            <w:pPr>
              <w:autoSpaceDE w:val="0"/>
              <w:autoSpaceDN w:val="0"/>
              <w:adjustRightInd w:val="0"/>
              <w:spacing w:line="340" w:lineRule="exact"/>
              <w:jc w:val="righ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0.722</w:t>
            </w:r>
          </w:p>
        </w:tc>
        <w:tc>
          <w:tcPr>
            <w:tcW w:w="21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319E051D" w14:textId="77777777" w:rsidR="00086046" w:rsidRPr="00A46168" w:rsidRDefault="00086046" w:rsidP="0084611F">
            <w:pPr>
              <w:jc w:val="right"/>
              <w:rPr>
                <w:sz w:val="16"/>
                <w:szCs w:val="16"/>
                <w:lang w:val="bg-BG"/>
              </w:rPr>
            </w:pPr>
          </w:p>
        </w:tc>
      </w:tr>
      <w:tr w:rsidR="00086046" w:rsidRPr="00A46168" w14:paraId="191929F6" w14:textId="77777777" w:rsidTr="00D40406">
        <w:trPr>
          <w:cantSplit/>
          <w:trHeight w:val="227"/>
        </w:trPr>
        <w:tc>
          <w:tcPr>
            <w:tcW w:w="37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56305B11" w14:textId="77777777" w:rsidR="00086046" w:rsidRPr="00A46168" w:rsidRDefault="00086046" w:rsidP="00086046">
            <w:pPr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ВАНЕСА КАР ЕООД</w:t>
            </w:r>
          </w:p>
        </w:tc>
        <w:tc>
          <w:tcPr>
            <w:tcW w:w="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822705F" w14:textId="77777777" w:rsidR="00086046" w:rsidRPr="00A46168" w:rsidRDefault="00086046" w:rsidP="00086046">
            <w:pPr>
              <w:autoSpaceDE w:val="0"/>
              <w:autoSpaceDN w:val="0"/>
              <w:adjustRightInd w:val="0"/>
              <w:spacing w:line="340" w:lineRule="exac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176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7C3DB424" w14:textId="77777777" w:rsidR="00086046" w:rsidRPr="00A46168" w:rsidRDefault="00086046" w:rsidP="00086046">
            <w:pPr>
              <w:autoSpaceDE w:val="0"/>
              <w:autoSpaceDN w:val="0"/>
              <w:adjustRightInd w:val="0"/>
              <w:spacing w:line="340" w:lineRule="exac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177.8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</w:tcPr>
          <w:p w14:paraId="6634BBCB" w14:textId="77777777" w:rsidR="00086046" w:rsidRPr="00A46168" w:rsidRDefault="00086046" w:rsidP="00086046">
            <w:pPr>
              <w:autoSpaceDE w:val="0"/>
              <w:autoSpaceDN w:val="0"/>
              <w:adjustRightInd w:val="0"/>
              <w:spacing w:line="340" w:lineRule="exact"/>
              <w:jc w:val="righ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0.851</w:t>
            </w:r>
          </w:p>
        </w:tc>
        <w:tc>
          <w:tcPr>
            <w:tcW w:w="21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1015382F" w14:textId="77777777" w:rsidR="00086046" w:rsidRPr="00A46168" w:rsidRDefault="00086046" w:rsidP="0084611F">
            <w:pPr>
              <w:jc w:val="right"/>
              <w:rPr>
                <w:sz w:val="16"/>
                <w:szCs w:val="16"/>
                <w:lang w:val="bg-BG"/>
              </w:rPr>
            </w:pPr>
          </w:p>
        </w:tc>
      </w:tr>
      <w:tr w:rsidR="00086046" w:rsidRPr="00A46168" w14:paraId="1ADDF3C3" w14:textId="77777777" w:rsidTr="00D40406">
        <w:trPr>
          <w:cantSplit/>
          <w:trHeight w:val="227"/>
        </w:trPr>
        <w:tc>
          <w:tcPr>
            <w:tcW w:w="37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756B6F65" w14:textId="77777777" w:rsidR="00086046" w:rsidRPr="00A46168" w:rsidRDefault="00086046" w:rsidP="00086046">
            <w:pPr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ВАНЕСА КАР ЕООД</w:t>
            </w:r>
          </w:p>
        </w:tc>
        <w:tc>
          <w:tcPr>
            <w:tcW w:w="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59D7C43" w14:textId="77777777" w:rsidR="00086046" w:rsidRPr="00A46168" w:rsidRDefault="00086046" w:rsidP="00086046">
            <w:pPr>
              <w:autoSpaceDE w:val="0"/>
              <w:autoSpaceDN w:val="0"/>
              <w:adjustRightInd w:val="0"/>
              <w:spacing w:line="340" w:lineRule="exac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179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75B4F8DE" w14:textId="77777777" w:rsidR="00086046" w:rsidRPr="00A46168" w:rsidRDefault="00086046" w:rsidP="00086046">
            <w:pPr>
              <w:autoSpaceDE w:val="0"/>
              <w:autoSpaceDN w:val="0"/>
              <w:adjustRightInd w:val="0"/>
              <w:spacing w:line="340" w:lineRule="exac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179.6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</w:tcPr>
          <w:p w14:paraId="3ABC5762" w14:textId="77777777" w:rsidR="00086046" w:rsidRPr="00A46168" w:rsidRDefault="00086046" w:rsidP="00086046">
            <w:pPr>
              <w:autoSpaceDE w:val="0"/>
              <w:autoSpaceDN w:val="0"/>
              <w:adjustRightInd w:val="0"/>
              <w:spacing w:line="340" w:lineRule="exact"/>
              <w:jc w:val="righ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0.264</w:t>
            </w:r>
          </w:p>
        </w:tc>
        <w:tc>
          <w:tcPr>
            <w:tcW w:w="21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66711275" w14:textId="77777777" w:rsidR="00086046" w:rsidRPr="00A46168" w:rsidRDefault="00086046" w:rsidP="0084611F">
            <w:pPr>
              <w:jc w:val="right"/>
              <w:rPr>
                <w:sz w:val="16"/>
                <w:szCs w:val="16"/>
                <w:lang w:val="bg-BG"/>
              </w:rPr>
            </w:pPr>
          </w:p>
        </w:tc>
      </w:tr>
      <w:tr w:rsidR="00086046" w:rsidRPr="00A46168" w14:paraId="0C8E35E5" w14:textId="77777777" w:rsidTr="00D40406">
        <w:trPr>
          <w:cantSplit/>
          <w:trHeight w:val="227"/>
        </w:trPr>
        <w:tc>
          <w:tcPr>
            <w:tcW w:w="37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4FDD50D6" w14:textId="77777777" w:rsidR="00086046" w:rsidRPr="00A46168" w:rsidRDefault="00086046" w:rsidP="00086046">
            <w:pPr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ВАНЕСА КАР ЕООД</w:t>
            </w:r>
          </w:p>
        </w:tc>
        <w:tc>
          <w:tcPr>
            <w:tcW w:w="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8730924" w14:textId="77777777" w:rsidR="00086046" w:rsidRPr="00A46168" w:rsidRDefault="00086046" w:rsidP="00086046">
            <w:pPr>
              <w:autoSpaceDE w:val="0"/>
              <w:autoSpaceDN w:val="0"/>
              <w:adjustRightInd w:val="0"/>
              <w:spacing w:line="340" w:lineRule="exac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180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70329D64" w14:textId="77777777" w:rsidR="00086046" w:rsidRPr="00A46168" w:rsidRDefault="00086046" w:rsidP="00086046">
            <w:pPr>
              <w:autoSpaceDE w:val="0"/>
              <w:autoSpaceDN w:val="0"/>
              <w:adjustRightInd w:val="0"/>
              <w:spacing w:line="340" w:lineRule="exac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180.9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</w:tcPr>
          <w:p w14:paraId="60CCF425" w14:textId="77777777" w:rsidR="00086046" w:rsidRPr="00A46168" w:rsidRDefault="00086046" w:rsidP="00086046">
            <w:pPr>
              <w:autoSpaceDE w:val="0"/>
              <w:autoSpaceDN w:val="0"/>
              <w:adjustRightInd w:val="0"/>
              <w:spacing w:line="340" w:lineRule="exact"/>
              <w:jc w:val="righ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1.260</w:t>
            </w:r>
          </w:p>
        </w:tc>
        <w:tc>
          <w:tcPr>
            <w:tcW w:w="21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31BF2228" w14:textId="77777777" w:rsidR="00086046" w:rsidRPr="00A46168" w:rsidRDefault="00086046" w:rsidP="0084611F">
            <w:pPr>
              <w:jc w:val="right"/>
              <w:rPr>
                <w:sz w:val="16"/>
                <w:szCs w:val="16"/>
                <w:lang w:val="bg-BG"/>
              </w:rPr>
            </w:pPr>
          </w:p>
        </w:tc>
      </w:tr>
      <w:tr w:rsidR="00086046" w:rsidRPr="00A46168" w14:paraId="66CD6AC8" w14:textId="77777777" w:rsidTr="00D40406">
        <w:trPr>
          <w:cantSplit/>
          <w:trHeight w:val="227"/>
        </w:trPr>
        <w:tc>
          <w:tcPr>
            <w:tcW w:w="37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46B6521B" w14:textId="77777777" w:rsidR="00086046" w:rsidRPr="00A46168" w:rsidRDefault="00086046" w:rsidP="00086046">
            <w:pPr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ВАНЕСА КАР ЕООД</w:t>
            </w:r>
          </w:p>
        </w:tc>
        <w:tc>
          <w:tcPr>
            <w:tcW w:w="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B78AD53" w14:textId="77777777" w:rsidR="00086046" w:rsidRPr="00A46168" w:rsidRDefault="00086046" w:rsidP="00086046">
            <w:pPr>
              <w:autoSpaceDE w:val="0"/>
              <w:autoSpaceDN w:val="0"/>
              <w:adjustRightInd w:val="0"/>
              <w:spacing w:line="340" w:lineRule="exac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180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3F9E28FC" w14:textId="77777777" w:rsidR="00086046" w:rsidRPr="00A46168" w:rsidRDefault="00086046" w:rsidP="00086046">
            <w:pPr>
              <w:autoSpaceDE w:val="0"/>
              <w:autoSpaceDN w:val="0"/>
              <w:adjustRightInd w:val="0"/>
              <w:spacing w:line="340" w:lineRule="exac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182.13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</w:tcPr>
          <w:p w14:paraId="3197319A" w14:textId="77777777" w:rsidR="00086046" w:rsidRPr="00A46168" w:rsidRDefault="00086046" w:rsidP="00086046">
            <w:pPr>
              <w:autoSpaceDE w:val="0"/>
              <w:autoSpaceDN w:val="0"/>
              <w:adjustRightInd w:val="0"/>
              <w:spacing w:line="340" w:lineRule="exact"/>
              <w:jc w:val="righ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0.385</w:t>
            </w:r>
          </w:p>
        </w:tc>
        <w:tc>
          <w:tcPr>
            <w:tcW w:w="21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1056A38F" w14:textId="77777777" w:rsidR="00086046" w:rsidRPr="00A46168" w:rsidRDefault="00086046" w:rsidP="0084611F">
            <w:pPr>
              <w:jc w:val="right"/>
              <w:rPr>
                <w:sz w:val="16"/>
                <w:szCs w:val="16"/>
                <w:lang w:val="bg-BG"/>
              </w:rPr>
            </w:pPr>
          </w:p>
        </w:tc>
      </w:tr>
      <w:tr w:rsidR="00086046" w:rsidRPr="00A46168" w14:paraId="2BD480E2" w14:textId="77777777" w:rsidTr="00D40406">
        <w:trPr>
          <w:cantSplit/>
          <w:trHeight w:val="227"/>
        </w:trPr>
        <w:tc>
          <w:tcPr>
            <w:tcW w:w="37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71865F95" w14:textId="77777777" w:rsidR="00086046" w:rsidRPr="00A46168" w:rsidRDefault="00086046" w:rsidP="00086046">
            <w:pPr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ВАНЕСА КАР ЕООД</w:t>
            </w:r>
          </w:p>
        </w:tc>
        <w:tc>
          <w:tcPr>
            <w:tcW w:w="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B0DCAAB" w14:textId="77777777" w:rsidR="00086046" w:rsidRPr="00A46168" w:rsidRDefault="00086046" w:rsidP="00086046">
            <w:pPr>
              <w:autoSpaceDE w:val="0"/>
              <w:autoSpaceDN w:val="0"/>
              <w:adjustRightInd w:val="0"/>
              <w:spacing w:line="340" w:lineRule="exac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183-2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6B24DF8E" w14:textId="77777777" w:rsidR="00086046" w:rsidRPr="00A46168" w:rsidRDefault="00086046" w:rsidP="00086046">
            <w:pPr>
              <w:autoSpaceDE w:val="0"/>
              <w:autoSpaceDN w:val="0"/>
              <w:adjustRightInd w:val="0"/>
              <w:spacing w:line="340" w:lineRule="exac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183.8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</w:tcPr>
          <w:p w14:paraId="00A137D6" w14:textId="77777777" w:rsidR="00086046" w:rsidRPr="00A46168" w:rsidRDefault="00086046" w:rsidP="00086046">
            <w:pPr>
              <w:autoSpaceDE w:val="0"/>
              <w:autoSpaceDN w:val="0"/>
              <w:adjustRightInd w:val="0"/>
              <w:spacing w:line="340" w:lineRule="exact"/>
              <w:jc w:val="righ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0.530</w:t>
            </w:r>
          </w:p>
        </w:tc>
        <w:tc>
          <w:tcPr>
            <w:tcW w:w="21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43E7B9ED" w14:textId="77777777" w:rsidR="00086046" w:rsidRPr="00A46168" w:rsidRDefault="00086046" w:rsidP="0084611F">
            <w:pPr>
              <w:jc w:val="right"/>
              <w:rPr>
                <w:sz w:val="16"/>
                <w:szCs w:val="16"/>
                <w:lang w:val="bg-BG"/>
              </w:rPr>
            </w:pPr>
          </w:p>
        </w:tc>
      </w:tr>
      <w:tr w:rsidR="00086046" w:rsidRPr="00A46168" w14:paraId="28405905" w14:textId="77777777" w:rsidTr="00D40406">
        <w:trPr>
          <w:cantSplit/>
          <w:trHeight w:val="227"/>
        </w:trPr>
        <w:tc>
          <w:tcPr>
            <w:tcW w:w="37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12611D7E" w14:textId="77777777" w:rsidR="00086046" w:rsidRPr="00A46168" w:rsidRDefault="00086046" w:rsidP="00086046">
            <w:pPr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ВАНЕСА КАР ЕООД</w:t>
            </w:r>
          </w:p>
        </w:tc>
        <w:tc>
          <w:tcPr>
            <w:tcW w:w="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2B537E0" w14:textId="77777777" w:rsidR="00086046" w:rsidRPr="00A46168" w:rsidRDefault="00086046" w:rsidP="00086046">
            <w:pPr>
              <w:autoSpaceDE w:val="0"/>
              <w:autoSpaceDN w:val="0"/>
              <w:adjustRightInd w:val="0"/>
              <w:spacing w:line="340" w:lineRule="exac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186-1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6D2D62B1" w14:textId="77777777" w:rsidR="00086046" w:rsidRPr="00A46168" w:rsidRDefault="00086046" w:rsidP="00086046">
            <w:pPr>
              <w:autoSpaceDE w:val="0"/>
              <w:autoSpaceDN w:val="0"/>
              <w:adjustRightInd w:val="0"/>
              <w:spacing w:line="340" w:lineRule="exac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184.3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</w:tcPr>
          <w:p w14:paraId="013003BC" w14:textId="77777777" w:rsidR="00086046" w:rsidRPr="00A46168" w:rsidRDefault="00086046" w:rsidP="00086046">
            <w:pPr>
              <w:autoSpaceDE w:val="0"/>
              <w:autoSpaceDN w:val="0"/>
              <w:adjustRightInd w:val="0"/>
              <w:spacing w:line="340" w:lineRule="exact"/>
              <w:jc w:val="righ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0.158</w:t>
            </w:r>
          </w:p>
        </w:tc>
        <w:tc>
          <w:tcPr>
            <w:tcW w:w="21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2A0BF846" w14:textId="77777777" w:rsidR="00086046" w:rsidRPr="00A46168" w:rsidRDefault="00086046" w:rsidP="0084611F">
            <w:pPr>
              <w:jc w:val="right"/>
              <w:rPr>
                <w:sz w:val="16"/>
                <w:szCs w:val="16"/>
                <w:lang w:val="bg-BG"/>
              </w:rPr>
            </w:pPr>
          </w:p>
        </w:tc>
      </w:tr>
      <w:tr w:rsidR="00086046" w:rsidRPr="00A46168" w14:paraId="1BF6FE4D" w14:textId="77777777" w:rsidTr="00D40406">
        <w:trPr>
          <w:cantSplit/>
          <w:trHeight w:val="227"/>
        </w:trPr>
        <w:tc>
          <w:tcPr>
            <w:tcW w:w="37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47A3CDA6" w14:textId="77777777" w:rsidR="00086046" w:rsidRPr="00A46168" w:rsidRDefault="00086046" w:rsidP="00086046">
            <w:pPr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ВАНЕСА КАР ЕООД</w:t>
            </w:r>
          </w:p>
        </w:tc>
        <w:tc>
          <w:tcPr>
            <w:tcW w:w="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2153DAB" w14:textId="77777777" w:rsidR="00086046" w:rsidRPr="00A46168" w:rsidRDefault="00086046" w:rsidP="00086046">
            <w:pPr>
              <w:autoSpaceDE w:val="0"/>
              <w:autoSpaceDN w:val="0"/>
              <w:adjustRightInd w:val="0"/>
              <w:spacing w:line="340" w:lineRule="exac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165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33EBC1E8" w14:textId="77777777" w:rsidR="00086046" w:rsidRPr="00A46168" w:rsidRDefault="00086046" w:rsidP="00086046">
            <w:pPr>
              <w:autoSpaceDE w:val="0"/>
              <w:autoSpaceDN w:val="0"/>
              <w:adjustRightInd w:val="0"/>
              <w:spacing w:line="340" w:lineRule="exac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188.6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</w:tcPr>
          <w:p w14:paraId="767AB3A0" w14:textId="77777777" w:rsidR="00086046" w:rsidRPr="00A46168" w:rsidRDefault="00086046" w:rsidP="00086046">
            <w:pPr>
              <w:autoSpaceDE w:val="0"/>
              <w:autoSpaceDN w:val="0"/>
              <w:adjustRightInd w:val="0"/>
              <w:spacing w:line="340" w:lineRule="exact"/>
              <w:jc w:val="righ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0.165</w:t>
            </w:r>
          </w:p>
        </w:tc>
        <w:tc>
          <w:tcPr>
            <w:tcW w:w="21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5C49F2DD" w14:textId="77777777" w:rsidR="00086046" w:rsidRPr="00A46168" w:rsidRDefault="00086046" w:rsidP="0084611F">
            <w:pPr>
              <w:jc w:val="right"/>
              <w:rPr>
                <w:sz w:val="16"/>
                <w:szCs w:val="16"/>
                <w:lang w:val="bg-BG"/>
              </w:rPr>
            </w:pPr>
          </w:p>
        </w:tc>
      </w:tr>
      <w:tr w:rsidR="00086046" w:rsidRPr="00A46168" w14:paraId="430FA7A6" w14:textId="77777777" w:rsidTr="00D40406">
        <w:trPr>
          <w:cantSplit/>
          <w:trHeight w:val="227"/>
        </w:trPr>
        <w:tc>
          <w:tcPr>
            <w:tcW w:w="37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6D8686AB" w14:textId="77777777" w:rsidR="00086046" w:rsidRPr="00A46168" w:rsidRDefault="00086046" w:rsidP="00086046">
            <w:pPr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ВАНЕСА КАР ЕООД</w:t>
            </w:r>
          </w:p>
        </w:tc>
        <w:tc>
          <w:tcPr>
            <w:tcW w:w="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CE93EE3" w14:textId="77777777" w:rsidR="00086046" w:rsidRPr="00A46168" w:rsidRDefault="00086046" w:rsidP="00086046">
            <w:pPr>
              <w:autoSpaceDE w:val="0"/>
              <w:autoSpaceDN w:val="0"/>
              <w:adjustRightInd w:val="0"/>
              <w:spacing w:line="340" w:lineRule="exac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194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7B1E7289" w14:textId="77777777" w:rsidR="00086046" w:rsidRPr="00A46168" w:rsidRDefault="00086046" w:rsidP="00086046">
            <w:pPr>
              <w:autoSpaceDE w:val="0"/>
              <w:autoSpaceDN w:val="0"/>
              <w:adjustRightInd w:val="0"/>
              <w:spacing w:line="340" w:lineRule="exac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192.16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</w:tcPr>
          <w:p w14:paraId="5A1CFD6F" w14:textId="77777777" w:rsidR="00086046" w:rsidRPr="00A46168" w:rsidRDefault="00086046" w:rsidP="00086046">
            <w:pPr>
              <w:autoSpaceDE w:val="0"/>
              <w:autoSpaceDN w:val="0"/>
              <w:adjustRightInd w:val="0"/>
              <w:spacing w:line="340" w:lineRule="exact"/>
              <w:jc w:val="righ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1.342</w:t>
            </w:r>
          </w:p>
        </w:tc>
        <w:tc>
          <w:tcPr>
            <w:tcW w:w="21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25337B58" w14:textId="77777777" w:rsidR="00086046" w:rsidRPr="00A46168" w:rsidRDefault="00086046" w:rsidP="0084611F">
            <w:pPr>
              <w:jc w:val="right"/>
              <w:rPr>
                <w:sz w:val="16"/>
                <w:szCs w:val="16"/>
                <w:lang w:val="bg-BG"/>
              </w:rPr>
            </w:pPr>
          </w:p>
        </w:tc>
      </w:tr>
      <w:tr w:rsidR="00086046" w:rsidRPr="00A46168" w14:paraId="5C7F6C97" w14:textId="77777777" w:rsidTr="00D40406">
        <w:trPr>
          <w:cantSplit/>
          <w:trHeight w:val="227"/>
        </w:trPr>
        <w:tc>
          <w:tcPr>
            <w:tcW w:w="37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4A9F6C7D" w14:textId="77777777" w:rsidR="00086046" w:rsidRPr="00A46168" w:rsidRDefault="00086046" w:rsidP="00086046">
            <w:pPr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ВАНЕСА КАР ЕООД</w:t>
            </w:r>
          </w:p>
        </w:tc>
        <w:tc>
          <w:tcPr>
            <w:tcW w:w="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111C170" w14:textId="77777777" w:rsidR="00086046" w:rsidRPr="00A46168" w:rsidRDefault="00086046" w:rsidP="00086046">
            <w:pPr>
              <w:autoSpaceDE w:val="0"/>
              <w:autoSpaceDN w:val="0"/>
              <w:adjustRightInd w:val="0"/>
              <w:spacing w:line="340" w:lineRule="exac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194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0136D137" w14:textId="77777777" w:rsidR="00086046" w:rsidRPr="00A46168" w:rsidRDefault="00086046" w:rsidP="00086046">
            <w:pPr>
              <w:autoSpaceDE w:val="0"/>
              <w:autoSpaceDN w:val="0"/>
              <w:adjustRightInd w:val="0"/>
              <w:spacing w:line="340" w:lineRule="exac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193.10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</w:tcPr>
          <w:p w14:paraId="2F04D132" w14:textId="77777777" w:rsidR="00086046" w:rsidRPr="00A46168" w:rsidRDefault="00086046" w:rsidP="00086046">
            <w:pPr>
              <w:autoSpaceDE w:val="0"/>
              <w:autoSpaceDN w:val="0"/>
              <w:adjustRightInd w:val="0"/>
              <w:spacing w:line="340" w:lineRule="exact"/>
              <w:jc w:val="righ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1.620</w:t>
            </w:r>
          </w:p>
        </w:tc>
        <w:tc>
          <w:tcPr>
            <w:tcW w:w="21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66DA3711" w14:textId="77777777" w:rsidR="00086046" w:rsidRPr="00A46168" w:rsidRDefault="00086046" w:rsidP="0084611F">
            <w:pPr>
              <w:jc w:val="right"/>
              <w:rPr>
                <w:sz w:val="16"/>
                <w:szCs w:val="16"/>
                <w:lang w:val="bg-BG"/>
              </w:rPr>
            </w:pPr>
          </w:p>
        </w:tc>
      </w:tr>
      <w:tr w:rsidR="00086046" w:rsidRPr="00A46168" w14:paraId="6DFD980B" w14:textId="77777777" w:rsidTr="00D40406">
        <w:trPr>
          <w:cantSplit/>
          <w:trHeight w:val="227"/>
        </w:trPr>
        <w:tc>
          <w:tcPr>
            <w:tcW w:w="37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1F75C41C" w14:textId="77777777" w:rsidR="00086046" w:rsidRPr="00A46168" w:rsidRDefault="00086046" w:rsidP="00086046">
            <w:pPr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lastRenderedPageBreak/>
              <w:t>ВАНЕСА КАР ЕООД</w:t>
            </w:r>
          </w:p>
        </w:tc>
        <w:tc>
          <w:tcPr>
            <w:tcW w:w="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3F12531" w14:textId="77777777" w:rsidR="00086046" w:rsidRPr="00A46168" w:rsidRDefault="00086046" w:rsidP="00086046">
            <w:pPr>
              <w:autoSpaceDE w:val="0"/>
              <w:autoSpaceDN w:val="0"/>
              <w:adjustRightInd w:val="0"/>
              <w:spacing w:line="340" w:lineRule="exac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160-1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552C730F" w14:textId="77777777" w:rsidR="00086046" w:rsidRPr="00A46168" w:rsidRDefault="00086046" w:rsidP="00086046">
            <w:pPr>
              <w:autoSpaceDE w:val="0"/>
              <w:autoSpaceDN w:val="0"/>
              <w:adjustRightInd w:val="0"/>
              <w:spacing w:line="340" w:lineRule="exac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196.18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</w:tcPr>
          <w:p w14:paraId="2546F160" w14:textId="77777777" w:rsidR="00086046" w:rsidRPr="00A46168" w:rsidRDefault="00086046" w:rsidP="00086046">
            <w:pPr>
              <w:autoSpaceDE w:val="0"/>
              <w:autoSpaceDN w:val="0"/>
              <w:adjustRightInd w:val="0"/>
              <w:spacing w:line="340" w:lineRule="exact"/>
              <w:jc w:val="righ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1.267</w:t>
            </w:r>
          </w:p>
        </w:tc>
        <w:tc>
          <w:tcPr>
            <w:tcW w:w="21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2DA6AB12" w14:textId="77777777" w:rsidR="00086046" w:rsidRPr="00A46168" w:rsidRDefault="00086046" w:rsidP="0084611F">
            <w:pPr>
              <w:jc w:val="right"/>
              <w:rPr>
                <w:sz w:val="16"/>
                <w:szCs w:val="16"/>
                <w:lang w:val="bg-BG"/>
              </w:rPr>
            </w:pPr>
          </w:p>
        </w:tc>
      </w:tr>
      <w:tr w:rsidR="00086046" w:rsidRPr="00A46168" w14:paraId="4F52ECDF" w14:textId="77777777" w:rsidTr="00D40406">
        <w:trPr>
          <w:cantSplit/>
          <w:trHeight w:val="227"/>
        </w:trPr>
        <w:tc>
          <w:tcPr>
            <w:tcW w:w="37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34BEDB47" w14:textId="77777777" w:rsidR="00086046" w:rsidRPr="00A46168" w:rsidRDefault="00086046" w:rsidP="00086046">
            <w:pPr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ВАНЕСА КАР ЕООД</w:t>
            </w:r>
          </w:p>
        </w:tc>
        <w:tc>
          <w:tcPr>
            <w:tcW w:w="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8EF013F" w14:textId="77777777" w:rsidR="00086046" w:rsidRPr="00A46168" w:rsidRDefault="00086046" w:rsidP="00086046">
            <w:pPr>
              <w:autoSpaceDE w:val="0"/>
              <w:autoSpaceDN w:val="0"/>
              <w:adjustRightInd w:val="0"/>
              <w:spacing w:line="340" w:lineRule="exac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194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240F882F" w14:textId="77777777" w:rsidR="00086046" w:rsidRPr="00A46168" w:rsidRDefault="00086046" w:rsidP="00086046">
            <w:pPr>
              <w:autoSpaceDE w:val="0"/>
              <w:autoSpaceDN w:val="0"/>
              <w:adjustRightInd w:val="0"/>
              <w:spacing w:line="340" w:lineRule="exac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196.19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</w:tcPr>
          <w:p w14:paraId="02E832B1" w14:textId="77777777" w:rsidR="00086046" w:rsidRPr="00A46168" w:rsidRDefault="00086046" w:rsidP="00086046">
            <w:pPr>
              <w:autoSpaceDE w:val="0"/>
              <w:autoSpaceDN w:val="0"/>
              <w:adjustRightInd w:val="0"/>
              <w:spacing w:line="340" w:lineRule="exact"/>
              <w:jc w:val="righ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0.732</w:t>
            </w:r>
          </w:p>
        </w:tc>
        <w:tc>
          <w:tcPr>
            <w:tcW w:w="21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20ED6BF2" w14:textId="77777777" w:rsidR="00086046" w:rsidRPr="00A46168" w:rsidRDefault="00086046" w:rsidP="0084611F">
            <w:pPr>
              <w:jc w:val="right"/>
              <w:rPr>
                <w:sz w:val="16"/>
                <w:szCs w:val="16"/>
                <w:lang w:val="bg-BG"/>
              </w:rPr>
            </w:pPr>
          </w:p>
        </w:tc>
      </w:tr>
      <w:tr w:rsidR="00086046" w:rsidRPr="00A46168" w14:paraId="48490C84" w14:textId="77777777" w:rsidTr="00D40406">
        <w:trPr>
          <w:cantSplit/>
          <w:trHeight w:val="227"/>
        </w:trPr>
        <w:tc>
          <w:tcPr>
            <w:tcW w:w="37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3B55FC35" w14:textId="77777777" w:rsidR="00086046" w:rsidRPr="00A46168" w:rsidRDefault="00086046">
            <w:pPr>
              <w:rPr>
                <w:sz w:val="16"/>
                <w:szCs w:val="16"/>
                <w:lang w:val="bg-BG"/>
              </w:rPr>
            </w:pPr>
            <w:r w:rsidRPr="00A46168">
              <w:rPr>
                <w:b/>
                <w:bCs/>
                <w:sz w:val="16"/>
                <w:szCs w:val="16"/>
                <w:lang w:val="bg-BG"/>
              </w:rPr>
              <w:t>ОБЩО ЗА ПОЛЗВАТЕЛЯ</w:t>
            </w:r>
          </w:p>
        </w:tc>
        <w:tc>
          <w:tcPr>
            <w:tcW w:w="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6CB944E2" w14:textId="77777777" w:rsidR="00086046" w:rsidRPr="00A46168" w:rsidRDefault="00086046">
            <w:pPr>
              <w:rPr>
                <w:sz w:val="16"/>
                <w:szCs w:val="16"/>
                <w:lang w:val="bg-BG"/>
              </w:rPr>
            </w:pPr>
          </w:p>
        </w:tc>
        <w:tc>
          <w:tcPr>
            <w:tcW w:w="171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A9484D2" w14:textId="77777777" w:rsidR="00086046" w:rsidRPr="00A46168" w:rsidRDefault="00086046">
            <w:pPr>
              <w:rPr>
                <w:sz w:val="16"/>
                <w:szCs w:val="16"/>
                <w:lang w:val="bg-BG"/>
              </w:rPr>
            </w:pP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</w:tcPr>
          <w:p w14:paraId="4EB8235C" w14:textId="77777777" w:rsidR="00086046" w:rsidRPr="00A46168" w:rsidRDefault="00086046" w:rsidP="00086046">
            <w:pPr>
              <w:autoSpaceDE w:val="0"/>
              <w:autoSpaceDN w:val="0"/>
              <w:adjustRightInd w:val="0"/>
              <w:spacing w:line="340" w:lineRule="exact"/>
              <w:jc w:val="right"/>
              <w:rPr>
                <w:sz w:val="16"/>
                <w:szCs w:val="16"/>
                <w:lang w:val="bg-BG"/>
              </w:rPr>
            </w:pPr>
            <w:r w:rsidRPr="00A46168">
              <w:rPr>
                <w:b/>
                <w:bCs/>
                <w:sz w:val="16"/>
                <w:szCs w:val="16"/>
                <w:lang w:val="bg-BG"/>
              </w:rPr>
              <w:t>60.034</w:t>
            </w:r>
          </w:p>
        </w:tc>
        <w:tc>
          <w:tcPr>
            <w:tcW w:w="21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09316DAC" w14:textId="77777777" w:rsidR="00086046" w:rsidRPr="00A46168" w:rsidRDefault="002C14A4" w:rsidP="0084611F">
            <w:pPr>
              <w:jc w:val="right"/>
              <w:rPr>
                <w:b/>
                <w:sz w:val="16"/>
                <w:szCs w:val="16"/>
                <w:lang w:val="bg-BG"/>
              </w:rPr>
            </w:pPr>
            <w:r w:rsidRPr="00A46168">
              <w:rPr>
                <w:b/>
                <w:sz w:val="16"/>
                <w:szCs w:val="16"/>
                <w:lang w:val="bg-BG"/>
              </w:rPr>
              <w:t>1200,68</w:t>
            </w:r>
          </w:p>
        </w:tc>
      </w:tr>
      <w:tr w:rsidR="00FC4E87" w:rsidRPr="00A46168" w14:paraId="7FC008C3" w14:textId="77777777" w:rsidTr="00D40406">
        <w:trPr>
          <w:cantSplit/>
          <w:trHeight w:val="227"/>
        </w:trPr>
        <w:tc>
          <w:tcPr>
            <w:tcW w:w="37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35720429" w14:textId="77777777" w:rsidR="00FC4E87" w:rsidRPr="00A46168" w:rsidRDefault="00FC4E87">
            <w:pPr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 xml:space="preserve">ГЕОРГИ </w:t>
            </w:r>
            <w:r w:rsidRPr="003F1B66">
              <w:rPr>
                <w:sz w:val="16"/>
                <w:szCs w:val="16"/>
                <w:highlight w:val="black"/>
                <w:lang w:val="bg-BG"/>
              </w:rPr>
              <w:t>ГРОЗЕВ</w:t>
            </w:r>
            <w:r w:rsidRPr="00A46168">
              <w:rPr>
                <w:sz w:val="16"/>
                <w:szCs w:val="16"/>
                <w:lang w:val="bg-BG"/>
              </w:rPr>
              <w:t xml:space="preserve"> БОЙЧЕВ</w:t>
            </w:r>
          </w:p>
        </w:tc>
        <w:tc>
          <w:tcPr>
            <w:tcW w:w="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2167B6C" w14:textId="77777777" w:rsidR="00FC4E87" w:rsidRPr="00A46168" w:rsidRDefault="00FC4E87" w:rsidP="0090130E">
            <w:pPr>
              <w:autoSpaceDE w:val="0"/>
              <w:autoSpaceDN w:val="0"/>
              <w:adjustRightInd w:val="0"/>
              <w:spacing w:line="340" w:lineRule="exac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26-3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6389D8F7" w14:textId="77777777" w:rsidR="00FC4E87" w:rsidRPr="00A46168" w:rsidRDefault="00FC4E87" w:rsidP="0090130E">
            <w:pPr>
              <w:autoSpaceDE w:val="0"/>
              <w:autoSpaceDN w:val="0"/>
              <w:adjustRightInd w:val="0"/>
              <w:spacing w:line="340" w:lineRule="exac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26.49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</w:tcPr>
          <w:p w14:paraId="3A5569F3" w14:textId="77777777" w:rsidR="00FC4E87" w:rsidRPr="00A46168" w:rsidRDefault="00FC4E87" w:rsidP="0090130E">
            <w:pPr>
              <w:autoSpaceDE w:val="0"/>
              <w:autoSpaceDN w:val="0"/>
              <w:adjustRightInd w:val="0"/>
              <w:spacing w:line="340" w:lineRule="exact"/>
              <w:jc w:val="righ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0.353</w:t>
            </w:r>
          </w:p>
        </w:tc>
        <w:tc>
          <w:tcPr>
            <w:tcW w:w="21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79CE7088" w14:textId="77777777" w:rsidR="00FC4E87" w:rsidRPr="00A46168" w:rsidRDefault="00FC4E87" w:rsidP="0084611F">
            <w:pPr>
              <w:jc w:val="right"/>
              <w:rPr>
                <w:sz w:val="16"/>
                <w:szCs w:val="16"/>
                <w:lang w:val="bg-BG"/>
              </w:rPr>
            </w:pPr>
          </w:p>
        </w:tc>
      </w:tr>
      <w:tr w:rsidR="00FC4E87" w:rsidRPr="00A46168" w14:paraId="3D660888" w14:textId="77777777" w:rsidTr="00D40406">
        <w:trPr>
          <w:cantSplit/>
          <w:trHeight w:val="227"/>
        </w:trPr>
        <w:tc>
          <w:tcPr>
            <w:tcW w:w="37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051D2EAF" w14:textId="77777777" w:rsidR="00FC4E87" w:rsidRPr="00A46168" w:rsidRDefault="00FC4E87" w:rsidP="0090130E">
            <w:pPr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 xml:space="preserve">ГЕОРГИ </w:t>
            </w:r>
            <w:r w:rsidRPr="003F1B66">
              <w:rPr>
                <w:sz w:val="16"/>
                <w:szCs w:val="16"/>
                <w:highlight w:val="black"/>
                <w:lang w:val="bg-BG"/>
              </w:rPr>
              <w:t>ГРОЗЕВ</w:t>
            </w:r>
            <w:r w:rsidRPr="00A46168">
              <w:rPr>
                <w:sz w:val="16"/>
                <w:szCs w:val="16"/>
                <w:lang w:val="bg-BG"/>
              </w:rPr>
              <w:t xml:space="preserve"> БОЙЧЕВ</w:t>
            </w:r>
          </w:p>
        </w:tc>
        <w:tc>
          <w:tcPr>
            <w:tcW w:w="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B949D35" w14:textId="77777777" w:rsidR="00FC4E87" w:rsidRPr="00A46168" w:rsidRDefault="00FC4E87" w:rsidP="0090130E">
            <w:pPr>
              <w:autoSpaceDE w:val="0"/>
              <w:autoSpaceDN w:val="0"/>
              <w:adjustRightInd w:val="0"/>
              <w:spacing w:line="340" w:lineRule="exac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161-1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1F5FC57C" w14:textId="77777777" w:rsidR="00FC4E87" w:rsidRPr="00A46168" w:rsidRDefault="00FC4E87" w:rsidP="0090130E">
            <w:pPr>
              <w:autoSpaceDE w:val="0"/>
              <w:autoSpaceDN w:val="0"/>
              <w:adjustRightInd w:val="0"/>
              <w:spacing w:line="340" w:lineRule="exac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161.25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</w:tcPr>
          <w:p w14:paraId="3827E79C" w14:textId="77777777" w:rsidR="00FC4E87" w:rsidRPr="00A46168" w:rsidRDefault="00FC4E87" w:rsidP="0090130E">
            <w:pPr>
              <w:autoSpaceDE w:val="0"/>
              <w:autoSpaceDN w:val="0"/>
              <w:adjustRightInd w:val="0"/>
              <w:spacing w:line="340" w:lineRule="exact"/>
              <w:jc w:val="righ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1.986</w:t>
            </w:r>
          </w:p>
        </w:tc>
        <w:tc>
          <w:tcPr>
            <w:tcW w:w="21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6DED2309" w14:textId="77777777" w:rsidR="00FC4E87" w:rsidRPr="00A46168" w:rsidRDefault="00FC4E87" w:rsidP="0084611F">
            <w:pPr>
              <w:jc w:val="right"/>
              <w:rPr>
                <w:sz w:val="16"/>
                <w:szCs w:val="16"/>
                <w:lang w:val="bg-BG"/>
              </w:rPr>
            </w:pPr>
          </w:p>
        </w:tc>
      </w:tr>
      <w:tr w:rsidR="00FC4E87" w:rsidRPr="00A46168" w14:paraId="64D8A698" w14:textId="77777777" w:rsidTr="00D40406">
        <w:trPr>
          <w:cantSplit/>
          <w:trHeight w:val="227"/>
        </w:trPr>
        <w:tc>
          <w:tcPr>
            <w:tcW w:w="37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0E62116A" w14:textId="77777777" w:rsidR="00FC4E87" w:rsidRPr="00A46168" w:rsidRDefault="00FC4E87" w:rsidP="0090130E">
            <w:pPr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 xml:space="preserve">ГЕОРГИ </w:t>
            </w:r>
            <w:r w:rsidRPr="003F1B66">
              <w:rPr>
                <w:sz w:val="16"/>
                <w:szCs w:val="16"/>
                <w:highlight w:val="black"/>
                <w:lang w:val="bg-BG"/>
              </w:rPr>
              <w:t>ГРОЗЕВ</w:t>
            </w:r>
            <w:r w:rsidRPr="00A46168">
              <w:rPr>
                <w:sz w:val="16"/>
                <w:szCs w:val="16"/>
                <w:lang w:val="bg-BG"/>
              </w:rPr>
              <w:t xml:space="preserve"> БОЙЧЕВ</w:t>
            </w:r>
          </w:p>
        </w:tc>
        <w:tc>
          <w:tcPr>
            <w:tcW w:w="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342D856" w14:textId="77777777" w:rsidR="00FC4E87" w:rsidRPr="00A46168" w:rsidRDefault="00FC4E87" w:rsidP="0090130E">
            <w:pPr>
              <w:autoSpaceDE w:val="0"/>
              <w:autoSpaceDN w:val="0"/>
              <w:adjustRightInd w:val="0"/>
              <w:spacing w:line="340" w:lineRule="exac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160-2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16724A5D" w14:textId="77777777" w:rsidR="00FC4E87" w:rsidRPr="00A46168" w:rsidRDefault="00FC4E87" w:rsidP="0090130E">
            <w:pPr>
              <w:autoSpaceDE w:val="0"/>
              <w:autoSpaceDN w:val="0"/>
              <w:adjustRightInd w:val="0"/>
              <w:spacing w:line="340" w:lineRule="exac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164.19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</w:tcPr>
          <w:p w14:paraId="399B9393" w14:textId="77777777" w:rsidR="00FC4E87" w:rsidRPr="00A46168" w:rsidRDefault="00FC4E87" w:rsidP="0090130E">
            <w:pPr>
              <w:autoSpaceDE w:val="0"/>
              <w:autoSpaceDN w:val="0"/>
              <w:adjustRightInd w:val="0"/>
              <w:spacing w:line="340" w:lineRule="exact"/>
              <w:jc w:val="righ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0.399</w:t>
            </w:r>
          </w:p>
        </w:tc>
        <w:tc>
          <w:tcPr>
            <w:tcW w:w="21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20793450" w14:textId="77777777" w:rsidR="00FC4E87" w:rsidRPr="00A46168" w:rsidRDefault="00FC4E87" w:rsidP="0084611F">
            <w:pPr>
              <w:jc w:val="right"/>
              <w:rPr>
                <w:sz w:val="16"/>
                <w:szCs w:val="16"/>
                <w:lang w:val="bg-BG"/>
              </w:rPr>
            </w:pPr>
          </w:p>
        </w:tc>
      </w:tr>
      <w:tr w:rsidR="00FC4E87" w:rsidRPr="00A46168" w14:paraId="7FE4A5F2" w14:textId="77777777" w:rsidTr="00D40406">
        <w:trPr>
          <w:cantSplit/>
          <w:trHeight w:val="227"/>
        </w:trPr>
        <w:tc>
          <w:tcPr>
            <w:tcW w:w="37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667C04A3" w14:textId="77777777" w:rsidR="00FC4E87" w:rsidRPr="00A46168" w:rsidRDefault="00FC4E87" w:rsidP="0090130E">
            <w:pPr>
              <w:rPr>
                <w:sz w:val="16"/>
                <w:szCs w:val="16"/>
                <w:lang w:val="bg-BG"/>
              </w:rPr>
            </w:pPr>
            <w:r w:rsidRPr="00A46168">
              <w:rPr>
                <w:b/>
                <w:bCs/>
                <w:sz w:val="16"/>
                <w:szCs w:val="16"/>
                <w:lang w:val="bg-BG"/>
              </w:rPr>
              <w:t>ОБЩО ЗА ПОЛЗВАТЕЛЯ</w:t>
            </w:r>
          </w:p>
        </w:tc>
        <w:tc>
          <w:tcPr>
            <w:tcW w:w="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3ECABEE0" w14:textId="77777777" w:rsidR="00FC4E87" w:rsidRPr="00A46168" w:rsidRDefault="00FC4E87" w:rsidP="0090130E">
            <w:pPr>
              <w:rPr>
                <w:sz w:val="16"/>
                <w:szCs w:val="16"/>
                <w:lang w:val="bg-BG"/>
              </w:rPr>
            </w:pPr>
          </w:p>
        </w:tc>
        <w:tc>
          <w:tcPr>
            <w:tcW w:w="171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309732B" w14:textId="77777777" w:rsidR="00FC4E87" w:rsidRPr="00A46168" w:rsidRDefault="00FC4E87" w:rsidP="0090130E">
            <w:pPr>
              <w:rPr>
                <w:sz w:val="16"/>
                <w:szCs w:val="16"/>
                <w:lang w:val="bg-BG"/>
              </w:rPr>
            </w:pP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</w:tcPr>
          <w:p w14:paraId="1C93D94B" w14:textId="77777777" w:rsidR="00FC4E87" w:rsidRPr="00A46168" w:rsidRDefault="00FC4E87" w:rsidP="0090130E">
            <w:pPr>
              <w:autoSpaceDE w:val="0"/>
              <w:autoSpaceDN w:val="0"/>
              <w:adjustRightInd w:val="0"/>
              <w:spacing w:line="340" w:lineRule="exact"/>
              <w:jc w:val="right"/>
              <w:rPr>
                <w:sz w:val="16"/>
                <w:szCs w:val="16"/>
                <w:lang w:val="bg-BG"/>
              </w:rPr>
            </w:pPr>
            <w:r w:rsidRPr="00A46168">
              <w:rPr>
                <w:b/>
                <w:bCs/>
                <w:sz w:val="16"/>
                <w:szCs w:val="16"/>
                <w:lang w:val="bg-BG"/>
              </w:rPr>
              <w:t>2.737</w:t>
            </w:r>
          </w:p>
        </w:tc>
        <w:tc>
          <w:tcPr>
            <w:tcW w:w="21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6F03CD37" w14:textId="77777777" w:rsidR="00FC4E87" w:rsidRPr="00A46168" w:rsidRDefault="002C14A4" w:rsidP="0090130E">
            <w:pPr>
              <w:jc w:val="right"/>
              <w:rPr>
                <w:b/>
                <w:sz w:val="16"/>
                <w:szCs w:val="16"/>
                <w:lang w:val="bg-BG"/>
              </w:rPr>
            </w:pPr>
            <w:r w:rsidRPr="00A46168">
              <w:rPr>
                <w:b/>
                <w:sz w:val="16"/>
                <w:szCs w:val="16"/>
                <w:lang w:val="bg-BG"/>
              </w:rPr>
              <w:t>54,74</w:t>
            </w:r>
          </w:p>
        </w:tc>
      </w:tr>
      <w:tr w:rsidR="00AA5491" w:rsidRPr="00A46168" w14:paraId="163D8F19" w14:textId="77777777" w:rsidTr="00D40406">
        <w:trPr>
          <w:cantSplit/>
          <w:trHeight w:val="227"/>
        </w:trPr>
        <w:tc>
          <w:tcPr>
            <w:tcW w:w="37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01BF3592" w14:textId="77777777" w:rsidR="00AA5491" w:rsidRPr="00A46168" w:rsidRDefault="00AA5491">
            <w:pPr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 xml:space="preserve">ГЕРГАНА </w:t>
            </w:r>
            <w:r w:rsidRPr="003F1B66">
              <w:rPr>
                <w:sz w:val="16"/>
                <w:szCs w:val="16"/>
                <w:highlight w:val="black"/>
                <w:lang w:val="bg-BG"/>
              </w:rPr>
              <w:t>ЕВГЕНИЕВА</w:t>
            </w:r>
            <w:r w:rsidRPr="00A46168">
              <w:rPr>
                <w:sz w:val="16"/>
                <w:szCs w:val="16"/>
                <w:lang w:val="bg-BG"/>
              </w:rPr>
              <w:t xml:space="preserve"> ГЕОРГИЕВА</w:t>
            </w:r>
          </w:p>
        </w:tc>
        <w:tc>
          <w:tcPr>
            <w:tcW w:w="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1F76D0DF" w14:textId="77777777" w:rsidR="00AA5491" w:rsidRPr="00A46168" w:rsidRDefault="00AA5491">
            <w:pPr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186-2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C37C2A6" w14:textId="77777777" w:rsidR="00AA5491" w:rsidRPr="00A46168" w:rsidRDefault="00AA5491" w:rsidP="006207FF">
            <w:pPr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184.3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</w:tcPr>
          <w:p w14:paraId="7233174B" w14:textId="77777777" w:rsidR="00AA5491" w:rsidRPr="00A46168" w:rsidRDefault="00AA5491" w:rsidP="0090130E">
            <w:pPr>
              <w:autoSpaceDE w:val="0"/>
              <w:autoSpaceDN w:val="0"/>
              <w:adjustRightInd w:val="0"/>
              <w:spacing w:line="340" w:lineRule="exact"/>
              <w:jc w:val="righ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0.111</w:t>
            </w:r>
          </w:p>
        </w:tc>
        <w:tc>
          <w:tcPr>
            <w:tcW w:w="21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2D1192E8" w14:textId="77777777" w:rsidR="00AA5491" w:rsidRPr="00A46168" w:rsidRDefault="00AA5491" w:rsidP="0084611F">
            <w:pPr>
              <w:jc w:val="right"/>
              <w:rPr>
                <w:sz w:val="16"/>
                <w:szCs w:val="16"/>
                <w:lang w:val="bg-BG"/>
              </w:rPr>
            </w:pPr>
          </w:p>
        </w:tc>
      </w:tr>
      <w:tr w:rsidR="00AA5491" w:rsidRPr="00A46168" w14:paraId="4406C39E" w14:textId="77777777" w:rsidTr="00D40406">
        <w:trPr>
          <w:cantSplit/>
          <w:trHeight w:val="227"/>
        </w:trPr>
        <w:tc>
          <w:tcPr>
            <w:tcW w:w="37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52A76A21" w14:textId="77777777" w:rsidR="00AA5491" w:rsidRPr="00A46168" w:rsidRDefault="00AA5491" w:rsidP="0090130E">
            <w:pPr>
              <w:rPr>
                <w:sz w:val="16"/>
                <w:szCs w:val="16"/>
                <w:lang w:val="bg-BG"/>
              </w:rPr>
            </w:pPr>
            <w:r w:rsidRPr="00A46168">
              <w:rPr>
                <w:b/>
                <w:bCs/>
                <w:sz w:val="16"/>
                <w:szCs w:val="16"/>
                <w:lang w:val="bg-BG"/>
              </w:rPr>
              <w:t>ОБЩО ЗА ПОЛЗВАТЕЛЯ</w:t>
            </w:r>
          </w:p>
        </w:tc>
        <w:tc>
          <w:tcPr>
            <w:tcW w:w="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7B9F48BB" w14:textId="77777777" w:rsidR="00AA5491" w:rsidRPr="00A46168" w:rsidRDefault="00AA5491" w:rsidP="0090130E">
            <w:pPr>
              <w:rPr>
                <w:sz w:val="16"/>
                <w:szCs w:val="16"/>
                <w:lang w:val="bg-BG"/>
              </w:rPr>
            </w:pPr>
          </w:p>
        </w:tc>
        <w:tc>
          <w:tcPr>
            <w:tcW w:w="171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8B6187C" w14:textId="77777777" w:rsidR="00AA5491" w:rsidRPr="00A46168" w:rsidRDefault="00AA5491" w:rsidP="0090130E">
            <w:pPr>
              <w:rPr>
                <w:sz w:val="16"/>
                <w:szCs w:val="16"/>
                <w:lang w:val="bg-BG"/>
              </w:rPr>
            </w:pP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</w:tcPr>
          <w:p w14:paraId="6CD60BE9" w14:textId="77777777" w:rsidR="00AA5491" w:rsidRPr="00A46168" w:rsidRDefault="00AA5491" w:rsidP="0090130E">
            <w:pPr>
              <w:autoSpaceDE w:val="0"/>
              <w:autoSpaceDN w:val="0"/>
              <w:adjustRightInd w:val="0"/>
              <w:spacing w:line="340" w:lineRule="exact"/>
              <w:jc w:val="right"/>
              <w:rPr>
                <w:sz w:val="16"/>
                <w:szCs w:val="16"/>
                <w:lang w:val="bg-BG"/>
              </w:rPr>
            </w:pPr>
            <w:r w:rsidRPr="00A46168">
              <w:rPr>
                <w:b/>
                <w:bCs/>
                <w:sz w:val="16"/>
                <w:szCs w:val="16"/>
                <w:lang w:val="bg-BG"/>
              </w:rPr>
              <w:t>0.111</w:t>
            </w:r>
          </w:p>
        </w:tc>
        <w:tc>
          <w:tcPr>
            <w:tcW w:w="21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6A93D2B1" w14:textId="77777777" w:rsidR="00AA5491" w:rsidRPr="00A46168" w:rsidRDefault="002C14A4" w:rsidP="0090130E">
            <w:pPr>
              <w:jc w:val="right"/>
              <w:rPr>
                <w:b/>
                <w:sz w:val="16"/>
                <w:szCs w:val="16"/>
                <w:lang w:val="bg-BG"/>
              </w:rPr>
            </w:pPr>
            <w:r w:rsidRPr="00A46168">
              <w:rPr>
                <w:b/>
                <w:sz w:val="16"/>
                <w:szCs w:val="16"/>
                <w:lang w:val="bg-BG"/>
              </w:rPr>
              <w:t>2,22</w:t>
            </w:r>
          </w:p>
        </w:tc>
      </w:tr>
      <w:tr w:rsidR="00A7486B" w:rsidRPr="00A46168" w14:paraId="46FA1A47" w14:textId="77777777" w:rsidTr="00D40406">
        <w:trPr>
          <w:cantSplit/>
          <w:trHeight w:val="227"/>
        </w:trPr>
        <w:tc>
          <w:tcPr>
            <w:tcW w:w="37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528B4CC7" w14:textId="77777777" w:rsidR="00A7486B" w:rsidRPr="00A46168" w:rsidRDefault="00A7486B">
            <w:pPr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 xml:space="preserve">ИВАН </w:t>
            </w:r>
            <w:r w:rsidRPr="003F1B66">
              <w:rPr>
                <w:sz w:val="16"/>
                <w:szCs w:val="16"/>
                <w:highlight w:val="black"/>
                <w:lang w:val="bg-BG"/>
              </w:rPr>
              <w:t>НИКОЛОВ</w:t>
            </w:r>
            <w:r w:rsidRPr="00A46168">
              <w:rPr>
                <w:sz w:val="16"/>
                <w:szCs w:val="16"/>
                <w:lang w:val="bg-BG"/>
              </w:rPr>
              <w:t xml:space="preserve"> ГЕОРГИЕВ</w:t>
            </w:r>
          </w:p>
        </w:tc>
        <w:tc>
          <w:tcPr>
            <w:tcW w:w="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50D59F7" w14:textId="77777777" w:rsidR="00A7486B" w:rsidRPr="00A46168" w:rsidRDefault="00A7486B" w:rsidP="0090130E">
            <w:pPr>
              <w:autoSpaceDE w:val="0"/>
              <w:autoSpaceDN w:val="0"/>
              <w:adjustRightInd w:val="0"/>
              <w:spacing w:line="340" w:lineRule="exac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80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2C41333F" w14:textId="77777777" w:rsidR="00A7486B" w:rsidRPr="00A46168" w:rsidRDefault="00A7486B" w:rsidP="0090130E">
            <w:pPr>
              <w:autoSpaceDE w:val="0"/>
              <w:autoSpaceDN w:val="0"/>
              <w:adjustRightInd w:val="0"/>
              <w:spacing w:line="340" w:lineRule="exac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77.40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</w:tcPr>
          <w:p w14:paraId="5C57BB8C" w14:textId="77777777" w:rsidR="00A7486B" w:rsidRPr="00A46168" w:rsidRDefault="00A7486B" w:rsidP="0090130E">
            <w:pPr>
              <w:autoSpaceDE w:val="0"/>
              <w:autoSpaceDN w:val="0"/>
              <w:adjustRightInd w:val="0"/>
              <w:spacing w:line="340" w:lineRule="exact"/>
              <w:jc w:val="righ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1.800</w:t>
            </w:r>
          </w:p>
        </w:tc>
        <w:tc>
          <w:tcPr>
            <w:tcW w:w="21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2CC2C486" w14:textId="77777777" w:rsidR="00A7486B" w:rsidRPr="00A46168" w:rsidRDefault="00A7486B" w:rsidP="0084611F">
            <w:pPr>
              <w:jc w:val="right"/>
              <w:rPr>
                <w:sz w:val="16"/>
                <w:szCs w:val="16"/>
                <w:lang w:val="bg-BG"/>
              </w:rPr>
            </w:pPr>
          </w:p>
        </w:tc>
      </w:tr>
      <w:tr w:rsidR="00A7486B" w:rsidRPr="00A46168" w14:paraId="5E7AE63E" w14:textId="77777777" w:rsidTr="00D40406">
        <w:trPr>
          <w:cantSplit/>
          <w:trHeight w:val="227"/>
        </w:trPr>
        <w:tc>
          <w:tcPr>
            <w:tcW w:w="37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03CEE838" w14:textId="77777777" w:rsidR="00A7486B" w:rsidRPr="00A46168" w:rsidRDefault="00A7486B" w:rsidP="0090130E">
            <w:pPr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 xml:space="preserve">ИВАН </w:t>
            </w:r>
            <w:r w:rsidRPr="003F1B66">
              <w:rPr>
                <w:sz w:val="16"/>
                <w:szCs w:val="16"/>
                <w:highlight w:val="black"/>
                <w:lang w:val="bg-BG"/>
              </w:rPr>
              <w:t>НИКОЛОВ</w:t>
            </w:r>
            <w:r w:rsidRPr="00A46168">
              <w:rPr>
                <w:sz w:val="16"/>
                <w:szCs w:val="16"/>
                <w:lang w:val="bg-BG"/>
              </w:rPr>
              <w:t xml:space="preserve"> ГЕОРГИЕВ</w:t>
            </w:r>
          </w:p>
        </w:tc>
        <w:tc>
          <w:tcPr>
            <w:tcW w:w="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3AF5854" w14:textId="77777777" w:rsidR="00A7486B" w:rsidRPr="00A46168" w:rsidRDefault="00A7486B" w:rsidP="0090130E">
            <w:pPr>
              <w:autoSpaceDE w:val="0"/>
              <w:autoSpaceDN w:val="0"/>
              <w:adjustRightInd w:val="0"/>
              <w:spacing w:line="340" w:lineRule="exac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88-1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68DC59E4" w14:textId="77777777" w:rsidR="00A7486B" w:rsidRPr="00A46168" w:rsidRDefault="00A7486B" w:rsidP="0090130E">
            <w:pPr>
              <w:autoSpaceDE w:val="0"/>
              <w:autoSpaceDN w:val="0"/>
              <w:adjustRightInd w:val="0"/>
              <w:spacing w:line="340" w:lineRule="exac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88.18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</w:tcPr>
          <w:p w14:paraId="687175B0" w14:textId="77777777" w:rsidR="00A7486B" w:rsidRPr="00A46168" w:rsidRDefault="00A7486B" w:rsidP="0090130E">
            <w:pPr>
              <w:autoSpaceDE w:val="0"/>
              <w:autoSpaceDN w:val="0"/>
              <w:adjustRightInd w:val="0"/>
              <w:spacing w:line="340" w:lineRule="exact"/>
              <w:jc w:val="righ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2.137</w:t>
            </w:r>
          </w:p>
        </w:tc>
        <w:tc>
          <w:tcPr>
            <w:tcW w:w="21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63BCD66C" w14:textId="77777777" w:rsidR="00A7486B" w:rsidRPr="00A46168" w:rsidRDefault="00A7486B" w:rsidP="0084611F">
            <w:pPr>
              <w:jc w:val="right"/>
              <w:rPr>
                <w:sz w:val="16"/>
                <w:szCs w:val="16"/>
                <w:lang w:val="bg-BG"/>
              </w:rPr>
            </w:pPr>
          </w:p>
        </w:tc>
      </w:tr>
      <w:tr w:rsidR="00A7486B" w:rsidRPr="00A46168" w14:paraId="3A2A093A" w14:textId="77777777" w:rsidTr="00D40406">
        <w:trPr>
          <w:cantSplit/>
          <w:trHeight w:val="227"/>
        </w:trPr>
        <w:tc>
          <w:tcPr>
            <w:tcW w:w="37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2BDFBFC7" w14:textId="77777777" w:rsidR="00A7486B" w:rsidRPr="00A46168" w:rsidRDefault="00A7486B" w:rsidP="0090130E">
            <w:pPr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 xml:space="preserve">ИВАН </w:t>
            </w:r>
            <w:r w:rsidRPr="003F1B66">
              <w:rPr>
                <w:sz w:val="16"/>
                <w:szCs w:val="16"/>
                <w:highlight w:val="black"/>
                <w:lang w:val="bg-BG"/>
              </w:rPr>
              <w:t>НИКОЛОВ</w:t>
            </w:r>
            <w:r w:rsidRPr="00A46168">
              <w:rPr>
                <w:sz w:val="16"/>
                <w:szCs w:val="16"/>
                <w:lang w:val="bg-BG"/>
              </w:rPr>
              <w:t xml:space="preserve"> ГЕОРГИЕВ</w:t>
            </w:r>
          </w:p>
        </w:tc>
        <w:tc>
          <w:tcPr>
            <w:tcW w:w="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1CCF44F" w14:textId="77777777" w:rsidR="00A7486B" w:rsidRPr="00A46168" w:rsidRDefault="00A7486B" w:rsidP="0090130E">
            <w:pPr>
              <w:autoSpaceDE w:val="0"/>
              <w:autoSpaceDN w:val="0"/>
              <w:adjustRightInd w:val="0"/>
              <w:spacing w:line="340" w:lineRule="exac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88-2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6EC54B52" w14:textId="77777777" w:rsidR="00A7486B" w:rsidRPr="00A46168" w:rsidRDefault="00A7486B" w:rsidP="0090130E">
            <w:pPr>
              <w:autoSpaceDE w:val="0"/>
              <w:autoSpaceDN w:val="0"/>
              <w:adjustRightInd w:val="0"/>
              <w:spacing w:line="340" w:lineRule="exac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88.18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</w:tcPr>
          <w:p w14:paraId="21E773B7" w14:textId="77777777" w:rsidR="00A7486B" w:rsidRPr="00A46168" w:rsidRDefault="00A7486B" w:rsidP="0090130E">
            <w:pPr>
              <w:autoSpaceDE w:val="0"/>
              <w:autoSpaceDN w:val="0"/>
              <w:adjustRightInd w:val="0"/>
              <w:spacing w:line="340" w:lineRule="exact"/>
              <w:jc w:val="righ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0.656</w:t>
            </w:r>
          </w:p>
        </w:tc>
        <w:tc>
          <w:tcPr>
            <w:tcW w:w="21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474EEEC0" w14:textId="77777777" w:rsidR="00A7486B" w:rsidRPr="00A46168" w:rsidRDefault="00A7486B" w:rsidP="0084611F">
            <w:pPr>
              <w:jc w:val="right"/>
              <w:rPr>
                <w:sz w:val="16"/>
                <w:szCs w:val="16"/>
                <w:lang w:val="bg-BG"/>
              </w:rPr>
            </w:pPr>
          </w:p>
        </w:tc>
      </w:tr>
      <w:tr w:rsidR="00A7486B" w:rsidRPr="00A46168" w14:paraId="428CFA95" w14:textId="77777777" w:rsidTr="00D40406">
        <w:trPr>
          <w:cantSplit/>
          <w:trHeight w:val="227"/>
        </w:trPr>
        <w:tc>
          <w:tcPr>
            <w:tcW w:w="37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79B0C8DD" w14:textId="77777777" w:rsidR="00A7486B" w:rsidRPr="00A46168" w:rsidRDefault="00A7486B" w:rsidP="0090130E">
            <w:pPr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 xml:space="preserve">ИВАН </w:t>
            </w:r>
            <w:r w:rsidRPr="003F1B66">
              <w:rPr>
                <w:sz w:val="16"/>
                <w:szCs w:val="16"/>
                <w:highlight w:val="black"/>
                <w:lang w:val="bg-BG"/>
              </w:rPr>
              <w:t>НИКОЛОВ</w:t>
            </w:r>
            <w:r w:rsidRPr="00A46168">
              <w:rPr>
                <w:sz w:val="16"/>
                <w:szCs w:val="16"/>
                <w:lang w:val="bg-BG"/>
              </w:rPr>
              <w:t xml:space="preserve"> ГЕОРГИЕВ</w:t>
            </w:r>
          </w:p>
        </w:tc>
        <w:tc>
          <w:tcPr>
            <w:tcW w:w="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E16BB7A" w14:textId="77777777" w:rsidR="00A7486B" w:rsidRPr="00A46168" w:rsidRDefault="00A7486B" w:rsidP="0090130E">
            <w:pPr>
              <w:autoSpaceDE w:val="0"/>
              <w:autoSpaceDN w:val="0"/>
              <w:adjustRightInd w:val="0"/>
              <w:spacing w:line="340" w:lineRule="exac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80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1922EE18" w14:textId="77777777" w:rsidR="00A7486B" w:rsidRPr="00A46168" w:rsidRDefault="00A7486B" w:rsidP="0090130E">
            <w:pPr>
              <w:autoSpaceDE w:val="0"/>
              <w:autoSpaceDN w:val="0"/>
              <w:adjustRightInd w:val="0"/>
              <w:spacing w:line="340" w:lineRule="exac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88.34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</w:tcPr>
          <w:p w14:paraId="6C14E017" w14:textId="77777777" w:rsidR="00A7486B" w:rsidRPr="00A46168" w:rsidRDefault="00A7486B" w:rsidP="0090130E">
            <w:pPr>
              <w:autoSpaceDE w:val="0"/>
              <w:autoSpaceDN w:val="0"/>
              <w:adjustRightInd w:val="0"/>
              <w:spacing w:line="340" w:lineRule="exact"/>
              <w:jc w:val="righ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0.124</w:t>
            </w:r>
          </w:p>
        </w:tc>
        <w:tc>
          <w:tcPr>
            <w:tcW w:w="21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77E5B63B" w14:textId="77777777" w:rsidR="00A7486B" w:rsidRPr="00A46168" w:rsidRDefault="00A7486B" w:rsidP="0084611F">
            <w:pPr>
              <w:jc w:val="right"/>
              <w:rPr>
                <w:sz w:val="16"/>
                <w:szCs w:val="16"/>
                <w:lang w:val="bg-BG"/>
              </w:rPr>
            </w:pPr>
          </w:p>
        </w:tc>
      </w:tr>
      <w:tr w:rsidR="00A7486B" w:rsidRPr="00A46168" w14:paraId="389A4244" w14:textId="77777777" w:rsidTr="00D40406">
        <w:trPr>
          <w:cantSplit/>
          <w:trHeight w:val="227"/>
        </w:trPr>
        <w:tc>
          <w:tcPr>
            <w:tcW w:w="37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3575F76D" w14:textId="77777777" w:rsidR="00A7486B" w:rsidRPr="00A46168" w:rsidRDefault="00A7486B" w:rsidP="0090130E">
            <w:pPr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 xml:space="preserve">ИВАН </w:t>
            </w:r>
            <w:r w:rsidRPr="003F1B66">
              <w:rPr>
                <w:sz w:val="16"/>
                <w:szCs w:val="16"/>
                <w:highlight w:val="black"/>
                <w:lang w:val="bg-BG"/>
              </w:rPr>
              <w:t>НИКОЛОВ</w:t>
            </w:r>
            <w:r w:rsidRPr="00A46168">
              <w:rPr>
                <w:sz w:val="16"/>
                <w:szCs w:val="16"/>
                <w:lang w:val="bg-BG"/>
              </w:rPr>
              <w:t xml:space="preserve"> ГЕОРГИЕВ</w:t>
            </w:r>
          </w:p>
        </w:tc>
        <w:tc>
          <w:tcPr>
            <w:tcW w:w="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9A1ED83" w14:textId="77777777" w:rsidR="00A7486B" w:rsidRPr="00A46168" w:rsidRDefault="00A7486B" w:rsidP="0090130E">
            <w:pPr>
              <w:autoSpaceDE w:val="0"/>
              <w:autoSpaceDN w:val="0"/>
              <w:adjustRightInd w:val="0"/>
              <w:spacing w:line="340" w:lineRule="exac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116-2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2421770F" w14:textId="77777777" w:rsidR="00A7486B" w:rsidRPr="00A46168" w:rsidRDefault="00A7486B" w:rsidP="0090130E">
            <w:pPr>
              <w:autoSpaceDE w:val="0"/>
              <w:autoSpaceDN w:val="0"/>
              <w:adjustRightInd w:val="0"/>
              <w:spacing w:line="340" w:lineRule="exac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116.38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</w:tcPr>
          <w:p w14:paraId="32E14454" w14:textId="77777777" w:rsidR="00A7486B" w:rsidRPr="00A46168" w:rsidRDefault="00A7486B" w:rsidP="0090130E">
            <w:pPr>
              <w:autoSpaceDE w:val="0"/>
              <w:autoSpaceDN w:val="0"/>
              <w:adjustRightInd w:val="0"/>
              <w:spacing w:line="340" w:lineRule="exact"/>
              <w:jc w:val="righ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0.279</w:t>
            </w:r>
          </w:p>
        </w:tc>
        <w:tc>
          <w:tcPr>
            <w:tcW w:w="21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0707281B" w14:textId="77777777" w:rsidR="00A7486B" w:rsidRPr="00A46168" w:rsidRDefault="00A7486B" w:rsidP="0084611F">
            <w:pPr>
              <w:jc w:val="right"/>
              <w:rPr>
                <w:sz w:val="16"/>
                <w:szCs w:val="16"/>
                <w:lang w:val="bg-BG"/>
              </w:rPr>
            </w:pPr>
          </w:p>
        </w:tc>
      </w:tr>
      <w:tr w:rsidR="00A7486B" w:rsidRPr="00A46168" w14:paraId="79946DEA" w14:textId="77777777" w:rsidTr="00D40406">
        <w:trPr>
          <w:cantSplit/>
          <w:trHeight w:val="227"/>
        </w:trPr>
        <w:tc>
          <w:tcPr>
            <w:tcW w:w="37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10ECF5DC" w14:textId="77777777" w:rsidR="00A7486B" w:rsidRPr="00A46168" w:rsidRDefault="00A7486B">
            <w:pPr>
              <w:rPr>
                <w:sz w:val="16"/>
                <w:szCs w:val="16"/>
                <w:lang w:val="bg-BG"/>
              </w:rPr>
            </w:pPr>
            <w:r w:rsidRPr="00A46168">
              <w:rPr>
                <w:b/>
                <w:bCs/>
                <w:sz w:val="16"/>
                <w:szCs w:val="16"/>
                <w:lang w:val="bg-BG"/>
              </w:rPr>
              <w:t>ОБЩО ЗА ПОЛЗВАТЕЛЯ</w:t>
            </w:r>
          </w:p>
        </w:tc>
        <w:tc>
          <w:tcPr>
            <w:tcW w:w="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6DA0B383" w14:textId="77777777" w:rsidR="00A7486B" w:rsidRPr="00A46168" w:rsidRDefault="00A7486B">
            <w:pPr>
              <w:rPr>
                <w:sz w:val="16"/>
                <w:szCs w:val="16"/>
                <w:lang w:val="bg-BG"/>
              </w:rPr>
            </w:pPr>
          </w:p>
        </w:tc>
        <w:tc>
          <w:tcPr>
            <w:tcW w:w="171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913AA71" w14:textId="77777777" w:rsidR="00A7486B" w:rsidRPr="00A46168" w:rsidRDefault="00A7486B">
            <w:pPr>
              <w:rPr>
                <w:sz w:val="16"/>
                <w:szCs w:val="16"/>
                <w:lang w:val="bg-BG"/>
              </w:rPr>
            </w:pP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</w:tcPr>
          <w:p w14:paraId="127E82A7" w14:textId="77777777" w:rsidR="00A7486B" w:rsidRPr="00A46168" w:rsidRDefault="00A7486B" w:rsidP="0090130E">
            <w:pPr>
              <w:autoSpaceDE w:val="0"/>
              <w:autoSpaceDN w:val="0"/>
              <w:adjustRightInd w:val="0"/>
              <w:spacing w:line="340" w:lineRule="exact"/>
              <w:jc w:val="right"/>
              <w:rPr>
                <w:sz w:val="16"/>
                <w:szCs w:val="16"/>
                <w:lang w:val="bg-BG"/>
              </w:rPr>
            </w:pPr>
            <w:r w:rsidRPr="00A46168">
              <w:rPr>
                <w:b/>
                <w:bCs/>
                <w:sz w:val="16"/>
                <w:szCs w:val="16"/>
                <w:lang w:val="bg-BG"/>
              </w:rPr>
              <w:t>4.996</w:t>
            </w:r>
          </w:p>
        </w:tc>
        <w:tc>
          <w:tcPr>
            <w:tcW w:w="21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1A66ECBA" w14:textId="77777777" w:rsidR="00A7486B" w:rsidRPr="00A46168" w:rsidRDefault="002C14A4" w:rsidP="0084611F">
            <w:pPr>
              <w:jc w:val="right"/>
              <w:rPr>
                <w:b/>
                <w:sz w:val="16"/>
                <w:szCs w:val="16"/>
                <w:lang w:val="bg-BG"/>
              </w:rPr>
            </w:pPr>
            <w:r w:rsidRPr="00A46168">
              <w:rPr>
                <w:b/>
                <w:sz w:val="16"/>
                <w:szCs w:val="16"/>
                <w:lang w:val="bg-BG"/>
              </w:rPr>
              <w:t>99,92</w:t>
            </w:r>
          </w:p>
        </w:tc>
      </w:tr>
      <w:tr w:rsidR="004759CA" w:rsidRPr="00A46168" w14:paraId="2BF84293" w14:textId="77777777" w:rsidTr="00D40406">
        <w:trPr>
          <w:cantSplit/>
          <w:trHeight w:val="227"/>
        </w:trPr>
        <w:tc>
          <w:tcPr>
            <w:tcW w:w="37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4E499BC0" w14:textId="77777777" w:rsidR="004759CA" w:rsidRPr="00A46168" w:rsidRDefault="004759CA">
            <w:pPr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 xml:space="preserve">ЛУКО </w:t>
            </w:r>
            <w:r w:rsidRPr="003F1B66">
              <w:rPr>
                <w:sz w:val="16"/>
                <w:szCs w:val="16"/>
                <w:highlight w:val="black"/>
                <w:lang w:val="bg-BG"/>
              </w:rPr>
              <w:t>ДАПКОВ</w:t>
            </w:r>
            <w:r w:rsidRPr="00A46168">
              <w:rPr>
                <w:sz w:val="16"/>
                <w:szCs w:val="16"/>
                <w:lang w:val="bg-BG"/>
              </w:rPr>
              <w:t xml:space="preserve"> САВОВ</w:t>
            </w:r>
          </w:p>
        </w:tc>
        <w:tc>
          <w:tcPr>
            <w:tcW w:w="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8E8E465" w14:textId="77777777" w:rsidR="004759CA" w:rsidRPr="00A46168" w:rsidRDefault="004759CA" w:rsidP="0090130E">
            <w:pPr>
              <w:autoSpaceDE w:val="0"/>
              <w:autoSpaceDN w:val="0"/>
              <w:adjustRightInd w:val="0"/>
              <w:spacing w:line="340" w:lineRule="exac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188-1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198EFA1E" w14:textId="77777777" w:rsidR="004759CA" w:rsidRPr="00A46168" w:rsidRDefault="004759CA" w:rsidP="0090130E">
            <w:pPr>
              <w:autoSpaceDE w:val="0"/>
              <w:autoSpaceDN w:val="0"/>
              <w:adjustRightInd w:val="0"/>
              <w:spacing w:line="340" w:lineRule="exac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188.6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</w:tcPr>
          <w:p w14:paraId="1D1E1B74" w14:textId="77777777" w:rsidR="004759CA" w:rsidRPr="00A46168" w:rsidRDefault="004759CA" w:rsidP="0090130E">
            <w:pPr>
              <w:autoSpaceDE w:val="0"/>
              <w:autoSpaceDN w:val="0"/>
              <w:adjustRightInd w:val="0"/>
              <w:spacing w:line="340" w:lineRule="exact"/>
              <w:jc w:val="righ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0.679</w:t>
            </w:r>
          </w:p>
        </w:tc>
        <w:tc>
          <w:tcPr>
            <w:tcW w:w="21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271000B7" w14:textId="77777777" w:rsidR="004759CA" w:rsidRPr="00A46168" w:rsidRDefault="004759CA" w:rsidP="0084611F">
            <w:pPr>
              <w:jc w:val="right"/>
              <w:rPr>
                <w:sz w:val="16"/>
                <w:szCs w:val="16"/>
                <w:lang w:val="bg-BG"/>
              </w:rPr>
            </w:pPr>
          </w:p>
        </w:tc>
      </w:tr>
      <w:tr w:rsidR="004759CA" w:rsidRPr="00A46168" w14:paraId="0A0D4EBD" w14:textId="77777777" w:rsidTr="00D40406">
        <w:trPr>
          <w:cantSplit/>
          <w:trHeight w:val="227"/>
        </w:trPr>
        <w:tc>
          <w:tcPr>
            <w:tcW w:w="37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6E1ECFED" w14:textId="77777777" w:rsidR="004759CA" w:rsidRPr="00A46168" w:rsidRDefault="004759CA" w:rsidP="004759CA">
            <w:pPr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 xml:space="preserve">ЛУКО </w:t>
            </w:r>
            <w:r w:rsidRPr="003F1B66">
              <w:rPr>
                <w:sz w:val="16"/>
                <w:szCs w:val="16"/>
                <w:highlight w:val="black"/>
                <w:lang w:val="bg-BG"/>
              </w:rPr>
              <w:t>ДАПКОВ</w:t>
            </w:r>
            <w:r w:rsidRPr="00A46168">
              <w:rPr>
                <w:sz w:val="16"/>
                <w:szCs w:val="16"/>
                <w:lang w:val="bg-BG"/>
              </w:rPr>
              <w:t xml:space="preserve"> САВОВ </w:t>
            </w:r>
          </w:p>
        </w:tc>
        <w:tc>
          <w:tcPr>
            <w:tcW w:w="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F1B9EBA" w14:textId="77777777" w:rsidR="004759CA" w:rsidRPr="00A46168" w:rsidRDefault="004759CA" w:rsidP="0090130E">
            <w:pPr>
              <w:autoSpaceDE w:val="0"/>
              <w:autoSpaceDN w:val="0"/>
              <w:adjustRightInd w:val="0"/>
              <w:spacing w:line="340" w:lineRule="exac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195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51A50123" w14:textId="77777777" w:rsidR="004759CA" w:rsidRPr="00A46168" w:rsidRDefault="004759CA" w:rsidP="0090130E">
            <w:pPr>
              <w:autoSpaceDE w:val="0"/>
              <w:autoSpaceDN w:val="0"/>
              <w:adjustRightInd w:val="0"/>
              <w:spacing w:line="340" w:lineRule="exac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196.19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</w:tcPr>
          <w:p w14:paraId="42298510" w14:textId="77777777" w:rsidR="004759CA" w:rsidRPr="00A46168" w:rsidRDefault="004759CA" w:rsidP="0090130E">
            <w:pPr>
              <w:autoSpaceDE w:val="0"/>
              <w:autoSpaceDN w:val="0"/>
              <w:adjustRightInd w:val="0"/>
              <w:spacing w:line="340" w:lineRule="exact"/>
              <w:jc w:val="righ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0.904</w:t>
            </w:r>
          </w:p>
        </w:tc>
        <w:tc>
          <w:tcPr>
            <w:tcW w:w="21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4DE29F7D" w14:textId="77777777" w:rsidR="004759CA" w:rsidRPr="00A46168" w:rsidRDefault="004759CA" w:rsidP="0084611F">
            <w:pPr>
              <w:jc w:val="right"/>
              <w:rPr>
                <w:sz w:val="16"/>
                <w:szCs w:val="16"/>
                <w:lang w:val="bg-BG"/>
              </w:rPr>
            </w:pPr>
          </w:p>
        </w:tc>
      </w:tr>
      <w:tr w:rsidR="004759CA" w:rsidRPr="00A46168" w14:paraId="370FBCC5" w14:textId="77777777" w:rsidTr="00D40406">
        <w:trPr>
          <w:cantSplit/>
          <w:trHeight w:val="227"/>
        </w:trPr>
        <w:tc>
          <w:tcPr>
            <w:tcW w:w="37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3B925159" w14:textId="77777777" w:rsidR="004759CA" w:rsidRPr="00A46168" w:rsidRDefault="004759CA">
            <w:pPr>
              <w:rPr>
                <w:sz w:val="16"/>
                <w:szCs w:val="16"/>
                <w:lang w:val="bg-BG"/>
              </w:rPr>
            </w:pPr>
            <w:r w:rsidRPr="00A46168">
              <w:rPr>
                <w:b/>
                <w:bCs/>
                <w:sz w:val="16"/>
                <w:szCs w:val="16"/>
                <w:lang w:val="bg-BG"/>
              </w:rPr>
              <w:t>ОБЩО ЗА ПОЛЗВАТЕЛЯ</w:t>
            </w:r>
          </w:p>
        </w:tc>
        <w:tc>
          <w:tcPr>
            <w:tcW w:w="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77478F02" w14:textId="77777777" w:rsidR="004759CA" w:rsidRPr="00A46168" w:rsidRDefault="004759CA">
            <w:pPr>
              <w:rPr>
                <w:sz w:val="16"/>
                <w:szCs w:val="16"/>
                <w:lang w:val="bg-BG"/>
              </w:rPr>
            </w:pPr>
          </w:p>
        </w:tc>
        <w:tc>
          <w:tcPr>
            <w:tcW w:w="171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F462B1A" w14:textId="77777777" w:rsidR="004759CA" w:rsidRPr="00A46168" w:rsidRDefault="004759CA">
            <w:pPr>
              <w:rPr>
                <w:color w:val="FF0000"/>
                <w:sz w:val="16"/>
                <w:szCs w:val="16"/>
                <w:lang w:val="bg-BG"/>
              </w:rPr>
            </w:pP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</w:tcPr>
          <w:p w14:paraId="11F0432A" w14:textId="77777777" w:rsidR="004759CA" w:rsidRPr="00A46168" w:rsidRDefault="004759CA" w:rsidP="0090130E">
            <w:pPr>
              <w:autoSpaceDE w:val="0"/>
              <w:autoSpaceDN w:val="0"/>
              <w:adjustRightInd w:val="0"/>
              <w:spacing w:line="340" w:lineRule="exact"/>
              <w:jc w:val="right"/>
              <w:rPr>
                <w:sz w:val="16"/>
                <w:szCs w:val="16"/>
                <w:lang w:val="bg-BG"/>
              </w:rPr>
            </w:pPr>
            <w:r w:rsidRPr="00A46168">
              <w:rPr>
                <w:b/>
                <w:bCs/>
                <w:sz w:val="16"/>
                <w:szCs w:val="16"/>
                <w:lang w:val="bg-BG"/>
              </w:rPr>
              <w:t>1.583</w:t>
            </w:r>
          </w:p>
        </w:tc>
        <w:tc>
          <w:tcPr>
            <w:tcW w:w="21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494D5702" w14:textId="77777777" w:rsidR="004759CA" w:rsidRPr="00A46168" w:rsidRDefault="002C14A4" w:rsidP="0084611F">
            <w:pPr>
              <w:jc w:val="right"/>
              <w:rPr>
                <w:b/>
                <w:sz w:val="16"/>
                <w:szCs w:val="16"/>
                <w:lang w:val="bg-BG"/>
              </w:rPr>
            </w:pPr>
            <w:r w:rsidRPr="00A46168">
              <w:rPr>
                <w:b/>
                <w:sz w:val="16"/>
                <w:szCs w:val="16"/>
                <w:lang w:val="bg-BG"/>
              </w:rPr>
              <w:t>31,66</w:t>
            </w:r>
          </w:p>
        </w:tc>
      </w:tr>
      <w:tr w:rsidR="00536CAB" w:rsidRPr="00A46168" w14:paraId="341405B9" w14:textId="77777777" w:rsidTr="00D40406">
        <w:trPr>
          <w:cantSplit/>
          <w:trHeight w:val="227"/>
        </w:trPr>
        <w:tc>
          <w:tcPr>
            <w:tcW w:w="37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71C9B19F" w14:textId="77777777" w:rsidR="00536CAB" w:rsidRPr="00A46168" w:rsidRDefault="00536CAB">
            <w:pPr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 xml:space="preserve">МАРИАНА </w:t>
            </w:r>
            <w:r w:rsidRPr="003F1B66">
              <w:rPr>
                <w:sz w:val="16"/>
                <w:szCs w:val="16"/>
                <w:highlight w:val="black"/>
                <w:lang w:val="bg-BG"/>
              </w:rPr>
              <w:t>ТЕОДОРОВА</w:t>
            </w:r>
            <w:r w:rsidRPr="00A46168">
              <w:rPr>
                <w:sz w:val="16"/>
                <w:szCs w:val="16"/>
                <w:lang w:val="bg-BG"/>
              </w:rPr>
              <w:t xml:space="preserve"> ВЕЛЧЕВА</w:t>
            </w:r>
          </w:p>
        </w:tc>
        <w:tc>
          <w:tcPr>
            <w:tcW w:w="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1B01BB8" w14:textId="77777777" w:rsidR="00536CAB" w:rsidRPr="00A46168" w:rsidRDefault="00536CAB" w:rsidP="0090130E">
            <w:pPr>
              <w:autoSpaceDE w:val="0"/>
              <w:autoSpaceDN w:val="0"/>
              <w:adjustRightInd w:val="0"/>
              <w:spacing w:line="340" w:lineRule="exac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72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3C243E88" w14:textId="77777777" w:rsidR="00536CAB" w:rsidRPr="00A46168" w:rsidRDefault="00536CAB" w:rsidP="0090130E">
            <w:pPr>
              <w:autoSpaceDE w:val="0"/>
              <w:autoSpaceDN w:val="0"/>
              <w:adjustRightInd w:val="0"/>
              <w:spacing w:line="340" w:lineRule="exac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73.14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</w:tcPr>
          <w:p w14:paraId="557FB555" w14:textId="77777777" w:rsidR="00536CAB" w:rsidRPr="00A46168" w:rsidRDefault="00536CAB" w:rsidP="0090130E">
            <w:pPr>
              <w:autoSpaceDE w:val="0"/>
              <w:autoSpaceDN w:val="0"/>
              <w:adjustRightInd w:val="0"/>
              <w:spacing w:line="340" w:lineRule="exact"/>
              <w:jc w:val="righ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1.352</w:t>
            </w:r>
          </w:p>
        </w:tc>
        <w:tc>
          <w:tcPr>
            <w:tcW w:w="21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1F5C5420" w14:textId="77777777" w:rsidR="00536CAB" w:rsidRPr="00A46168" w:rsidRDefault="00536CAB" w:rsidP="0084611F">
            <w:pPr>
              <w:jc w:val="right"/>
              <w:rPr>
                <w:sz w:val="16"/>
                <w:szCs w:val="16"/>
                <w:lang w:val="bg-BG"/>
              </w:rPr>
            </w:pPr>
          </w:p>
        </w:tc>
      </w:tr>
      <w:tr w:rsidR="00536CAB" w:rsidRPr="00A46168" w14:paraId="2CA4BB44" w14:textId="77777777" w:rsidTr="00D40406">
        <w:trPr>
          <w:cantSplit/>
          <w:trHeight w:val="227"/>
        </w:trPr>
        <w:tc>
          <w:tcPr>
            <w:tcW w:w="37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7F2C6996" w14:textId="77777777" w:rsidR="00536CAB" w:rsidRPr="00A46168" w:rsidRDefault="00536CAB">
            <w:pPr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 xml:space="preserve">МАРИАНА </w:t>
            </w:r>
            <w:r w:rsidRPr="003F1B66">
              <w:rPr>
                <w:sz w:val="16"/>
                <w:szCs w:val="16"/>
                <w:highlight w:val="black"/>
                <w:lang w:val="bg-BG"/>
              </w:rPr>
              <w:t>ТЕОДОРОВА</w:t>
            </w:r>
            <w:r w:rsidRPr="00A46168">
              <w:rPr>
                <w:sz w:val="16"/>
                <w:szCs w:val="16"/>
                <w:lang w:val="bg-BG"/>
              </w:rPr>
              <w:t xml:space="preserve"> ВЕЛЧЕВА</w:t>
            </w:r>
          </w:p>
        </w:tc>
        <w:tc>
          <w:tcPr>
            <w:tcW w:w="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5DBA876" w14:textId="77777777" w:rsidR="00536CAB" w:rsidRPr="00A46168" w:rsidRDefault="00536CAB" w:rsidP="0090130E">
            <w:pPr>
              <w:autoSpaceDE w:val="0"/>
              <w:autoSpaceDN w:val="0"/>
              <w:adjustRightInd w:val="0"/>
              <w:spacing w:line="340" w:lineRule="exac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72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36DA9235" w14:textId="77777777" w:rsidR="00536CAB" w:rsidRPr="00A46168" w:rsidRDefault="00536CAB" w:rsidP="0090130E">
            <w:pPr>
              <w:autoSpaceDE w:val="0"/>
              <w:autoSpaceDN w:val="0"/>
              <w:adjustRightInd w:val="0"/>
              <w:spacing w:line="340" w:lineRule="exac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83.14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</w:tcPr>
          <w:p w14:paraId="7A27BED6" w14:textId="77777777" w:rsidR="00536CAB" w:rsidRPr="00A46168" w:rsidRDefault="00536CAB" w:rsidP="0090130E">
            <w:pPr>
              <w:autoSpaceDE w:val="0"/>
              <w:autoSpaceDN w:val="0"/>
              <w:adjustRightInd w:val="0"/>
              <w:spacing w:line="340" w:lineRule="exact"/>
              <w:jc w:val="righ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1.095</w:t>
            </w:r>
          </w:p>
        </w:tc>
        <w:tc>
          <w:tcPr>
            <w:tcW w:w="21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61D111CC" w14:textId="77777777" w:rsidR="00536CAB" w:rsidRPr="00A46168" w:rsidRDefault="00536CAB" w:rsidP="0084611F">
            <w:pPr>
              <w:jc w:val="right"/>
              <w:rPr>
                <w:sz w:val="16"/>
                <w:szCs w:val="16"/>
                <w:lang w:val="bg-BG"/>
              </w:rPr>
            </w:pPr>
          </w:p>
        </w:tc>
      </w:tr>
      <w:tr w:rsidR="00536CAB" w:rsidRPr="00A46168" w14:paraId="118A2EB8" w14:textId="77777777" w:rsidTr="00D40406">
        <w:trPr>
          <w:cantSplit/>
          <w:trHeight w:val="227"/>
        </w:trPr>
        <w:tc>
          <w:tcPr>
            <w:tcW w:w="37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46B0F8B8" w14:textId="77777777" w:rsidR="00536CAB" w:rsidRPr="00A46168" w:rsidRDefault="00536CAB" w:rsidP="0090130E">
            <w:pPr>
              <w:rPr>
                <w:sz w:val="16"/>
                <w:szCs w:val="16"/>
                <w:lang w:val="bg-BG"/>
              </w:rPr>
            </w:pPr>
            <w:r w:rsidRPr="00A46168">
              <w:rPr>
                <w:b/>
                <w:bCs/>
                <w:sz w:val="16"/>
                <w:szCs w:val="16"/>
                <w:lang w:val="bg-BG"/>
              </w:rPr>
              <w:t>ОБЩО ЗА ПОЛЗВАТЕЛЯ</w:t>
            </w:r>
          </w:p>
        </w:tc>
        <w:tc>
          <w:tcPr>
            <w:tcW w:w="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0E427C98" w14:textId="77777777" w:rsidR="00536CAB" w:rsidRPr="00A46168" w:rsidRDefault="00536CAB" w:rsidP="0090130E">
            <w:pPr>
              <w:rPr>
                <w:sz w:val="16"/>
                <w:szCs w:val="16"/>
                <w:lang w:val="bg-BG"/>
              </w:rPr>
            </w:pPr>
          </w:p>
        </w:tc>
        <w:tc>
          <w:tcPr>
            <w:tcW w:w="171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7B28D37" w14:textId="77777777" w:rsidR="00536CAB" w:rsidRPr="00A46168" w:rsidRDefault="00536CAB" w:rsidP="0090130E">
            <w:pPr>
              <w:rPr>
                <w:sz w:val="16"/>
                <w:szCs w:val="16"/>
                <w:lang w:val="bg-BG"/>
              </w:rPr>
            </w:pP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</w:tcPr>
          <w:p w14:paraId="07E04117" w14:textId="77777777" w:rsidR="00536CAB" w:rsidRPr="00A46168" w:rsidRDefault="00536CAB" w:rsidP="0090130E">
            <w:pPr>
              <w:autoSpaceDE w:val="0"/>
              <w:autoSpaceDN w:val="0"/>
              <w:adjustRightInd w:val="0"/>
              <w:spacing w:line="340" w:lineRule="exact"/>
              <w:jc w:val="right"/>
              <w:rPr>
                <w:sz w:val="16"/>
                <w:szCs w:val="16"/>
                <w:lang w:val="bg-BG"/>
              </w:rPr>
            </w:pPr>
            <w:r w:rsidRPr="00A46168">
              <w:rPr>
                <w:b/>
                <w:bCs/>
                <w:sz w:val="16"/>
                <w:szCs w:val="16"/>
                <w:lang w:val="bg-BG"/>
              </w:rPr>
              <w:t>2.446</w:t>
            </w:r>
          </w:p>
        </w:tc>
        <w:tc>
          <w:tcPr>
            <w:tcW w:w="21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412DB51F" w14:textId="77777777" w:rsidR="00536CAB" w:rsidRPr="00A46168" w:rsidRDefault="002C14A4" w:rsidP="0090130E">
            <w:pPr>
              <w:jc w:val="right"/>
              <w:rPr>
                <w:b/>
                <w:sz w:val="16"/>
                <w:szCs w:val="16"/>
                <w:lang w:val="bg-BG"/>
              </w:rPr>
            </w:pPr>
            <w:r w:rsidRPr="00A46168">
              <w:rPr>
                <w:b/>
                <w:sz w:val="16"/>
                <w:szCs w:val="16"/>
                <w:lang w:val="bg-BG"/>
              </w:rPr>
              <w:t>48,92</w:t>
            </w:r>
          </w:p>
        </w:tc>
      </w:tr>
      <w:tr w:rsidR="00A02E96" w:rsidRPr="00A46168" w14:paraId="34689728" w14:textId="77777777" w:rsidTr="00D40406">
        <w:trPr>
          <w:cantSplit/>
          <w:trHeight w:val="227"/>
        </w:trPr>
        <w:tc>
          <w:tcPr>
            <w:tcW w:w="37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7D2F151E" w14:textId="77777777" w:rsidR="00A02E96" w:rsidRPr="00A46168" w:rsidRDefault="00A02E96">
            <w:pPr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 xml:space="preserve">МАРИЕТА </w:t>
            </w:r>
            <w:r w:rsidRPr="003F1B66">
              <w:rPr>
                <w:sz w:val="16"/>
                <w:szCs w:val="16"/>
                <w:highlight w:val="black"/>
                <w:lang w:val="bg-BG"/>
              </w:rPr>
              <w:t>ДИМОВА</w:t>
            </w:r>
            <w:r w:rsidRPr="00A46168">
              <w:rPr>
                <w:sz w:val="16"/>
                <w:szCs w:val="16"/>
                <w:lang w:val="bg-BG"/>
              </w:rPr>
              <w:t xml:space="preserve"> ПЕТРОВА</w:t>
            </w:r>
          </w:p>
        </w:tc>
        <w:tc>
          <w:tcPr>
            <w:tcW w:w="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24A1CA8" w14:textId="77777777" w:rsidR="00A02E96" w:rsidRPr="00A46168" w:rsidRDefault="00A02E96" w:rsidP="0090130E">
            <w:pPr>
              <w:autoSpaceDE w:val="0"/>
              <w:autoSpaceDN w:val="0"/>
              <w:adjustRightInd w:val="0"/>
              <w:spacing w:line="340" w:lineRule="exac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51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403A1D24" w14:textId="77777777" w:rsidR="00A02E96" w:rsidRPr="00A46168" w:rsidRDefault="00A02E96" w:rsidP="0090130E">
            <w:pPr>
              <w:autoSpaceDE w:val="0"/>
              <w:autoSpaceDN w:val="0"/>
              <w:adjustRightInd w:val="0"/>
              <w:spacing w:line="340" w:lineRule="exac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52.31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</w:tcPr>
          <w:p w14:paraId="107CCC31" w14:textId="77777777" w:rsidR="00A02E96" w:rsidRPr="00A46168" w:rsidRDefault="00A02E96" w:rsidP="0090130E">
            <w:pPr>
              <w:autoSpaceDE w:val="0"/>
              <w:autoSpaceDN w:val="0"/>
              <w:adjustRightInd w:val="0"/>
              <w:spacing w:line="340" w:lineRule="exact"/>
              <w:jc w:val="righ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0.678</w:t>
            </w:r>
          </w:p>
        </w:tc>
        <w:tc>
          <w:tcPr>
            <w:tcW w:w="21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1EB22CAC" w14:textId="77777777" w:rsidR="00A02E96" w:rsidRPr="00A46168" w:rsidRDefault="00A02E96" w:rsidP="0084611F">
            <w:pPr>
              <w:jc w:val="right"/>
              <w:rPr>
                <w:sz w:val="16"/>
                <w:szCs w:val="16"/>
                <w:lang w:val="bg-BG"/>
              </w:rPr>
            </w:pPr>
          </w:p>
        </w:tc>
      </w:tr>
      <w:tr w:rsidR="00A02E96" w:rsidRPr="00A46168" w14:paraId="779AB16F" w14:textId="77777777" w:rsidTr="00D40406">
        <w:trPr>
          <w:cantSplit/>
          <w:trHeight w:val="227"/>
        </w:trPr>
        <w:tc>
          <w:tcPr>
            <w:tcW w:w="37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2B7B96C0" w14:textId="77777777" w:rsidR="00A02E96" w:rsidRPr="00A46168" w:rsidRDefault="00A02E96" w:rsidP="00A02E96">
            <w:pPr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 xml:space="preserve">МАРИЕТА </w:t>
            </w:r>
            <w:r w:rsidRPr="003F1B66">
              <w:rPr>
                <w:sz w:val="16"/>
                <w:szCs w:val="16"/>
                <w:highlight w:val="black"/>
                <w:lang w:val="bg-BG"/>
              </w:rPr>
              <w:t>ДИМОВА</w:t>
            </w:r>
            <w:r w:rsidRPr="00A46168">
              <w:rPr>
                <w:sz w:val="16"/>
                <w:szCs w:val="16"/>
                <w:lang w:val="bg-BG"/>
              </w:rPr>
              <w:t xml:space="preserve"> ПЕТРОВА </w:t>
            </w:r>
          </w:p>
        </w:tc>
        <w:tc>
          <w:tcPr>
            <w:tcW w:w="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F530696" w14:textId="77777777" w:rsidR="00A02E96" w:rsidRPr="00A46168" w:rsidRDefault="00A02E96" w:rsidP="0090130E">
            <w:pPr>
              <w:autoSpaceDE w:val="0"/>
              <w:autoSpaceDN w:val="0"/>
              <w:adjustRightInd w:val="0"/>
              <w:spacing w:line="340" w:lineRule="exac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52-2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6F30833A" w14:textId="77777777" w:rsidR="00A02E96" w:rsidRPr="00A46168" w:rsidRDefault="00A02E96" w:rsidP="0090130E">
            <w:pPr>
              <w:autoSpaceDE w:val="0"/>
              <w:autoSpaceDN w:val="0"/>
              <w:adjustRightInd w:val="0"/>
              <w:spacing w:line="340" w:lineRule="exac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52.31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</w:tcPr>
          <w:p w14:paraId="33274700" w14:textId="77777777" w:rsidR="00A02E96" w:rsidRPr="00A46168" w:rsidRDefault="00A02E96" w:rsidP="0090130E">
            <w:pPr>
              <w:autoSpaceDE w:val="0"/>
              <w:autoSpaceDN w:val="0"/>
              <w:adjustRightInd w:val="0"/>
              <w:spacing w:line="340" w:lineRule="exact"/>
              <w:jc w:val="righ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0.355</w:t>
            </w:r>
          </w:p>
        </w:tc>
        <w:tc>
          <w:tcPr>
            <w:tcW w:w="21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04DB9974" w14:textId="77777777" w:rsidR="00A02E96" w:rsidRPr="00A46168" w:rsidRDefault="00A02E96" w:rsidP="0084611F">
            <w:pPr>
              <w:jc w:val="right"/>
              <w:rPr>
                <w:sz w:val="16"/>
                <w:szCs w:val="16"/>
                <w:lang w:val="bg-BG"/>
              </w:rPr>
            </w:pPr>
          </w:p>
        </w:tc>
      </w:tr>
      <w:tr w:rsidR="00A02E96" w:rsidRPr="00A46168" w14:paraId="5B17AF65" w14:textId="77777777" w:rsidTr="00D40406">
        <w:trPr>
          <w:cantSplit/>
          <w:trHeight w:val="227"/>
        </w:trPr>
        <w:tc>
          <w:tcPr>
            <w:tcW w:w="37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0495D54E" w14:textId="77777777" w:rsidR="00A02E96" w:rsidRPr="00A46168" w:rsidRDefault="00A02E96" w:rsidP="0090130E">
            <w:pPr>
              <w:rPr>
                <w:sz w:val="16"/>
                <w:szCs w:val="16"/>
                <w:lang w:val="bg-BG"/>
              </w:rPr>
            </w:pPr>
            <w:r w:rsidRPr="00A46168">
              <w:rPr>
                <w:b/>
                <w:bCs/>
                <w:sz w:val="16"/>
                <w:szCs w:val="16"/>
                <w:lang w:val="bg-BG"/>
              </w:rPr>
              <w:t>ОБЩО ЗА ПОЛЗВАТЕЛЯ</w:t>
            </w:r>
          </w:p>
        </w:tc>
        <w:tc>
          <w:tcPr>
            <w:tcW w:w="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0324CD0F" w14:textId="77777777" w:rsidR="00A02E96" w:rsidRPr="00A46168" w:rsidRDefault="00A02E96" w:rsidP="0090130E">
            <w:pPr>
              <w:rPr>
                <w:sz w:val="16"/>
                <w:szCs w:val="16"/>
                <w:lang w:val="bg-BG"/>
              </w:rPr>
            </w:pPr>
          </w:p>
        </w:tc>
        <w:tc>
          <w:tcPr>
            <w:tcW w:w="171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5DB6302" w14:textId="77777777" w:rsidR="00A02E96" w:rsidRPr="00A46168" w:rsidRDefault="00A02E96" w:rsidP="0090130E">
            <w:pPr>
              <w:rPr>
                <w:sz w:val="16"/>
                <w:szCs w:val="16"/>
                <w:lang w:val="bg-BG"/>
              </w:rPr>
            </w:pP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</w:tcPr>
          <w:p w14:paraId="3C72242A" w14:textId="77777777" w:rsidR="00A02E96" w:rsidRPr="00A46168" w:rsidRDefault="00A02E96" w:rsidP="0090130E">
            <w:pPr>
              <w:autoSpaceDE w:val="0"/>
              <w:autoSpaceDN w:val="0"/>
              <w:adjustRightInd w:val="0"/>
              <w:spacing w:line="340" w:lineRule="exact"/>
              <w:jc w:val="right"/>
              <w:rPr>
                <w:sz w:val="16"/>
                <w:szCs w:val="16"/>
                <w:lang w:val="bg-BG"/>
              </w:rPr>
            </w:pPr>
            <w:r w:rsidRPr="00A46168">
              <w:rPr>
                <w:b/>
                <w:bCs/>
                <w:sz w:val="16"/>
                <w:szCs w:val="16"/>
                <w:lang w:val="bg-BG"/>
              </w:rPr>
              <w:t>1.033</w:t>
            </w:r>
          </w:p>
        </w:tc>
        <w:tc>
          <w:tcPr>
            <w:tcW w:w="21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01E220F9" w14:textId="77777777" w:rsidR="00A02E96" w:rsidRPr="00A46168" w:rsidRDefault="002C14A4" w:rsidP="0090130E">
            <w:pPr>
              <w:jc w:val="right"/>
              <w:rPr>
                <w:b/>
                <w:sz w:val="16"/>
                <w:szCs w:val="16"/>
                <w:lang w:val="bg-BG"/>
              </w:rPr>
            </w:pPr>
            <w:r w:rsidRPr="00A46168">
              <w:rPr>
                <w:b/>
                <w:sz w:val="16"/>
                <w:szCs w:val="16"/>
                <w:lang w:val="bg-BG"/>
              </w:rPr>
              <w:t>20,66</w:t>
            </w:r>
          </w:p>
        </w:tc>
      </w:tr>
      <w:tr w:rsidR="00325DD4" w:rsidRPr="00A46168" w14:paraId="67C8587F" w14:textId="77777777" w:rsidTr="00D40406">
        <w:trPr>
          <w:cantSplit/>
          <w:trHeight w:val="227"/>
        </w:trPr>
        <w:tc>
          <w:tcPr>
            <w:tcW w:w="37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36B0A5B6" w14:textId="77777777" w:rsidR="00325DD4" w:rsidRPr="00A46168" w:rsidRDefault="00325DD4">
            <w:pPr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 xml:space="preserve">НЕВЕНА </w:t>
            </w:r>
            <w:r w:rsidRPr="003F1B66">
              <w:rPr>
                <w:sz w:val="16"/>
                <w:szCs w:val="16"/>
                <w:highlight w:val="black"/>
                <w:lang w:val="bg-BG"/>
              </w:rPr>
              <w:t>НИКОЛОВА</w:t>
            </w:r>
            <w:r w:rsidRPr="00A46168">
              <w:rPr>
                <w:sz w:val="16"/>
                <w:szCs w:val="16"/>
                <w:lang w:val="bg-BG"/>
              </w:rPr>
              <w:t xml:space="preserve"> ИВАНОВА</w:t>
            </w:r>
          </w:p>
        </w:tc>
        <w:tc>
          <w:tcPr>
            <w:tcW w:w="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1D216CD" w14:textId="77777777" w:rsidR="00325DD4" w:rsidRPr="00A46168" w:rsidRDefault="00325DD4" w:rsidP="0090130E">
            <w:pPr>
              <w:autoSpaceDE w:val="0"/>
              <w:autoSpaceDN w:val="0"/>
              <w:adjustRightInd w:val="0"/>
              <w:spacing w:line="340" w:lineRule="exac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142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63C18E96" w14:textId="77777777" w:rsidR="00325DD4" w:rsidRPr="00A46168" w:rsidRDefault="00325DD4" w:rsidP="0090130E">
            <w:pPr>
              <w:autoSpaceDE w:val="0"/>
              <w:autoSpaceDN w:val="0"/>
              <w:adjustRightInd w:val="0"/>
              <w:spacing w:line="340" w:lineRule="exac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139.7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</w:tcPr>
          <w:p w14:paraId="138801B6" w14:textId="77777777" w:rsidR="00325DD4" w:rsidRPr="00A46168" w:rsidRDefault="00325DD4" w:rsidP="0090130E">
            <w:pPr>
              <w:autoSpaceDE w:val="0"/>
              <w:autoSpaceDN w:val="0"/>
              <w:adjustRightInd w:val="0"/>
              <w:spacing w:line="340" w:lineRule="exact"/>
              <w:jc w:val="righ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0.785</w:t>
            </w:r>
          </w:p>
        </w:tc>
        <w:tc>
          <w:tcPr>
            <w:tcW w:w="21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63B66833" w14:textId="77777777" w:rsidR="00325DD4" w:rsidRPr="00A46168" w:rsidRDefault="00325DD4" w:rsidP="0084611F">
            <w:pPr>
              <w:jc w:val="right"/>
              <w:rPr>
                <w:sz w:val="16"/>
                <w:szCs w:val="16"/>
                <w:lang w:val="bg-BG"/>
              </w:rPr>
            </w:pPr>
          </w:p>
        </w:tc>
      </w:tr>
      <w:tr w:rsidR="00325DD4" w:rsidRPr="00A46168" w14:paraId="5801ECCD" w14:textId="77777777" w:rsidTr="00D40406">
        <w:trPr>
          <w:cantSplit/>
          <w:trHeight w:val="227"/>
        </w:trPr>
        <w:tc>
          <w:tcPr>
            <w:tcW w:w="37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0BF7F687" w14:textId="77777777" w:rsidR="00325DD4" w:rsidRPr="00A46168" w:rsidRDefault="00325DD4" w:rsidP="0090130E">
            <w:pPr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 xml:space="preserve">НЕВЕНА </w:t>
            </w:r>
            <w:r w:rsidRPr="003F1B66">
              <w:rPr>
                <w:sz w:val="16"/>
                <w:szCs w:val="16"/>
                <w:highlight w:val="black"/>
                <w:lang w:val="bg-BG"/>
              </w:rPr>
              <w:t>НИКОЛОВА</w:t>
            </w:r>
            <w:r w:rsidRPr="00A46168">
              <w:rPr>
                <w:sz w:val="16"/>
                <w:szCs w:val="16"/>
                <w:lang w:val="bg-BG"/>
              </w:rPr>
              <w:t xml:space="preserve"> ИВАНОВА</w:t>
            </w:r>
          </w:p>
        </w:tc>
        <w:tc>
          <w:tcPr>
            <w:tcW w:w="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2B94C38" w14:textId="77777777" w:rsidR="00325DD4" w:rsidRPr="00A46168" w:rsidRDefault="00325DD4" w:rsidP="0090130E">
            <w:pPr>
              <w:autoSpaceDE w:val="0"/>
              <w:autoSpaceDN w:val="0"/>
              <w:adjustRightInd w:val="0"/>
              <w:spacing w:line="340" w:lineRule="exac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139-1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59ADDC81" w14:textId="77777777" w:rsidR="00325DD4" w:rsidRPr="00A46168" w:rsidRDefault="00325DD4" w:rsidP="0090130E">
            <w:pPr>
              <w:autoSpaceDE w:val="0"/>
              <w:autoSpaceDN w:val="0"/>
              <w:adjustRightInd w:val="0"/>
              <w:spacing w:line="340" w:lineRule="exac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139.24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</w:tcPr>
          <w:p w14:paraId="7DF12ABC" w14:textId="77777777" w:rsidR="00325DD4" w:rsidRPr="00A46168" w:rsidRDefault="00325DD4" w:rsidP="0090130E">
            <w:pPr>
              <w:autoSpaceDE w:val="0"/>
              <w:autoSpaceDN w:val="0"/>
              <w:adjustRightInd w:val="0"/>
              <w:spacing w:line="340" w:lineRule="exact"/>
              <w:jc w:val="righ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0.452</w:t>
            </w:r>
          </w:p>
        </w:tc>
        <w:tc>
          <w:tcPr>
            <w:tcW w:w="21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28016163" w14:textId="77777777" w:rsidR="00325DD4" w:rsidRPr="00A46168" w:rsidRDefault="00325DD4" w:rsidP="0084611F">
            <w:pPr>
              <w:jc w:val="right"/>
              <w:rPr>
                <w:sz w:val="16"/>
                <w:szCs w:val="16"/>
                <w:lang w:val="bg-BG"/>
              </w:rPr>
            </w:pPr>
          </w:p>
        </w:tc>
      </w:tr>
      <w:tr w:rsidR="00325DD4" w:rsidRPr="00A46168" w14:paraId="0370885E" w14:textId="77777777" w:rsidTr="00D40406">
        <w:trPr>
          <w:cantSplit/>
          <w:trHeight w:val="227"/>
        </w:trPr>
        <w:tc>
          <w:tcPr>
            <w:tcW w:w="37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5CE66C82" w14:textId="77777777" w:rsidR="00325DD4" w:rsidRPr="00A46168" w:rsidRDefault="00325DD4" w:rsidP="0090130E">
            <w:pPr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 xml:space="preserve">НЕВЕНА </w:t>
            </w:r>
            <w:r w:rsidRPr="003F1B66">
              <w:rPr>
                <w:sz w:val="16"/>
                <w:szCs w:val="16"/>
                <w:highlight w:val="black"/>
                <w:lang w:val="bg-BG"/>
              </w:rPr>
              <w:t>НИКОЛОВА</w:t>
            </w:r>
            <w:r w:rsidRPr="00A46168">
              <w:rPr>
                <w:sz w:val="16"/>
                <w:szCs w:val="16"/>
                <w:lang w:val="bg-BG"/>
              </w:rPr>
              <w:t xml:space="preserve"> ИВАНОВА</w:t>
            </w:r>
          </w:p>
        </w:tc>
        <w:tc>
          <w:tcPr>
            <w:tcW w:w="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EDD909F" w14:textId="77777777" w:rsidR="00325DD4" w:rsidRPr="00A46168" w:rsidRDefault="00325DD4" w:rsidP="0090130E">
            <w:pPr>
              <w:autoSpaceDE w:val="0"/>
              <w:autoSpaceDN w:val="0"/>
              <w:adjustRightInd w:val="0"/>
              <w:spacing w:line="340" w:lineRule="exac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141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6501CB9F" w14:textId="77777777" w:rsidR="00325DD4" w:rsidRPr="00A46168" w:rsidRDefault="00325DD4" w:rsidP="0090130E">
            <w:pPr>
              <w:autoSpaceDE w:val="0"/>
              <w:autoSpaceDN w:val="0"/>
              <w:adjustRightInd w:val="0"/>
              <w:spacing w:line="340" w:lineRule="exac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141.23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</w:tcPr>
          <w:p w14:paraId="10ED84E1" w14:textId="77777777" w:rsidR="00325DD4" w:rsidRPr="00A46168" w:rsidRDefault="00325DD4" w:rsidP="0090130E">
            <w:pPr>
              <w:autoSpaceDE w:val="0"/>
              <w:autoSpaceDN w:val="0"/>
              <w:adjustRightInd w:val="0"/>
              <w:spacing w:line="340" w:lineRule="exact"/>
              <w:jc w:val="righ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0.857</w:t>
            </w:r>
          </w:p>
        </w:tc>
        <w:tc>
          <w:tcPr>
            <w:tcW w:w="21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030F77B8" w14:textId="77777777" w:rsidR="00325DD4" w:rsidRPr="00A46168" w:rsidRDefault="00325DD4" w:rsidP="0084611F">
            <w:pPr>
              <w:jc w:val="right"/>
              <w:rPr>
                <w:sz w:val="16"/>
                <w:szCs w:val="16"/>
                <w:lang w:val="bg-BG"/>
              </w:rPr>
            </w:pPr>
          </w:p>
        </w:tc>
      </w:tr>
      <w:tr w:rsidR="00325DD4" w:rsidRPr="00A46168" w14:paraId="0696DCF8" w14:textId="77777777" w:rsidTr="00D40406">
        <w:trPr>
          <w:cantSplit/>
          <w:trHeight w:val="227"/>
        </w:trPr>
        <w:tc>
          <w:tcPr>
            <w:tcW w:w="37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0F2C2C4F" w14:textId="77777777" w:rsidR="00325DD4" w:rsidRPr="00A46168" w:rsidRDefault="00325DD4" w:rsidP="0090130E">
            <w:pPr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 xml:space="preserve">НЕВЕНА </w:t>
            </w:r>
            <w:r w:rsidRPr="003F1B66">
              <w:rPr>
                <w:sz w:val="16"/>
                <w:szCs w:val="16"/>
                <w:highlight w:val="black"/>
                <w:lang w:val="bg-BG"/>
              </w:rPr>
              <w:t>НИКОЛОВА</w:t>
            </w:r>
            <w:r w:rsidRPr="00A46168">
              <w:rPr>
                <w:sz w:val="16"/>
                <w:szCs w:val="16"/>
                <w:lang w:val="bg-BG"/>
              </w:rPr>
              <w:t xml:space="preserve"> ИВАНОВА</w:t>
            </w:r>
          </w:p>
        </w:tc>
        <w:tc>
          <w:tcPr>
            <w:tcW w:w="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CAC98F9" w14:textId="77777777" w:rsidR="00325DD4" w:rsidRPr="00A46168" w:rsidRDefault="00325DD4" w:rsidP="0090130E">
            <w:pPr>
              <w:autoSpaceDE w:val="0"/>
              <w:autoSpaceDN w:val="0"/>
              <w:adjustRightInd w:val="0"/>
              <w:spacing w:line="340" w:lineRule="exac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142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74756195" w14:textId="77777777" w:rsidR="00325DD4" w:rsidRPr="00A46168" w:rsidRDefault="00325DD4" w:rsidP="0090130E">
            <w:pPr>
              <w:autoSpaceDE w:val="0"/>
              <w:autoSpaceDN w:val="0"/>
              <w:adjustRightInd w:val="0"/>
              <w:spacing w:line="340" w:lineRule="exac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142.12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</w:tcPr>
          <w:p w14:paraId="562D8082" w14:textId="77777777" w:rsidR="00325DD4" w:rsidRPr="00A46168" w:rsidRDefault="00325DD4" w:rsidP="0090130E">
            <w:pPr>
              <w:autoSpaceDE w:val="0"/>
              <w:autoSpaceDN w:val="0"/>
              <w:adjustRightInd w:val="0"/>
              <w:spacing w:line="340" w:lineRule="exact"/>
              <w:jc w:val="righ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0.428</w:t>
            </w:r>
          </w:p>
        </w:tc>
        <w:tc>
          <w:tcPr>
            <w:tcW w:w="21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2AA7E8B3" w14:textId="77777777" w:rsidR="00325DD4" w:rsidRPr="00A46168" w:rsidRDefault="00325DD4" w:rsidP="0084611F">
            <w:pPr>
              <w:jc w:val="right"/>
              <w:rPr>
                <w:b/>
                <w:sz w:val="16"/>
                <w:szCs w:val="16"/>
                <w:lang w:val="bg-BG"/>
              </w:rPr>
            </w:pPr>
          </w:p>
        </w:tc>
      </w:tr>
      <w:tr w:rsidR="00325DD4" w:rsidRPr="00A46168" w14:paraId="37FFE0A7" w14:textId="77777777" w:rsidTr="00D40406">
        <w:trPr>
          <w:cantSplit/>
          <w:trHeight w:val="227"/>
        </w:trPr>
        <w:tc>
          <w:tcPr>
            <w:tcW w:w="37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64A7C393" w14:textId="77777777" w:rsidR="00325DD4" w:rsidRPr="00A46168" w:rsidRDefault="00325DD4" w:rsidP="0090130E">
            <w:pPr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 xml:space="preserve">НЕВЕНА </w:t>
            </w:r>
            <w:r w:rsidRPr="003F1B66">
              <w:rPr>
                <w:sz w:val="16"/>
                <w:szCs w:val="16"/>
                <w:highlight w:val="black"/>
                <w:lang w:val="bg-BG"/>
              </w:rPr>
              <w:t>НИКОЛОВА</w:t>
            </w:r>
            <w:r w:rsidRPr="00A46168">
              <w:rPr>
                <w:sz w:val="16"/>
                <w:szCs w:val="16"/>
                <w:lang w:val="bg-BG"/>
              </w:rPr>
              <w:t xml:space="preserve"> ИВАНОВА</w:t>
            </w:r>
          </w:p>
        </w:tc>
        <w:tc>
          <w:tcPr>
            <w:tcW w:w="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306C20F" w14:textId="77777777" w:rsidR="00325DD4" w:rsidRPr="00A46168" w:rsidRDefault="00325DD4" w:rsidP="0090130E">
            <w:pPr>
              <w:autoSpaceDE w:val="0"/>
              <w:autoSpaceDN w:val="0"/>
              <w:adjustRightInd w:val="0"/>
              <w:spacing w:line="340" w:lineRule="exac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141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054F8342" w14:textId="77777777" w:rsidR="00325DD4" w:rsidRPr="00A46168" w:rsidRDefault="00325DD4" w:rsidP="0090130E">
            <w:pPr>
              <w:autoSpaceDE w:val="0"/>
              <w:autoSpaceDN w:val="0"/>
              <w:adjustRightInd w:val="0"/>
              <w:spacing w:line="340" w:lineRule="exac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142.12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</w:tcPr>
          <w:p w14:paraId="566B2B3B" w14:textId="77777777" w:rsidR="00325DD4" w:rsidRPr="00A46168" w:rsidRDefault="00325DD4" w:rsidP="0090130E">
            <w:pPr>
              <w:autoSpaceDE w:val="0"/>
              <w:autoSpaceDN w:val="0"/>
              <w:adjustRightInd w:val="0"/>
              <w:spacing w:line="340" w:lineRule="exact"/>
              <w:jc w:val="righ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1.069</w:t>
            </w:r>
          </w:p>
        </w:tc>
        <w:tc>
          <w:tcPr>
            <w:tcW w:w="21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68664F5F" w14:textId="77777777" w:rsidR="00325DD4" w:rsidRPr="00A46168" w:rsidRDefault="00325DD4" w:rsidP="0084611F">
            <w:pPr>
              <w:jc w:val="right"/>
              <w:rPr>
                <w:sz w:val="16"/>
                <w:szCs w:val="16"/>
                <w:lang w:val="bg-BG"/>
              </w:rPr>
            </w:pPr>
          </w:p>
        </w:tc>
      </w:tr>
      <w:tr w:rsidR="00325DD4" w:rsidRPr="00A46168" w14:paraId="516401D0" w14:textId="77777777" w:rsidTr="00D40406">
        <w:trPr>
          <w:cantSplit/>
          <w:trHeight w:val="227"/>
        </w:trPr>
        <w:tc>
          <w:tcPr>
            <w:tcW w:w="37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6E5A4B25" w14:textId="77777777" w:rsidR="00325DD4" w:rsidRPr="00A46168" w:rsidRDefault="00325DD4" w:rsidP="0090130E">
            <w:pPr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 xml:space="preserve">НЕВЕНА </w:t>
            </w:r>
            <w:r w:rsidRPr="003F1B66">
              <w:rPr>
                <w:sz w:val="16"/>
                <w:szCs w:val="16"/>
                <w:highlight w:val="black"/>
                <w:lang w:val="bg-BG"/>
              </w:rPr>
              <w:t>НИКОЛОВА</w:t>
            </w:r>
            <w:r w:rsidRPr="00A46168">
              <w:rPr>
                <w:sz w:val="16"/>
                <w:szCs w:val="16"/>
                <w:lang w:val="bg-BG"/>
              </w:rPr>
              <w:t xml:space="preserve"> ИВАНОВА</w:t>
            </w:r>
          </w:p>
        </w:tc>
        <w:tc>
          <w:tcPr>
            <w:tcW w:w="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901BA89" w14:textId="77777777" w:rsidR="00325DD4" w:rsidRPr="00A46168" w:rsidRDefault="00325DD4" w:rsidP="0090130E">
            <w:pPr>
              <w:autoSpaceDE w:val="0"/>
              <w:autoSpaceDN w:val="0"/>
              <w:adjustRightInd w:val="0"/>
              <w:spacing w:line="340" w:lineRule="exac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141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725DE96A" w14:textId="77777777" w:rsidR="00325DD4" w:rsidRPr="00A46168" w:rsidRDefault="00325DD4" w:rsidP="0090130E">
            <w:pPr>
              <w:autoSpaceDE w:val="0"/>
              <w:autoSpaceDN w:val="0"/>
              <w:adjustRightInd w:val="0"/>
              <w:spacing w:line="340" w:lineRule="exac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145.10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</w:tcPr>
          <w:p w14:paraId="17D08AEF" w14:textId="77777777" w:rsidR="00325DD4" w:rsidRPr="00A46168" w:rsidRDefault="00325DD4" w:rsidP="0090130E">
            <w:pPr>
              <w:autoSpaceDE w:val="0"/>
              <w:autoSpaceDN w:val="0"/>
              <w:adjustRightInd w:val="0"/>
              <w:spacing w:line="340" w:lineRule="exact"/>
              <w:jc w:val="righ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0.761</w:t>
            </w:r>
          </w:p>
        </w:tc>
        <w:tc>
          <w:tcPr>
            <w:tcW w:w="21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366EBD61" w14:textId="77777777" w:rsidR="00325DD4" w:rsidRPr="00A46168" w:rsidRDefault="00325DD4" w:rsidP="0084611F">
            <w:pPr>
              <w:jc w:val="right"/>
              <w:rPr>
                <w:sz w:val="16"/>
                <w:szCs w:val="16"/>
                <w:lang w:val="bg-BG"/>
              </w:rPr>
            </w:pPr>
          </w:p>
        </w:tc>
      </w:tr>
      <w:tr w:rsidR="00325DD4" w:rsidRPr="00A46168" w14:paraId="2EF80AEE" w14:textId="77777777" w:rsidTr="00D40406">
        <w:trPr>
          <w:cantSplit/>
          <w:trHeight w:val="227"/>
        </w:trPr>
        <w:tc>
          <w:tcPr>
            <w:tcW w:w="37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04A65EA9" w14:textId="77777777" w:rsidR="00325DD4" w:rsidRPr="00A46168" w:rsidRDefault="00325DD4" w:rsidP="0090130E">
            <w:pPr>
              <w:rPr>
                <w:sz w:val="16"/>
                <w:szCs w:val="16"/>
                <w:lang w:val="bg-BG"/>
              </w:rPr>
            </w:pPr>
            <w:r w:rsidRPr="00A46168">
              <w:rPr>
                <w:b/>
                <w:bCs/>
                <w:sz w:val="16"/>
                <w:szCs w:val="16"/>
                <w:lang w:val="bg-BG"/>
              </w:rPr>
              <w:t>ОБЩО ЗА ПОЛЗВАТЕЛЯ</w:t>
            </w:r>
          </w:p>
        </w:tc>
        <w:tc>
          <w:tcPr>
            <w:tcW w:w="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7D8A218D" w14:textId="77777777" w:rsidR="00325DD4" w:rsidRPr="00A46168" w:rsidRDefault="00325DD4" w:rsidP="0090130E">
            <w:pPr>
              <w:rPr>
                <w:sz w:val="16"/>
                <w:szCs w:val="16"/>
                <w:lang w:val="bg-BG"/>
              </w:rPr>
            </w:pPr>
          </w:p>
        </w:tc>
        <w:tc>
          <w:tcPr>
            <w:tcW w:w="171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7362C36" w14:textId="77777777" w:rsidR="00325DD4" w:rsidRPr="00A46168" w:rsidRDefault="00325DD4" w:rsidP="0090130E">
            <w:pPr>
              <w:rPr>
                <w:sz w:val="16"/>
                <w:szCs w:val="16"/>
                <w:lang w:val="bg-BG"/>
              </w:rPr>
            </w:pP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</w:tcPr>
          <w:p w14:paraId="344AF58D" w14:textId="77777777" w:rsidR="00325DD4" w:rsidRPr="00A46168" w:rsidRDefault="00325DD4" w:rsidP="0090130E">
            <w:pPr>
              <w:autoSpaceDE w:val="0"/>
              <w:autoSpaceDN w:val="0"/>
              <w:adjustRightInd w:val="0"/>
              <w:spacing w:line="340" w:lineRule="exact"/>
              <w:jc w:val="right"/>
              <w:rPr>
                <w:sz w:val="16"/>
                <w:szCs w:val="16"/>
                <w:lang w:val="bg-BG"/>
              </w:rPr>
            </w:pPr>
            <w:r w:rsidRPr="00A46168">
              <w:rPr>
                <w:b/>
                <w:bCs/>
                <w:sz w:val="16"/>
                <w:szCs w:val="16"/>
                <w:lang w:val="bg-BG"/>
              </w:rPr>
              <w:t>4.352</w:t>
            </w:r>
          </w:p>
        </w:tc>
        <w:tc>
          <w:tcPr>
            <w:tcW w:w="21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3ABAE536" w14:textId="77777777" w:rsidR="00325DD4" w:rsidRPr="00A46168" w:rsidRDefault="002C14A4" w:rsidP="0090130E">
            <w:pPr>
              <w:jc w:val="right"/>
              <w:rPr>
                <w:b/>
                <w:sz w:val="16"/>
                <w:szCs w:val="16"/>
                <w:lang w:val="bg-BG"/>
              </w:rPr>
            </w:pPr>
            <w:r w:rsidRPr="00A46168">
              <w:rPr>
                <w:b/>
                <w:sz w:val="16"/>
                <w:szCs w:val="16"/>
                <w:lang w:val="bg-BG"/>
              </w:rPr>
              <w:t>87,04</w:t>
            </w:r>
          </w:p>
        </w:tc>
      </w:tr>
      <w:tr w:rsidR="00D40406" w:rsidRPr="00A46168" w14:paraId="0CB4D51F" w14:textId="77777777" w:rsidTr="0090130E">
        <w:trPr>
          <w:cantSplit/>
          <w:trHeight w:val="227"/>
        </w:trPr>
        <w:tc>
          <w:tcPr>
            <w:tcW w:w="37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7CC81CC8" w14:textId="77777777" w:rsidR="00D40406" w:rsidRPr="00A46168" w:rsidRDefault="00D40406">
            <w:pPr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 xml:space="preserve">НИКОЛА </w:t>
            </w:r>
            <w:r w:rsidRPr="003F1B66">
              <w:rPr>
                <w:sz w:val="16"/>
                <w:szCs w:val="16"/>
                <w:highlight w:val="black"/>
                <w:lang w:val="bg-BG"/>
              </w:rPr>
              <w:t>ГЕОРГИЕВ</w:t>
            </w:r>
            <w:r w:rsidRPr="00A46168">
              <w:rPr>
                <w:sz w:val="16"/>
                <w:szCs w:val="16"/>
                <w:lang w:val="bg-BG"/>
              </w:rPr>
              <w:t xml:space="preserve"> НИКОЛОВ</w:t>
            </w:r>
          </w:p>
        </w:tc>
        <w:tc>
          <w:tcPr>
            <w:tcW w:w="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4051A12" w14:textId="77777777" w:rsidR="00D40406" w:rsidRPr="00A46168" w:rsidRDefault="00D40406" w:rsidP="0090130E">
            <w:pPr>
              <w:autoSpaceDE w:val="0"/>
              <w:autoSpaceDN w:val="0"/>
              <w:adjustRightInd w:val="0"/>
              <w:spacing w:line="340" w:lineRule="exac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59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72C5F04A" w14:textId="77777777" w:rsidR="00D40406" w:rsidRPr="00A46168" w:rsidRDefault="00D40406" w:rsidP="0090130E">
            <w:pPr>
              <w:autoSpaceDE w:val="0"/>
              <w:autoSpaceDN w:val="0"/>
              <w:adjustRightInd w:val="0"/>
              <w:spacing w:line="340" w:lineRule="exac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59.27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</w:tcPr>
          <w:p w14:paraId="2EA0393A" w14:textId="77777777" w:rsidR="00D40406" w:rsidRPr="00A46168" w:rsidRDefault="00D40406" w:rsidP="0090130E">
            <w:pPr>
              <w:autoSpaceDE w:val="0"/>
              <w:autoSpaceDN w:val="0"/>
              <w:adjustRightInd w:val="0"/>
              <w:spacing w:line="340" w:lineRule="exact"/>
              <w:jc w:val="righ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0.242</w:t>
            </w:r>
          </w:p>
        </w:tc>
        <w:tc>
          <w:tcPr>
            <w:tcW w:w="21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53C020BD" w14:textId="77777777" w:rsidR="00D40406" w:rsidRPr="00A46168" w:rsidRDefault="00D40406" w:rsidP="0084611F">
            <w:pPr>
              <w:jc w:val="right"/>
              <w:rPr>
                <w:sz w:val="16"/>
                <w:szCs w:val="16"/>
                <w:lang w:val="bg-BG"/>
              </w:rPr>
            </w:pPr>
          </w:p>
        </w:tc>
      </w:tr>
      <w:tr w:rsidR="00D40406" w:rsidRPr="00A46168" w14:paraId="58755282" w14:textId="77777777" w:rsidTr="0090130E">
        <w:trPr>
          <w:cantSplit/>
          <w:trHeight w:val="227"/>
        </w:trPr>
        <w:tc>
          <w:tcPr>
            <w:tcW w:w="37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1060AD4D" w14:textId="77777777" w:rsidR="00D40406" w:rsidRPr="00A46168" w:rsidRDefault="00D40406" w:rsidP="0090130E">
            <w:pPr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 xml:space="preserve">НИКОЛА </w:t>
            </w:r>
            <w:r w:rsidRPr="003F1B66">
              <w:rPr>
                <w:sz w:val="16"/>
                <w:szCs w:val="16"/>
                <w:highlight w:val="black"/>
                <w:lang w:val="bg-BG"/>
              </w:rPr>
              <w:t>ГЕОРГИЕВ</w:t>
            </w:r>
            <w:r w:rsidRPr="00A46168">
              <w:rPr>
                <w:sz w:val="16"/>
                <w:szCs w:val="16"/>
                <w:lang w:val="bg-BG"/>
              </w:rPr>
              <w:t xml:space="preserve"> НИКОЛОВ</w:t>
            </w:r>
          </w:p>
        </w:tc>
        <w:tc>
          <w:tcPr>
            <w:tcW w:w="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7E52ECC" w14:textId="77777777" w:rsidR="00D40406" w:rsidRPr="00A46168" w:rsidRDefault="00D40406" w:rsidP="0090130E">
            <w:pPr>
              <w:autoSpaceDE w:val="0"/>
              <w:autoSpaceDN w:val="0"/>
              <w:adjustRightInd w:val="0"/>
              <w:spacing w:line="340" w:lineRule="exac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59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5E41416B" w14:textId="77777777" w:rsidR="00D40406" w:rsidRPr="00A46168" w:rsidRDefault="00D40406" w:rsidP="0090130E">
            <w:pPr>
              <w:autoSpaceDE w:val="0"/>
              <w:autoSpaceDN w:val="0"/>
              <w:adjustRightInd w:val="0"/>
              <w:spacing w:line="340" w:lineRule="exac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60.9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</w:tcPr>
          <w:p w14:paraId="087782A3" w14:textId="77777777" w:rsidR="00D40406" w:rsidRPr="00A46168" w:rsidRDefault="00D40406" w:rsidP="0090130E">
            <w:pPr>
              <w:autoSpaceDE w:val="0"/>
              <w:autoSpaceDN w:val="0"/>
              <w:adjustRightInd w:val="0"/>
              <w:spacing w:line="340" w:lineRule="exact"/>
              <w:jc w:val="righ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0.945</w:t>
            </w:r>
          </w:p>
        </w:tc>
        <w:tc>
          <w:tcPr>
            <w:tcW w:w="21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6BDB55BE" w14:textId="77777777" w:rsidR="00D40406" w:rsidRPr="00A46168" w:rsidRDefault="00D40406" w:rsidP="0084611F">
            <w:pPr>
              <w:jc w:val="right"/>
              <w:rPr>
                <w:sz w:val="16"/>
                <w:szCs w:val="16"/>
                <w:lang w:val="bg-BG"/>
              </w:rPr>
            </w:pPr>
          </w:p>
        </w:tc>
      </w:tr>
      <w:tr w:rsidR="00D40406" w:rsidRPr="00A46168" w14:paraId="3ED2E6D4" w14:textId="77777777" w:rsidTr="0090130E">
        <w:trPr>
          <w:cantSplit/>
          <w:trHeight w:val="227"/>
        </w:trPr>
        <w:tc>
          <w:tcPr>
            <w:tcW w:w="37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27EB2211" w14:textId="77777777" w:rsidR="00D40406" w:rsidRPr="00A46168" w:rsidRDefault="00D40406" w:rsidP="0090130E">
            <w:pPr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 xml:space="preserve">НИКОЛА </w:t>
            </w:r>
            <w:r w:rsidRPr="003F1B66">
              <w:rPr>
                <w:sz w:val="16"/>
                <w:szCs w:val="16"/>
                <w:highlight w:val="black"/>
                <w:lang w:val="bg-BG"/>
              </w:rPr>
              <w:t>ГЕОРГИЕВ</w:t>
            </w:r>
            <w:r w:rsidRPr="00A46168">
              <w:rPr>
                <w:sz w:val="16"/>
                <w:szCs w:val="16"/>
                <w:lang w:val="bg-BG"/>
              </w:rPr>
              <w:t xml:space="preserve"> НИКОЛОВ</w:t>
            </w:r>
          </w:p>
        </w:tc>
        <w:tc>
          <w:tcPr>
            <w:tcW w:w="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2869BAE" w14:textId="77777777" w:rsidR="00D40406" w:rsidRPr="00A46168" w:rsidRDefault="00D40406" w:rsidP="0090130E">
            <w:pPr>
              <w:autoSpaceDE w:val="0"/>
              <w:autoSpaceDN w:val="0"/>
              <w:adjustRightInd w:val="0"/>
              <w:spacing w:line="340" w:lineRule="exac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92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010F09DA" w14:textId="77777777" w:rsidR="00D40406" w:rsidRPr="00A46168" w:rsidRDefault="00D40406" w:rsidP="0090130E">
            <w:pPr>
              <w:autoSpaceDE w:val="0"/>
              <w:autoSpaceDN w:val="0"/>
              <w:adjustRightInd w:val="0"/>
              <w:spacing w:line="340" w:lineRule="exac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91.40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</w:tcPr>
          <w:p w14:paraId="38F9A70C" w14:textId="77777777" w:rsidR="00D40406" w:rsidRPr="00A46168" w:rsidRDefault="00D40406" w:rsidP="0090130E">
            <w:pPr>
              <w:autoSpaceDE w:val="0"/>
              <w:autoSpaceDN w:val="0"/>
              <w:adjustRightInd w:val="0"/>
              <w:spacing w:line="340" w:lineRule="exact"/>
              <w:jc w:val="righ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0.529</w:t>
            </w:r>
          </w:p>
        </w:tc>
        <w:tc>
          <w:tcPr>
            <w:tcW w:w="21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5C8A4055" w14:textId="77777777" w:rsidR="00D40406" w:rsidRPr="00A46168" w:rsidRDefault="00D40406" w:rsidP="0084611F">
            <w:pPr>
              <w:jc w:val="right"/>
              <w:rPr>
                <w:sz w:val="16"/>
                <w:szCs w:val="16"/>
                <w:lang w:val="bg-BG"/>
              </w:rPr>
            </w:pPr>
          </w:p>
        </w:tc>
      </w:tr>
      <w:tr w:rsidR="00D40406" w:rsidRPr="00A46168" w14:paraId="28E4E16D" w14:textId="77777777" w:rsidTr="0090130E">
        <w:trPr>
          <w:cantSplit/>
          <w:trHeight w:val="227"/>
        </w:trPr>
        <w:tc>
          <w:tcPr>
            <w:tcW w:w="37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3BEE26B6" w14:textId="77777777" w:rsidR="00D40406" w:rsidRPr="00A46168" w:rsidRDefault="00D40406" w:rsidP="0090130E">
            <w:pPr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 xml:space="preserve">НИКОЛА </w:t>
            </w:r>
            <w:r w:rsidRPr="003F1B66">
              <w:rPr>
                <w:sz w:val="16"/>
                <w:szCs w:val="16"/>
                <w:highlight w:val="black"/>
                <w:lang w:val="bg-BG"/>
              </w:rPr>
              <w:t>ГЕОРГИЕВ</w:t>
            </w:r>
            <w:r w:rsidRPr="00A46168">
              <w:rPr>
                <w:sz w:val="16"/>
                <w:szCs w:val="16"/>
                <w:lang w:val="bg-BG"/>
              </w:rPr>
              <w:t xml:space="preserve"> НИКОЛОВ</w:t>
            </w:r>
          </w:p>
        </w:tc>
        <w:tc>
          <w:tcPr>
            <w:tcW w:w="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A4FE9D6" w14:textId="77777777" w:rsidR="00D40406" w:rsidRPr="00A46168" w:rsidRDefault="00D40406" w:rsidP="0090130E">
            <w:pPr>
              <w:autoSpaceDE w:val="0"/>
              <w:autoSpaceDN w:val="0"/>
              <w:adjustRightInd w:val="0"/>
              <w:spacing w:line="340" w:lineRule="exac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97-2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26CA88CA" w14:textId="77777777" w:rsidR="00D40406" w:rsidRPr="00A46168" w:rsidRDefault="00D40406" w:rsidP="0090130E">
            <w:pPr>
              <w:autoSpaceDE w:val="0"/>
              <w:autoSpaceDN w:val="0"/>
              <w:adjustRightInd w:val="0"/>
              <w:spacing w:line="340" w:lineRule="exac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91.40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</w:tcPr>
          <w:p w14:paraId="42EE8340" w14:textId="77777777" w:rsidR="00D40406" w:rsidRPr="00A46168" w:rsidRDefault="00D40406" w:rsidP="0090130E">
            <w:pPr>
              <w:autoSpaceDE w:val="0"/>
              <w:autoSpaceDN w:val="0"/>
              <w:adjustRightInd w:val="0"/>
              <w:spacing w:line="340" w:lineRule="exact"/>
              <w:jc w:val="righ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0.109</w:t>
            </w:r>
          </w:p>
        </w:tc>
        <w:tc>
          <w:tcPr>
            <w:tcW w:w="21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532E0E3B" w14:textId="77777777" w:rsidR="00D40406" w:rsidRPr="00A46168" w:rsidRDefault="00D40406" w:rsidP="0084611F">
            <w:pPr>
              <w:jc w:val="right"/>
              <w:rPr>
                <w:sz w:val="16"/>
                <w:szCs w:val="16"/>
                <w:lang w:val="bg-BG"/>
              </w:rPr>
            </w:pPr>
          </w:p>
        </w:tc>
      </w:tr>
      <w:tr w:rsidR="00D40406" w:rsidRPr="00A46168" w14:paraId="2D53F465" w14:textId="77777777" w:rsidTr="0090130E">
        <w:trPr>
          <w:cantSplit/>
          <w:trHeight w:val="227"/>
        </w:trPr>
        <w:tc>
          <w:tcPr>
            <w:tcW w:w="37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6FA8CCF7" w14:textId="77777777" w:rsidR="00D40406" w:rsidRPr="00A46168" w:rsidRDefault="00D40406" w:rsidP="0090130E">
            <w:pPr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 xml:space="preserve">НИКОЛА </w:t>
            </w:r>
            <w:r w:rsidRPr="003F1B66">
              <w:rPr>
                <w:sz w:val="16"/>
                <w:szCs w:val="16"/>
                <w:highlight w:val="black"/>
                <w:lang w:val="bg-BG"/>
              </w:rPr>
              <w:t>ГЕОРГИЕВ</w:t>
            </w:r>
            <w:r w:rsidRPr="00A46168">
              <w:rPr>
                <w:sz w:val="16"/>
                <w:szCs w:val="16"/>
                <w:lang w:val="bg-BG"/>
              </w:rPr>
              <w:t xml:space="preserve"> НИКОЛОВ</w:t>
            </w:r>
          </w:p>
        </w:tc>
        <w:tc>
          <w:tcPr>
            <w:tcW w:w="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9CC0CAD" w14:textId="77777777" w:rsidR="00D40406" w:rsidRPr="00A46168" w:rsidRDefault="00D40406" w:rsidP="0090130E">
            <w:pPr>
              <w:autoSpaceDE w:val="0"/>
              <w:autoSpaceDN w:val="0"/>
              <w:adjustRightInd w:val="0"/>
              <w:spacing w:line="340" w:lineRule="exac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92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640F26E1" w14:textId="77777777" w:rsidR="00D40406" w:rsidRPr="00A46168" w:rsidRDefault="00D40406" w:rsidP="0090130E">
            <w:pPr>
              <w:autoSpaceDE w:val="0"/>
              <w:autoSpaceDN w:val="0"/>
              <w:adjustRightInd w:val="0"/>
              <w:spacing w:line="340" w:lineRule="exac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92.9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</w:tcPr>
          <w:p w14:paraId="3453845E" w14:textId="77777777" w:rsidR="00D40406" w:rsidRPr="00A46168" w:rsidRDefault="00D40406" w:rsidP="0090130E">
            <w:pPr>
              <w:autoSpaceDE w:val="0"/>
              <w:autoSpaceDN w:val="0"/>
              <w:adjustRightInd w:val="0"/>
              <w:spacing w:line="340" w:lineRule="exact"/>
              <w:jc w:val="righ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0.892</w:t>
            </w:r>
          </w:p>
        </w:tc>
        <w:tc>
          <w:tcPr>
            <w:tcW w:w="21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0309E2F1" w14:textId="77777777" w:rsidR="00D40406" w:rsidRPr="00A46168" w:rsidRDefault="00D40406" w:rsidP="0084611F">
            <w:pPr>
              <w:jc w:val="right"/>
              <w:rPr>
                <w:sz w:val="16"/>
                <w:szCs w:val="16"/>
                <w:lang w:val="bg-BG"/>
              </w:rPr>
            </w:pPr>
          </w:p>
        </w:tc>
      </w:tr>
      <w:tr w:rsidR="00D40406" w:rsidRPr="00A46168" w14:paraId="02A4A578" w14:textId="77777777" w:rsidTr="0090130E">
        <w:trPr>
          <w:cantSplit/>
          <w:trHeight w:val="227"/>
        </w:trPr>
        <w:tc>
          <w:tcPr>
            <w:tcW w:w="37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08D38D0E" w14:textId="77777777" w:rsidR="00D40406" w:rsidRPr="00A46168" w:rsidRDefault="00D40406" w:rsidP="0090130E">
            <w:pPr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 xml:space="preserve">НИКОЛА </w:t>
            </w:r>
            <w:r w:rsidRPr="003F1B66">
              <w:rPr>
                <w:sz w:val="16"/>
                <w:szCs w:val="16"/>
                <w:highlight w:val="black"/>
                <w:lang w:val="bg-BG"/>
              </w:rPr>
              <w:t>ГЕОРГИЕВ</w:t>
            </w:r>
            <w:r w:rsidRPr="00A46168">
              <w:rPr>
                <w:sz w:val="16"/>
                <w:szCs w:val="16"/>
                <w:lang w:val="bg-BG"/>
              </w:rPr>
              <w:t xml:space="preserve"> НИКОЛОВ</w:t>
            </w:r>
          </w:p>
        </w:tc>
        <w:tc>
          <w:tcPr>
            <w:tcW w:w="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6D70BB5" w14:textId="77777777" w:rsidR="00D40406" w:rsidRPr="00A46168" w:rsidRDefault="00D40406" w:rsidP="0090130E">
            <w:pPr>
              <w:autoSpaceDE w:val="0"/>
              <w:autoSpaceDN w:val="0"/>
              <w:adjustRightInd w:val="0"/>
              <w:spacing w:line="340" w:lineRule="exac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96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72E8EC60" w14:textId="77777777" w:rsidR="00D40406" w:rsidRPr="00A46168" w:rsidRDefault="00D40406" w:rsidP="0090130E">
            <w:pPr>
              <w:autoSpaceDE w:val="0"/>
              <w:autoSpaceDN w:val="0"/>
              <w:adjustRightInd w:val="0"/>
              <w:spacing w:line="340" w:lineRule="exac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93.16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</w:tcPr>
          <w:p w14:paraId="6CC125F8" w14:textId="77777777" w:rsidR="00D40406" w:rsidRPr="00A46168" w:rsidRDefault="00D40406" w:rsidP="0090130E">
            <w:pPr>
              <w:autoSpaceDE w:val="0"/>
              <w:autoSpaceDN w:val="0"/>
              <w:adjustRightInd w:val="0"/>
              <w:spacing w:line="340" w:lineRule="exact"/>
              <w:jc w:val="righ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1.218</w:t>
            </w:r>
          </w:p>
        </w:tc>
        <w:tc>
          <w:tcPr>
            <w:tcW w:w="21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48DA881D" w14:textId="77777777" w:rsidR="00D40406" w:rsidRPr="00A46168" w:rsidRDefault="00D40406" w:rsidP="0084611F">
            <w:pPr>
              <w:jc w:val="right"/>
              <w:rPr>
                <w:sz w:val="16"/>
                <w:szCs w:val="16"/>
                <w:lang w:val="bg-BG"/>
              </w:rPr>
            </w:pPr>
          </w:p>
        </w:tc>
      </w:tr>
      <w:tr w:rsidR="00D40406" w:rsidRPr="00A46168" w14:paraId="16C01E98" w14:textId="77777777" w:rsidTr="0090130E">
        <w:trPr>
          <w:cantSplit/>
          <w:trHeight w:val="227"/>
        </w:trPr>
        <w:tc>
          <w:tcPr>
            <w:tcW w:w="37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016C9369" w14:textId="77777777" w:rsidR="00D40406" w:rsidRPr="00A46168" w:rsidRDefault="00D40406" w:rsidP="0090130E">
            <w:pPr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 xml:space="preserve">НИКОЛА </w:t>
            </w:r>
            <w:r w:rsidRPr="003F1B66">
              <w:rPr>
                <w:sz w:val="16"/>
                <w:szCs w:val="16"/>
                <w:highlight w:val="black"/>
                <w:lang w:val="bg-BG"/>
              </w:rPr>
              <w:t>ГЕОРГИЕВ</w:t>
            </w:r>
            <w:r w:rsidRPr="00A46168">
              <w:rPr>
                <w:sz w:val="16"/>
                <w:szCs w:val="16"/>
                <w:lang w:val="bg-BG"/>
              </w:rPr>
              <w:t xml:space="preserve"> НИКОЛОВ</w:t>
            </w:r>
          </w:p>
        </w:tc>
        <w:tc>
          <w:tcPr>
            <w:tcW w:w="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D5FDA12" w14:textId="77777777" w:rsidR="00D40406" w:rsidRPr="00A46168" w:rsidRDefault="00D40406" w:rsidP="0090130E">
            <w:pPr>
              <w:autoSpaceDE w:val="0"/>
              <w:autoSpaceDN w:val="0"/>
              <w:adjustRightInd w:val="0"/>
              <w:spacing w:line="340" w:lineRule="exac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92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213DB47C" w14:textId="77777777" w:rsidR="00D40406" w:rsidRPr="00A46168" w:rsidRDefault="00D40406" w:rsidP="0090130E">
            <w:pPr>
              <w:autoSpaceDE w:val="0"/>
              <w:autoSpaceDN w:val="0"/>
              <w:adjustRightInd w:val="0"/>
              <w:spacing w:line="340" w:lineRule="exac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93.16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</w:tcPr>
          <w:p w14:paraId="5741B883" w14:textId="77777777" w:rsidR="00D40406" w:rsidRPr="00A46168" w:rsidRDefault="00D40406" w:rsidP="0090130E">
            <w:pPr>
              <w:autoSpaceDE w:val="0"/>
              <w:autoSpaceDN w:val="0"/>
              <w:adjustRightInd w:val="0"/>
              <w:spacing w:line="340" w:lineRule="exact"/>
              <w:jc w:val="righ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0.159</w:t>
            </w:r>
          </w:p>
        </w:tc>
        <w:tc>
          <w:tcPr>
            <w:tcW w:w="21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0F504DAA" w14:textId="77777777" w:rsidR="00D40406" w:rsidRPr="00A46168" w:rsidRDefault="00D40406" w:rsidP="0084611F">
            <w:pPr>
              <w:jc w:val="right"/>
              <w:rPr>
                <w:sz w:val="16"/>
                <w:szCs w:val="16"/>
                <w:lang w:val="bg-BG"/>
              </w:rPr>
            </w:pPr>
          </w:p>
        </w:tc>
      </w:tr>
      <w:tr w:rsidR="00D40406" w:rsidRPr="00A46168" w14:paraId="268EF45A" w14:textId="77777777" w:rsidTr="0090130E">
        <w:trPr>
          <w:cantSplit/>
          <w:trHeight w:val="227"/>
        </w:trPr>
        <w:tc>
          <w:tcPr>
            <w:tcW w:w="37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63626AA8" w14:textId="77777777" w:rsidR="00D40406" w:rsidRPr="00A46168" w:rsidRDefault="00D40406" w:rsidP="0090130E">
            <w:pPr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 xml:space="preserve">НИКОЛА </w:t>
            </w:r>
            <w:r w:rsidRPr="003F1B66">
              <w:rPr>
                <w:sz w:val="16"/>
                <w:szCs w:val="16"/>
                <w:highlight w:val="black"/>
                <w:lang w:val="bg-BG"/>
              </w:rPr>
              <w:t>ГЕОРГИЕВ</w:t>
            </w:r>
            <w:r w:rsidRPr="00A46168">
              <w:rPr>
                <w:sz w:val="16"/>
                <w:szCs w:val="16"/>
                <w:lang w:val="bg-BG"/>
              </w:rPr>
              <w:t xml:space="preserve"> НИКОЛОВ</w:t>
            </w:r>
          </w:p>
        </w:tc>
        <w:tc>
          <w:tcPr>
            <w:tcW w:w="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1A2AD23" w14:textId="77777777" w:rsidR="00D40406" w:rsidRPr="00A46168" w:rsidRDefault="00D40406" w:rsidP="0090130E">
            <w:pPr>
              <w:autoSpaceDE w:val="0"/>
              <w:autoSpaceDN w:val="0"/>
              <w:adjustRightInd w:val="0"/>
              <w:spacing w:line="340" w:lineRule="exac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96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68D8E616" w14:textId="77777777" w:rsidR="00D40406" w:rsidRPr="00A46168" w:rsidRDefault="00D40406" w:rsidP="0090130E">
            <w:pPr>
              <w:autoSpaceDE w:val="0"/>
              <w:autoSpaceDN w:val="0"/>
              <w:adjustRightInd w:val="0"/>
              <w:spacing w:line="340" w:lineRule="exac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95.2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</w:tcPr>
          <w:p w14:paraId="63FFDA0B" w14:textId="77777777" w:rsidR="00D40406" w:rsidRPr="00A46168" w:rsidRDefault="00D40406" w:rsidP="0090130E">
            <w:pPr>
              <w:autoSpaceDE w:val="0"/>
              <w:autoSpaceDN w:val="0"/>
              <w:adjustRightInd w:val="0"/>
              <w:spacing w:line="340" w:lineRule="exact"/>
              <w:jc w:val="righ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0.269</w:t>
            </w:r>
          </w:p>
        </w:tc>
        <w:tc>
          <w:tcPr>
            <w:tcW w:w="21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695CC218" w14:textId="77777777" w:rsidR="00D40406" w:rsidRPr="00A46168" w:rsidRDefault="00D40406" w:rsidP="0084611F">
            <w:pPr>
              <w:jc w:val="right"/>
              <w:rPr>
                <w:sz w:val="16"/>
                <w:szCs w:val="16"/>
                <w:lang w:val="bg-BG"/>
              </w:rPr>
            </w:pPr>
          </w:p>
        </w:tc>
      </w:tr>
      <w:tr w:rsidR="00D40406" w:rsidRPr="00A46168" w14:paraId="6AB56246" w14:textId="77777777" w:rsidTr="0090130E">
        <w:trPr>
          <w:cantSplit/>
          <w:trHeight w:val="227"/>
        </w:trPr>
        <w:tc>
          <w:tcPr>
            <w:tcW w:w="37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5540EE2C" w14:textId="77777777" w:rsidR="00D40406" w:rsidRPr="00A46168" w:rsidRDefault="00D40406" w:rsidP="0090130E">
            <w:pPr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 xml:space="preserve">НИКОЛА </w:t>
            </w:r>
            <w:r w:rsidRPr="003F1B66">
              <w:rPr>
                <w:sz w:val="16"/>
                <w:szCs w:val="16"/>
                <w:highlight w:val="black"/>
                <w:lang w:val="bg-BG"/>
              </w:rPr>
              <w:t>ГЕОРГИЕВ</w:t>
            </w:r>
            <w:r w:rsidRPr="00A46168">
              <w:rPr>
                <w:sz w:val="16"/>
                <w:szCs w:val="16"/>
                <w:lang w:val="bg-BG"/>
              </w:rPr>
              <w:t xml:space="preserve"> НИКОЛОВ</w:t>
            </w:r>
          </w:p>
        </w:tc>
        <w:tc>
          <w:tcPr>
            <w:tcW w:w="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6FDE0C8" w14:textId="77777777" w:rsidR="00D40406" w:rsidRPr="00A46168" w:rsidRDefault="00D40406" w:rsidP="0090130E">
            <w:pPr>
              <w:autoSpaceDE w:val="0"/>
              <w:autoSpaceDN w:val="0"/>
              <w:adjustRightInd w:val="0"/>
              <w:spacing w:line="340" w:lineRule="exac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92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44A5277B" w14:textId="77777777" w:rsidR="00D40406" w:rsidRPr="00A46168" w:rsidRDefault="00D40406" w:rsidP="0090130E">
            <w:pPr>
              <w:autoSpaceDE w:val="0"/>
              <w:autoSpaceDN w:val="0"/>
              <w:adjustRightInd w:val="0"/>
              <w:spacing w:line="340" w:lineRule="exac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96.12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</w:tcPr>
          <w:p w14:paraId="0EE876D3" w14:textId="77777777" w:rsidR="00D40406" w:rsidRPr="00A46168" w:rsidRDefault="00D40406" w:rsidP="0090130E">
            <w:pPr>
              <w:autoSpaceDE w:val="0"/>
              <w:autoSpaceDN w:val="0"/>
              <w:adjustRightInd w:val="0"/>
              <w:spacing w:line="340" w:lineRule="exact"/>
              <w:jc w:val="righ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0.128</w:t>
            </w:r>
          </w:p>
        </w:tc>
        <w:tc>
          <w:tcPr>
            <w:tcW w:w="21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072327AA" w14:textId="77777777" w:rsidR="00D40406" w:rsidRPr="00A46168" w:rsidRDefault="00D40406" w:rsidP="0084611F">
            <w:pPr>
              <w:jc w:val="right"/>
              <w:rPr>
                <w:sz w:val="16"/>
                <w:szCs w:val="16"/>
                <w:lang w:val="bg-BG"/>
              </w:rPr>
            </w:pPr>
          </w:p>
        </w:tc>
      </w:tr>
      <w:tr w:rsidR="00D40406" w:rsidRPr="00A46168" w14:paraId="0341FACE" w14:textId="77777777" w:rsidTr="0090130E">
        <w:trPr>
          <w:cantSplit/>
          <w:trHeight w:val="227"/>
        </w:trPr>
        <w:tc>
          <w:tcPr>
            <w:tcW w:w="37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4B87F623" w14:textId="77777777" w:rsidR="00D40406" w:rsidRPr="00A46168" w:rsidRDefault="00D40406" w:rsidP="0090130E">
            <w:pPr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 xml:space="preserve">НИКОЛА </w:t>
            </w:r>
            <w:r w:rsidRPr="003F1B66">
              <w:rPr>
                <w:sz w:val="16"/>
                <w:szCs w:val="16"/>
                <w:highlight w:val="black"/>
                <w:lang w:val="bg-BG"/>
              </w:rPr>
              <w:t>ГЕОРГИЕВ</w:t>
            </w:r>
            <w:r w:rsidRPr="00A46168">
              <w:rPr>
                <w:sz w:val="16"/>
                <w:szCs w:val="16"/>
                <w:lang w:val="bg-BG"/>
              </w:rPr>
              <w:t xml:space="preserve"> НИКОЛОВ</w:t>
            </w:r>
          </w:p>
        </w:tc>
        <w:tc>
          <w:tcPr>
            <w:tcW w:w="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9FA8D55" w14:textId="77777777" w:rsidR="00D40406" w:rsidRPr="00A46168" w:rsidRDefault="00D40406" w:rsidP="0090130E">
            <w:pPr>
              <w:autoSpaceDE w:val="0"/>
              <w:autoSpaceDN w:val="0"/>
              <w:adjustRightInd w:val="0"/>
              <w:spacing w:line="340" w:lineRule="exac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99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5C0CCFF1" w14:textId="77777777" w:rsidR="00D40406" w:rsidRPr="00A46168" w:rsidRDefault="00D40406" w:rsidP="0090130E">
            <w:pPr>
              <w:autoSpaceDE w:val="0"/>
              <w:autoSpaceDN w:val="0"/>
              <w:adjustRightInd w:val="0"/>
              <w:spacing w:line="340" w:lineRule="exac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99.13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</w:tcPr>
          <w:p w14:paraId="72923720" w14:textId="77777777" w:rsidR="00D40406" w:rsidRPr="00A46168" w:rsidRDefault="00D40406" w:rsidP="0090130E">
            <w:pPr>
              <w:autoSpaceDE w:val="0"/>
              <w:autoSpaceDN w:val="0"/>
              <w:adjustRightInd w:val="0"/>
              <w:spacing w:line="340" w:lineRule="exact"/>
              <w:jc w:val="righ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1.085</w:t>
            </w:r>
          </w:p>
        </w:tc>
        <w:tc>
          <w:tcPr>
            <w:tcW w:w="21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6E59BA03" w14:textId="77777777" w:rsidR="00D40406" w:rsidRPr="00A46168" w:rsidRDefault="00D40406" w:rsidP="0084611F">
            <w:pPr>
              <w:jc w:val="right"/>
              <w:rPr>
                <w:sz w:val="16"/>
                <w:szCs w:val="16"/>
                <w:lang w:val="bg-BG"/>
              </w:rPr>
            </w:pPr>
          </w:p>
        </w:tc>
      </w:tr>
      <w:tr w:rsidR="00D40406" w:rsidRPr="00A46168" w14:paraId="131DB7FA" w14:textId="77777777" w:rsidTr="0090130E">
        <w:trPr>
          <w:cantSplit/>
          <w:trHeight w:val="227"/>
        </w:trPr>
        <w:tc>
          <w:tcPr>
            <w:tcW w:w="37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153F721A" w14:textId="77777777" w:rsidR="00D40406" w:rsidRPr="00A46168" w:rsidRDefault="00D40406" w:rsidP="0090130E">
            <w:pPr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 xml:space="preserve">НИКОЛА </w:t>
            </w:r>
            <w:r w:rsidRPr="003F1B66">
              <w:rPr>
                <w:sz w:val="16"/>
                <w:szCs w:val="16"/>
                <w:highlight w:val="black"/>
                <w:lang w:val="bg-BG"/>
              </w:rPr>
              <w:t>ГЕОРГИЕВ</w:t>
            </w:r>
            <w:r w:rsidRPr="00A46168">
              <w:rPr>
                <w:sz w:val="16"/>
                <w:szCs w:val="16"/>
                <w:lang w:val="bg-BG"/>
              </w:rPr>
              <w:t xml:space="preserve"> НИКОЛОВ</w:t>
            </w:r>
          </w:p>
        </w:tc>
        <w:tc>
          <w:tcPr>
            <w:tcW w:w="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E090AF1" w14:textId="77777777" w:rsidR="00D40406" w:rsidRPr="00A46168" w:rsidRDefault="00D40406" w:rsidP="0090130E">
            <w:pPr>
              <w:autoSpaceDE w:val="0"/>
              <w:autoSpaceDN w:val="0"/>
              <w:adjustRightInd w:val="0"/>
              <w:spacing w:line="340" w:lineRule="exac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99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7BF59291" w14:textId="77777777" w:rsidR="00D40406" w:rsidRPr="00A46168" w:rsidRDefault="00D40406" w:rsidP="0090130E">
            <w:pPr>
              <w:autoSpaceDE w:val="0"/>
              <w:autoSpaceDN w:val="0"/>
              <w:adjustRightInd w:val="0"/>
              <w:spacing w:line="340" w:lineRule="exac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100.21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</w:tcPr>
          <w:p w14:paraId="1704CEC5" w14:textId="77777777" w:rsidR="00D40406" w:rsidRPr="00A46168" w:rsidRDefault="00D40406" w:rsidP="0090130E">
            <w:pPr>
              <w:autoSpaceDE w:val="0"/>
              <w:autoSpaceDN w:val="0"/>
              <w:adjustRightInd w:val="0"/>
              <w:spacing w:line="340" w:lineRule="exact"/>
              <w:jc w:val="righ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0.267</w:t>
            </w:r>
          </w:p>
        </w:tc>
        <w:tc>
          <w:tcPr>
            <w:tcW w:w="21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2E7D2C6A" w14:textId="77777777" w:rsidR="00D40406" w:rsidRPr="00A46168" w:rsidRDefault="00D40406" w:rsidP="0084611F">
            <w:pPr>
              <w:jc w:val="right"/>
              <w:rPr>
                <w:b/>
                <w:sz w:val="16"/>
                <w:szCs w:val="16"/>
                <w:lang w:val="bg-BG"/>
              </w:rPr>
            </w:pPr>
          </w:p>
        </w:tc>
      </w:tr>
      <w:tr w:rsidR="00D40406" w:rsidRPr="00A46168" w14:paraId="7A5D57E7" w14:textId="77777777" w:rsidTr="0090130E">
        <w:trPr>
          <w:cantSplit/>
          <w:trHeight w:val="227"/>
        </w:trPr>
        <w:tc>
          <w:tcPr>
            <w:tcW w:w="37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7627A0A6" w14:textId="77777777" w:rsidR="00D40406" w:rsidRPr="00A46168" w:rsidRDefault="00D40406" w:rsidP="0090130E">
            <w:pPr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lastRenderedPageBreak/>
              <w:t xml:space="preserve">НИКОЛА </w:t>
            </w:r>
            <w:r w:rsidRPr="003F1B66">
              <w:rPr>
                <w:sz w:val="16"/>
                <w:szCs w:val="16"/>
                <w:highlight w:val="black"/>
                <w:lang w:val="bg-BG"/>
              </w:rPr>
              <w:t>ГЕОРГИЕВ</w:t>
            </w:r>
            <w:r w:rsidRPr="00A46168">
              <w:rPr>
                <w:sz w:val="16"/>
                <w:szCs w:val="16"/>
                <w:lang w:val="bg-BG"/>
              </w:rPr>
              <w:t xml:space="preserve"> НИКОЛОВ</w:t>
            </w:r>
          </w:p>
        </w:tc>
        <w:tc>
          <w:tcPr>
            <w:tcW w:w="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94AEE4C" w14:textId="77777777" w:rsidR="00D40406" w:rsidRPr="00A46168" w:rsidRDefault="00D40406" w:rsidP="0090130E">
            <w:pPr>
              <w:autoSpaceDE w:val="0"/>
              <w:autoSpaceDN w:val="0"/>
              <w:adjustRightInd w:val="0"/>
              <w:spacing w:line="340" w:lineRule="exac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98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7AA4CC52" w14:textId="77777777" w:rsidR="00D40406" w:rsidRPr="00A46168" w:rsidRDefault="00D40406" w:rsidP="0090130E">
            <w:pPr>
              <w:autoSpaceDE w:val="0"/>
              <w:autoSpaceDN w:val="0"/>
              <w:adjustRightInd w:val="0"/>
              <w:spacing w:line="340" w:lineRule="exac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104.5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</w:tcPr>
          <w:p w14:paraId="1F3F6984" w14:textId="77777777" w:rsidR="00D40406" w:rsidRPr="00A46168" w:rsidRDefault="00D40406" w:rsidP="0090130E">
            <w:pPr>
              <w:autoSpaceDE w:val="0"/>
              <w:autoSpaceDN w:val="0"/>
              <w:adjustRightInd w:val="0"/>
              <w:spacing w:line="340" w:lineRule="exact"/>
              <w:jc w:val="righ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0.703</w:t>
            </w:r>
          </w:p>
        </w:tc>
        <w:tc>
          <w:tcPr>
            <w:tcW w:w="21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5EBFAD04" w14:textId="77777777" w:rsidR="00D40406" w:rsidRPr="00A46168" w:rsidRDefault="00D40406" w:rsidP="0084611F">
            <w:pPr>
              <w:jc w:val="right"/>
              <w:rPr>
                <w:sz w:val="16"/>
                <w:szCs w:val="16"/>
                <w:lang w:val="bg-BG"/>
              </w:rPr>
            </w:pPr>
          </w:p>
        </w:tc>
      </w:tr>
      <w:tr w:rsidR="00D40406" w:rsidRPr="00A46168" w14:paraId="6014B1E2" w14:textId="77777777" w:rsidTr="0090130E">
        <w:trPr>
          <w:cantSplit/>
          <w:trHeight w:val="227"/>
        </w:trPr>
        <w:tc>
          <w:tcPr>
            <w:tcW w:w="37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6A0236DF" w14:textId="77777777" w:rsidR="00D40406" w:rsidRPr="00A46168" w:rsidRDefault="00D40406" w:rsidP="0090130E">
            <w:pPr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 xml:space="preserve">НИКОЛА </w:t>
            </w:r>
            <w:r w:rsidRPr="003F1B66">
              <w:rPr>
                <w:sz w:val="16"/>
                <w:szCs w:val="16"/>
                <w:highlight w:val="black"/>
                <w:lang w:val="bg-BG"/>
              </w:rPr>
              <w:t>ГЕОРГИЕВ</w:t>
            </w:r>
            <w:r w:rsidRPr="00A46168">
              <w:rPr>
                <w:sz w:val="16"/>
                <w:szCs w:val="16"/>
                <w:lang w:val="bg-BG"/>
              </w:rPr>
              <w:t xml:space="preserve"> НИКОЛОВ</w:t>
            </w:r>
          </w:p>
        </w:tc>
        <w:tc>
          <w:tcPr>
            <w:tcW w:w="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1FFEFE3" w14:textId="77777777" w:rsidR="00D40406" w:rsidRPr="00A46168" w:rsidRDefault="00D40406" w:rsidP="0090130E">
            <w:pPr>
              <w:autoSpaceDE w:val="0"/>
              <w:autoSpaceDN w:val="0"/>
              <w:adjustRightInd w:val="0"/>
              <w:spacing w:line="340" w:lineRule="exac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98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02A2C05E" w14:textId="77777777" w:rsidR="00D40406" w:rsidRPr="00A46168" w:rsidRDefault="00D40406" w:rsidP="0090130E">
            <w:pPr>
              <w:autoSpaceDE w:val="0"/>
              <w:autoSpaceDN w:val="0"/>
              <w:adjustRightInd w:val="0"/>
              <w:spacing w:line="340" w:lineRule="exac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105.8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</w:tcPr>
          <w:p w14:paraId="38BA9504" w14:textId="77777777" w:rsidR="00D40406" w:rsidRPr="00A46168" w:rsidRDefault="00D40406" w:rsidP="0090130E">
            <w:pPr>
              <w:autoSpaceDE w:val="0"/>
              <w:autoSpaceDN w:val="0"/>
              <w:adjustRightInd w:val="0"/>
              <w:spacing w:line="340" w:lineRule="exact"/>
              <w:jc w:val="righ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0.624</w:t>
            </w:r>
          </w:p>
        </w:tc>
        <w:tc>
          <w:tcPr>
            <w:tcW w:w="21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68F37D24" w14:textId="77777777" w:rsidR="00D40406" w:rsidRPr="00A46168" w:rsidRDefault="00D40406" w:rsidP="0084611F">
            <w:pPr>
              <w:jc w:val="right"/>
              <w:rPr>
                <w:b/>
                <w:sz w:val="16"/>
                <w:szCs w:val="16"/>
                <w:lang w:val="bg-BG"/>
              </w:rPr>
            </w:pPr>
          </w:p>
        </w:tc>
      </w:tr>
      <w:tr w:rsidR="00D40406" w:rsidRPr="00A46168" w14:paraId="492532BD" w14:textId="77777777" w:rsidTr="0090130E">
        <w:trPr>
          <w:cantSplit/>
          <w:trHeight w:val="227"/>
        </w:trPr>
        <w:tc>
          <w:tcPr>
            <w:tcW w:w="37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14F902D8" w14:textId="77777777" w:rsidR="00D40406" w:rsidRPr="00A46168" w:rsidRDefault="00D40406">
            <w:pPr>
              <w:rPr>
                <w:sz w:val="16"/>
                <w:szCs w:val="16"/>
                <w:lang w:val="bg-BG"/>
              </w:rPr>
            </w:pPr>
            <w:r w:rsidRPr="00A46168">
              <w:rPr>
                <w:b/>
                <w:bCs/>
                <w:sz w:val="16"/>
                <w:szCs w:val="16"/>
                <w:lang w:val="bg-BG"/>
              </w:rPr>
              <w:t>ОБЩО ЗА ПОЛЗВАТЕЛЯ</w:t>
            </w:r>
          </w:p>
        </w:tc>
        <w:tc>
          <w:tcPr>
            <w:tcW w:w="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2FEEE6D8" w14:textId="77777777" w:rsidR="00D40406" w:rsidRPr="00A46168" w:rsidRDefault="00D40406">
            <w:pPr>
              <w:rPr>
                <w:sz w:val="16"/>
                <w:szCs w:val="16"/>
                <w:lang w:val="bg-BG"/>
              </w:rPr>
            </w:pPr>
          </w:p>
        </w:tc>
        <w:tc>
          <w:tcPr>
            <w:tcW w:w="171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B1AC628" w14:textId="77777777" w:rsidR="00D40406" w:rsidRPr="00A46168" w:rsidRDefault="00D40406">
            <w:pPr>
              <w:rPr>
                <w:sz w:val="16"/>
                <w:szCs w:val="16"/>
                <w:lang w:val="bg-BG"/>
              </w:rPr>
            </w:pP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</w:tcPr>
          <w:p w14:paraId="4D30D6A1" w14:textId="77777777" w:rsidR="00D40406" w:rsidRPr="00A46168" w:rsidRDefault="00D40406" w:rsidP="0090130E">
            <w:pPr>
              <w:autoSpaceDE w:val="0"/>
              <w:autoSpaceDN w:val="0"/>
              <w:adjustRightInd w:val="0"/>
              <w:spacing w:line="340" w:lineRule="exact"/>
              <w:jc w:val="right"/>
              <w:rPr>
                <w:sz w:val="16"/>
                <w:szCs w:val="16"/>
                <w:lang w:val="bg-BG"/>
              </w:rPr>
            </w:pPr>
            <w:r w:rsidRPr="00A46168">
              <w:rPr>
                <w:b/>
                <w:bCs/>
                <w:sz w:val="16"/>
                <w:szCs w:val="16"/>
                <w:lang w:val="bg-BG"/>
              </w:rPr>
              <w:t>7.173</w:t>
            </w:r>
          </w:p>
        </w:tc>
        <w:tc>
          <w:tcPr>
            <w:tcW w:w="21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65A6C01E" w14:textId="77777777" w:rsidR="00D40406" w:rsidRPr="00A46168" w:rsidRDefault="002C14A4" w:rsidP="0084611F">
            <w:pPr>
              <w:jc w:val="right"/>
              <w:rPr>
                <w:b/>
                <w:sz w:val="16"/>
                <w:szCs w:val="16"/>
                <w:lang w:val="bg-BG"/>
              </w:rPr>
            </w:pPr>
            <w:r w:rsidRPr="00A46168">
              <w:rPr>
                <w:b/>
                <w:sz w:val="16"/>
                <w:szCs w:val="16"/>
                <w:lang w:val="bg-BG"/>
              </w:rPr>
              <w:t>143,46</w:t>
            </w:r>
          </w:p>
        </w:tc>
      </w:tr>
      <w:tr w:rsidR="0090130E" w:rsidRPr="00A46168" w14:paraId="3FE3381E" w14:textId="77777777" w:rsidTr="0090130E">
        <w:trPr>
          <w:cantSplit/>
          <w:trHeight w:val="227"/>
        </w:trPr>
        <w:tc>
          <w:tcPr>
            <w:tcW w:w="37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33184F75" w14:textId="77777777" w:rsidR="0090130E" w:rsidRPr="00A46168" w:rsidRDefault="0090130E">
            <w:pPr>
              <w:rPr>
                <w:bCs/>
                <w:sz w:val="16"/>
                <w:szCs w:val="16"/>
                <w:lang w:val="bg-BG"/>
              </w:rPr>
            </w:pPr>
            <w:r w:rsidRPr="00A46168">
              <w:rPr>
                <w:bCs/>
                <w:sz w:val="16"/>
                <w:szCs w:val="16"/>
                <w:lang w:val="bg-BG"/>
              </w:rPr>
              <w:t xml:space="preserve">ПЛАМЕН </w:t>
            </w:r>
            <w:r w:rsidRPr="003F1B66">
              <w:rPr>
                <w:bCs/>
                <w:sz w:val="16"/>
                <w:szCs w:val="16"/>
                <w:highlight w:val="black"/>
                <w:lang w:val="bg-BG"/>
              </w:rPr>
              <w:t>ВЕСЕЛИНОВ</w:t>
            </w:r>
            <w:r w:rsidRPr="00A46168">
              <w:rPr>
                <w:bCs/>
                <w:sz w:val="16"/>
                <w:szCs w:val="16"/>
                <w:lang w:val="bg-BG"/>
              </w:rPr>
              <w:t xml:space="preserve"> ВАСИЛЕВ</w:t>
            </w:r>
          </w:p>
        </w:tc>
        <w:tc>
          <w:tcPr>
            <w:tcW w:w="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46AD0A54" w14:textId="77777777" w:rsidR="0090130E" w:rsidRPr="00A46168" w:rsidRDefault="0090130E">
            <w:pPr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32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77215A6" w14:textId="77777777" w:rsidR="0090130E" w:rsidRPr="00A46168" w:rsidRDefault="0090130E">
            <w:pPr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32.6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</w:tcPr>
          <w:p w14:paraId="6EB5790A" w14:textId="77777777" w:rsidR="0090130E" w:rsidRPr="00A46168" w:rsidRDefault="0090130E" w:rsidP="0090130E">
            <w:pPr>
              <w:autoSpaceDE w:val="0"/>
              <w:autoSpaceDN w:val="0"/>
              <w:adjustRightInd w:val="0"/>
              <w:spacing w:line="340" w:lineRule="exact"/>
              <w:jc w:val="righ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0.750</w:t>
            </w:r>
          </w:p>
        </w:tc>
        <w:tc>
          <w:tcPr>
            <w:tcW w:w="21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42F158AA" w14:textId="77777777" w:rsidR="0090130E" w:rsidRPr="00A46168" w:rsidRDefault="0090130E" w:rsidP="0084611F">
            <w:pPr>
              <w:jc w:val="right"/>
              <w:rPr>
                <w:b/>
                <w:sz w:val="16"/>
                <w:szCs w:val="16"/>
                <w:lang w:val="bg-BG"/>
              </w:rPr>
            </w:pPr>
          </w:p>
        </w:tc>
      </w:tr>
      <w:tr w:rsidR="0090130E" w:rsidRPr="00A46168" w14:paraId="47DB9207" w14:textId="77777777" w:rsidTr="0090130E">
        <w:trPr>
          <w:cantSplit/>
          <w:trHeight w:val="227"/>
        </w:trPr>
        <w:tc>
          <w:tcPr>
            <w:tcW w:w="37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0AEC9FE2" w14:textId="77777777" w:rsidR="0090130E" w:rsidRPr="00A46168" w:rsidRDefault="0090130E">
            <w:pPr>
              <w:rPr>
                <w:sz w:val="16"/>
                <w:szCs w:val="16"/>
                <w:lang w:val="bg-BG"/>
              </w:rPr>
            </w:pPr>
            <w:r w:rsidRPr="00A46168">
              <w:rPr>
                <w:b/>
                <w:bCs/>
                <w:sz w:val="16"/>
                <w:szCs w:val="16"/>
                <w:lang w:val="bg-BG"/>
              </w:rPr>
              <w:t>ОБЩО ЗА ПОЛЗВАТЕЛЯ</w:t>
            </w:r>
          </w:p>
        </w:tc>
        <w:tc>
          <w:tcPr>
            <w:tcW w:w="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32BE516E" w14:textId="77777777" w:rsidR="0090130E" w:rsidRPr="00A46168" w:rsidRDefault="0090130E">
            <w:pPr>
              <w:rPr>
                <w:sz w:val="16"/>
                <w:szCs w:val="16"/>
                <w:lang w:val="bg-BG"/>
              </w:rPr>
            </w:pPr>
          </w:p>
        </w:tc>
        <w:tc>
          <w:tcPr>
            <w:tcW w:w="171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A46C8DE" w14:textId="77777777" w:rsidR="0090130E" w:rsidRPr="00A46168" w:rsidRDefault="0090130E">
            <w:pPr>
              <w:rPr>
                <w:color w:val="FF0000"/>
                <w:sz w:val="16"/>
                <w:szCs w:val="16"/>
                <w:lang w:val="bg-BG"/>
              </w:rPr>
            </w:pP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</w:tcPr>
          <w:p w14:paraId="1894D9AC" w14:textId="77777777" w:rsidR="0090130E" w:rsidRPr="00A46168" w:rsidRDefault="0090130E" w:rsidP="0090130E">
            <w:pPr>
              <w:autoSpaceDE w:val="0"/>
              <w:autoSpaceDN w:val="0"/>
              <w:adjustRightInd w:val="0"/>
              <w:spacing w:line="340" w:lineRule="exact"/>
              <w:jc w:val="right"/>
              <w:rPr>
                <w:sz w:val="16"/>
                <w:szCs w:val="16"/>
                <w:lang w:val="bg-BG"/>
              </w:rPr>
            </w:pPr>
            <w:r w:rsidRPr="00A46168">
              <w:rPr>
                <w:b/>
                <w:bCs/>
                <w:sz w:val="16"/>
                <w:szCs w:val="16"/>
                <w:lang w:val="bg-BG"/>
              </w:rPr>
              <w:t>0.750</w:t>
            </w:r>
          </w:p>
        </w:tc>
        <w:tc>
          <w:tcPr>
            <w:tcW w:w="21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216F59FA" w14:textId="77777777" w:rsidR="0090130E" w:rsidRPr="00A46168" w:rsidRDefault="002C14A4" w:rsidP="0084611F">
            <w:pPr>
              <w:jc w:val="right"/>
              <w:rPr>
                <w:b/>
                <w:sz w:val="16"/>
                <w:szCs w:val="16"/>
                <w:lang w:val="bg-BG"/>
              </w:rPr>
            </w:pPr>
            <w:r w:rsidRPr="00A46168">
              <w:rPr>
                <w:b/>
                <w:sz w:val="16"/>
                <w:szCs w:val="16"/>
                <w:lang w:val="bg-BG"/>
              </w:rPr>
              <w:t>15,00</w:t>
            </w:r>
          </w:p>
        </w:tc>
      </w:tr>
      <w:tr w:rsidR="006260CF" w:rsidRPr="00A46168" w14:paraId="48FF90EF" w14:textId="77777777" w:rsidTr="00883FFC">
        <w:trPr>
          <w:cantSplit/>
          <w:trHeight w:val="227"/>
        </w:trPr>
        <w:tc>
          <w:tcPr>
            <w:tcW w:w="37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4D7DF7F3" w14:textId="77777777" w:rsidR="006260CF" w:rsidRPr="00A46168" w:rsidRDefault="006260CF" w:rsidP="000E3A15">
            <w:pPr>
              <w:rPr>
                <w:bCs/>
                <w:sz w:val="16"/>
                <w:szCs w:val="16"/>
                <w:lang w:val="bg-BG"/>
              </w:rPr>
            </w:pPr>
            <w:r w:rsidRPr="00A46168">
              <w:rPr>
                <w:bCs/>
                <w:sz w:val="16"/>
                <w:szCs w:val="16"/>
                <w:lang w:val="bg-BG"/>
              </w:rPr>
              <w:t xml:space="preserve">ХРИСТО </w:t>
            </w:r>
            <w:r w:rsidRPr="003F1B66">
              <w:rPr>
                <w:bCs/>
                <w:sz w:val="16"/>
                <w:szCs w:val="16"/>
                <w:highlight w:val="black"/>
                <w:lang w:val="bg-BG"/>
              </w:rPr>
              <w:t>НИКОЛОВ</w:t>
            </w:r>
            <w:r w:rsidRPr="00A46168">
              <w:rPr>
                <w:bCs/>
                <w:sz w:val="16"/>
                <w:szCs w:val="16"/>
                <w:lang w:val="bg-BG"/>
              </w:rPr>
              <w:t xml:space="preserve"> ХРИСТОВ</w:t>
            </w:r>
          </w:p>
        </w:tc>
        <w:tc>
          <w:tcPr>
            <w:tcW w:w="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49E0435" w14:textId="77777777" w:rsidR="006260CF" w:rsidRPr="00A46168" w:rsidRDefault="006260CF" w:rsidP="00883FFC">
            <w:pPr>
              <w:autoSpaceDE w:val="0"/>
              <w:autoSpaceDN w:val="0"/>
              <w:adjustRightInd w:val="0"/>
              <w:spacing w:line="340" w:lineRule="exac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169-1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6D146AC6" w14:textId="77777777" w:rsidR="006260CF" w:rsidRPr="00A46168" w:rsidRDefault="006260CF" w:rsidP="00883FFC">
            <w:pPr>
              <w:autoSpaceDE w:val="0"/>
              <w:autoSpaceDN w:val="0"/>
              <w:adjustRightInd w:val="0"/>
              <w:spacing w:line="340" w:lineRule="exac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17.12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</w:tcPr>
          <w:p w14:paraId="43512225" w14:textId="77777777" w:rsidR="006260CF" w:rsidRPr="00A46168" w:rsidRDefault="006260CF" w:rsidP="00883FFC">
            <w:pPr>
              <w:autoSpaceDE w:val="0"/>
              <w:autoSpaceDN w:val="0"/>
              <w:adjustRightInd w:val="0"/>
              <w:spacing w:line="340" w:lineRule="exact"/>
              <w:jc w:val="righ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0.215</w:t>
            </w:r>
          </w:p>
        </w:tc>
        <w:tc>
          <w:tcPr>
            <w:tcW w:w="21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1A97B4CB" w14:textId="77777777" w:rsidR="006260CF" w:rsidRPr="00A46168" w:rsidRDefault="006260CF" w:rsidP="000E3A15">
            <w:pPr>
              <w:jc w:val="right"/>
              <w:rPr>
                <w:b/>
                <w:sz w:val="16"/>
                <w:szCs w:val="16"/>
                <w:lang w:val="bg-BG"/>
              </w:rPr>
            </w:pPr>
          </w:p>
        </w:tc>
      </w:tr>
      <w:tr w:rsidR="006260CF" w:rsidRPr="00A46168" w14:paraId="7BD78513" w14:textId="77777777" w:rsidTr="00883FFC">
        <w:trPr>
          <w:cantSplit/>
          <w:trHeight w:val="227"/>
        </w:trPr>
        <w:tc>
          <w:tcPr>
            <w:tcW w:w="37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0F67FBB7" w14:textId="77777777" w:rsidR="006260CF" w:rsidRPr="00A46168" w:rsidRDefault="006260CF" w:rsidP="00883FFC">
            <w:pPr>
              <w:rPr>
                <w:bCs/>
                <w:sz w:val="16"/>
                <w:szCs w:val="16"/>
                <w:lang w:val="bg-BG"/>
              </w:rPr>
            </w:pPr>
            <w:r w:rsidRPr="00A46168">
              <w:rPr>
                <w:bCs/>
                <w:sz w:val="16"/>
                <w:szCs w:val="16"/>
                <w:lang w:val="bg-BG"/>
              </w:rPr>
              <w:t xml:space="preserve">ХРИСТО </w:t>
            </w:r>
            <w:r w:rsidRPr="003F1B66">
              <w:rPr>
                <w:bCs/>
                <w:sz w:val="16"/>
                <w:szCs w:val="16"/>
                <w:highlight w:val="black"/>
                <w:lang w:val="bg-BG"/>
              </w:rPr>
              <w:t>НИКОЛОВ</w:t>
            </w:r>
            <w:r w:rsidRPr="00A46168">
              <w:rPr>
                <w:bCs/>
                <w:sz w:val="16"/>
                <w:szCs w:val="16"/>
                <w:lang w:val="bg-BG"/>
              </w:rPr>
              <w:t xml:space="preserve"> ХРИСТОВ</w:t>
            </w:r>
          </w:p>
        </w:tc>
        <w:tc>
          <w:tcPr>
            <w:tcW w:w="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3305B9F" w14:textId="77777777" w:rsidR="006260CF" w:rsidRPr="00A46168" w:rsidRDefault="006260CF" w:rsidP="00883FFC">
            <w:pPr>
              <w:autoSpaceDE w:val="0"/>
              <w:autoSpaceDN w:val="0"/>
              <w:adjustRightInd w:val="0"/>
              <w:spacing w:line="340" w:lineRule="exac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75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1137A8D3" w14:textId="77777777" w:rsidR="006260CF" w:rsidRPr="00A46168" w:rsidRDefault="006260CF" w:rsidP="00883FFC">
            <w:pPr>
              <w:autoSpaceDE w:val="0"/>
              <w:autoSpaceDN w:val="0"/>
              <w:adjustRightInd w:val="0"/>
              <w:spacing w:line="340" w:lineRule="exac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76.23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</w:tcPr>
          <w:p w14:paraId="1F5453C3" w14:textId="77777777" w:rsidR="006260CF" w:rsidRPr="00A46168" w:rsidRDefault="006260CF" w:rsidP="00883FFC">
            <w:pPr>
              <w:autoSpaceDE w:val="0"/>
              <w:autoSpaceDN w:val="0"/>
              <w:adjustRightInd w:val="0"/>
              <w:spacing w:line="340" w:lineRule="exact"/>
              <w:jc w:val="righ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1.666</w:t>
            </w:r>
          </w:p>
        </w:tc>
        <w:tc>
          <w:tcPr>
            <w:tcW w:w="21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011E20A8" w14:textId="77777777" w:rsidR="006260CF" w:rsidRPr="00A46168" w:rsidRDefault="006260CF" w:rsidP="000E3A15">
            <w:pPr>
              <w:jc w:val="right"/>
              <w:rPr>
                <w:b/>
                <w:sz w:val="16"/>
                <w:szCs w:val="16"/>
                <w:lang w:val="bg-BG"/>
              </w:rPr>
            </w:pPr>
          </w:p>
        </w:tc>
      </w:tr>
      <w:tr w:rsidR="006260CF" w:rsidRPr="00A46168" w14:paraId="0F29446E" w14:textId="77777777" w:rsidTr="00883FFC">
        <w:trPr>
          <w:cantSplit/>
          <w:trHeight w:val="227"/>
        </w:trPr>
        <w:tc>
          <w:tcPr>
            <w:tcW w:w="37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16192503" w14:textId="77777777" w:rsidR="006260CF" w:rsidRPr="00A46168" w:rsidRDefault="006260CF" w:rsidP="00883FFC">
            <w:pPr>
              <w:rPr>
                <w:bCs/>
                <w:sz w:val="16"/>
                <w:szCs w:val="16"/>
                <w:lang w:val="bg-BG"/>
              </w:rPr>
            </w:pPr>
            <w:r w:rsidRPr="00A46168">
              <w:rPr>
                <w:bCs/>
                <w:sz w:val="16"/>
                <w:szCs w:val="16"/>
                <w:lang w:val="bg-BG"/>
              </w:rPr>
              <w:t xml:space="preserve">ХРИСТО </w:t>
            </w:r>
            <w:r w:rsidRPr="003F1B66">
              <w:rPr>
                <w:bCs/>
                <w:sz w:val="16"/>
                <w:szCs w:val="16"/>
                <w:highlight w:val="black"/>
                <w:lang w:val="bg-BG"/>
              </w:rPr>
              <w:t>НИКОЛОВ</w:t>
            </w:r>
            <w:r w:rsidRPr="00A46168">
              <w:rPr>
                <w:bCs/>
                <w:sz w:val="16"/>
                <w:szCs w:val="16"/>
                <w:lang w:val="bg-BG"/>
              </w:rPr>
              <w:t xml:space="preserve"> ХРИСТОВ</w:t>
            </w:r>
          </w:p>
        </w:tc>
        <w:tc>
          <w:tcPr>
            <w:tcW w:w="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DADB3E3" w14:textId="77777777" w:rsidR="006260CF" w:rsidRPr="00A46168" w:rsidRDefault="006260CF" w:rsidP="00883FFC">
            <w:pPr>
              <w:autoSpaceDE w:val="0"/>
              <w:autoSpaceDN w:val="0"/>
              <w:adjustRightInd w:val="0"/>
              <w:spacing w:line="340" w:lineRule="exac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75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6BDAF676" w14:textId="77777777" w:rsidR="006260CF" w:rsidRPr="00A46168" w:rsidRDefault="006260CF" w:rsidP="00883FFC">
            <w:pPr>
              <w:autoSpaceDE w:val="0"/>
              <w:autoSpaceDN w:val="0"/>
              <w:adjustRightInd w:val="0"/>
              <w:spacing w:line="340" w:lineRule="exac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77.40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</w:tcPr>
          <w:p w14:paraId="4A2DF564" w14:textId="77777777" w:rsidR="006260CF" w:rsidRPr="00A46168" w:rsidRDefault="006260CF" w:rsidP="00883FFC">
            <w:pPr>
              <w:autoSpaceDE w:val="0"/>
              <w:autoSpaceDN w:val="0"/>
              <w:adjustRightInd w:val="0"/>
              <w:spacing w:line="340" w:lineRule="exact"/>
              <w:jc w:val="righ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0.573</w:t>
            </w:r>
          </w:p>
        </w:tc>
        <w:tc>
          <w:tcPr>
            <w:tcW w:w="21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602BE627" w14:textId="77777777" w:rsidR="006260CF" w:rsidRPr="00A46168" w:rsidRDefault="006260CF" w:rsidP="000E3A15">
            <w:pPr>
              <w:jc w:val="right"/>
              <w:rPr>
                <w:sz w:val="16"/>
                <w:szCs w:val="16"/>
                <w:lang w:val="bg-BG"/>
              </w:rPr>
            </w:pPr>
          </w:p>
        </w:tc>
      </w:tr>
      <w:tr w:rsidR="006260CF" w:rsidRPr="00A46168" w14:paraId="61B3F14B" w14:textId="77777777" w:rsidTr="00883FFC">
        <w:trPr>
          <w:cantSplit/>
          <w:trHeight w:val="227"/>
        </w:trPr>
        <w:tc>
          <w:tcPr>
            <w:tcW w:w="37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3D32F6C5" w14:textId="77777777" w:rsidR="006260CF" w:rsidRPr="00A46168" w:rsidRDefault="006260CF" w:rsidP="00883FFC">
            <w:pPr>
              <w:rPr>
                <w:bCs/>
                <w:sz w:val="16"/>
                <w:szCs w:val="16"/>
                <w:lang w:val="bg-BG"/>
              </w:rPr>
            </w:pPr>
            <w:r w:rsidRPr="00A46168">
              <w:rPr>
                <w:bCs/>
                <w:sz w:val="16"/>
                <w:szCs w:val="16"/>
                <w:lang w:val="bg-BG"/>
              </w:rPr>
              <w:t xml:space="preserve">ХРИСТО </w:t>
            </w:r>
            <w:r w:rsidRPr="003F1B66">
              <w:rPr>
                <w:bCs/>
                <w:sz w:val="16"/>
                <w:szCs w:val="16"/>
                <w:highlight w:val="black"/>
                <w:lang w:val="bg-BG"/>
              </w:rPr>
              <w:t>НИКОЛОВ</w:t>
            </w:r>
            <w:r w:rsidRPr="00A46168">
              <w:rPr>
                <w:bCs/>
                <w:sz w:val="16"/>
                <w:szCs w:val="16"/>
                <w:lang w:val="bg-BG"/>
              </w:rPr>
              <w:t xml:space="preserve"> ХРИСТОВ</w:t>
            </w:r>
          </w:p>
        </w:tc>
        <w:tc>
          <w:tcPr>
            <w:tcW w:w="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731AFFE" w14:textId="77777777" w:rsidR="006260CF" w:rsidRPr="00A46168" w:rsidRDefault="006260CF" w:rsidP="00883FFC">
            <w:pPr>
              <w:autoSpaceDE w:val="0"/>
              <w:autoSpaceDN w:val="0"/>
              <w:adjustRightInd w:val="0"/>
              <w:spacing w:line="340" w:lineRule="exac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169-1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78398799" w14:textId="77777777" w:rsidR="006260CF" w:rsidRPr="00A46168" w:rsidRDefault="006260CF" w:rsidP="00883FFC">
            <w:pPr>
              <w:autoSpaceDE w:val="0"/>
              <w:autoSpaceDN w:val="0"/>
              <w:adjustRightInd w:val="0"/>
              <w:spacing w:line="340" w:lineRule="exac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166.10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</w:tcPr>
          <w:p w14:paraId="5214011A" w14:textId="77777777" w:rsidR="006260CF" w:rsidRPr="00A46168" w:rsidRDefault="006260CF" w:rsidP="00883FFC">
            <w:pPr>
              <w:autoSpaceDE w:val="0"/>
              <w:autoSpaceDN w:val="0"/>
              <w:adjustRightInd w:val="0"/>
              <w:spacing w:line="340" w:lineRule="exact"/>
              <w:jc w:val="righ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1.677</w:t>
            </w:r>
          </w:p>
        </w:tc>
        <w:tc>
          <w:tcPr>
            <w:tcW w:w="21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647B1A7C" w14:textId="77777777" w:rsidR="006260CF" w:rsidRPr="00A46168" w:rsidRDefault="006260CF" w:rsidP="000E3A15">
            <w:pPr>
              <w:jc w:val="right"/>
              <w:rPr>
                <w:sz w:val="16"/>
                <w:szCs w:val="16"/>
                <w:lang w:val="bg-BG"/>
              </w:rPr>
            </w:pPr>
          </w:p>
        </w:tc>
      </w:tr>
      <w:tr w:rsidR="006260CF" w:rsidRPr="00A46168" w14:paraId="61CBD03D" w14:textId="77777777" w:rsidTr="00883FFC">
        <w:trPr>
          <w:cantSplit/>
          <w:trHeight w:val="227"/>
        </w:trPr>
        <w:tc>
          <w:tcPr>
            <w:tcW w:w="37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4F3CB9D0" w14:textId="77777777" w:rsidR="006260CF" w:rsidRPr="00A46168" w:rsidRDefault="006260CF" w:rsidP="00883FFC">
            <w:pPr>
              <w:rPr>
                <w:bCs/>
                <w:sz w:val="16"/>
                <w:szCs w:val="16"/>
                <w:lang w:val="bg-BG"/>
              </w:rPr>
            </w:pPr>
            <w:r w:rsidRPr="00A46168">
              <w:rPr>
                <w:bCs/>
                <w:sz w:val="16"/>
                <w:szCs w:val="16"/>
                <w:lang w:val="bg-BG"/>
              </w:rPr>
              <w:t xml:space="preserve">ХРИСТО </w:t>
            </w:r>
            <w:r w:rsidRPr="003F1B66">
              <w:rPr>
                <w:bCs/>
                <w:sz w:val="16"/>
                <w:szCs w:val="16"/>
                <w:highlight w:val="black"/>
                <w:lang w:val="bg-BG"/>
              </w:rPr>
              <w:t>НИКОЛОВ</w:t>
            </w:r>
            <w:r w:rsidRPr="00A46168">
              <w:rPr>
                <w:bCs/>
                <w:sz w:val="16"/>
                <w:szCs w:val="16"/>
                <w:lang w:val="bg-BG"/>
              </w:rPr>
              <w:t xml:space="preserve"> ХРИСТОВ</w:t>
            </w:r>
          </w:p>
        </w:tc>
        <w:tc>
          <w:tcPr>
            <w:tcW w:w="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7B14C28" w14:textId="77777777" w:rsidR="006260CF" w:rsidRPr="00A46168" w:rsidRDefault="006260CF" w:rsidP="00883FFC">
            <w:pPr>
              <w:autoSpaceDE w:val="0"/>
              <w:autoSpaceDN w:val="0"/>
              <w:adjustRightInd w:val="0"/>
              <w:spacing w:line="340" w:lineRule="exac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169-1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17C39471" w14:textId="77777777" w:rsidR="006260CF" w:rsidRPr="00A46168" w:rsidRDefault="006260CF" w:rsidP="00883FFC">
            <w:pPr>
              <w:autoSpaceDE w:val="0"/>
              <w:autoSpaceDN w:val="0"/>
              <w:adjustRightInd w:val="0"/>
              <w:spacing w:line="340" w:lineRule="exac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169.8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</w:tcPr>
          <w:p w14:paraId="45227AD5" w14:textId="77777777" w:rsidR="006260CF" w:rsidRPr="00A46168" w:rsidRDefault="006260CF" w:rsidP="00883FFC">
            <w:pPr>
              <w:autoSpaceDE w:val="0"/>
              <w:autoSpaceDN w:val="0"/>
              <w:adjustRightInd w:val="0"/>
              <w:spacing w:line="340" w:lineRule="exact"/>
              <w:jc w:val="righ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0.232</w:t>
            </w:r>
          </w:p>
        </w:tc>
        <w:tc>
          <w:tcPr>
            <w:tcW w:w="21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56CF17AB" w14:textId="77777777" w:rsidR="006260CF" w:rsidRPr="00A46168" w:rsidRDefault="006260CF" w:rsidP="000E3A15">
            <w:pPr>
              <w:jc w:val="right"/>
              <w:rPr>
                <w:sz w:val="16"/>
                <w:szCs w:val="16"/>
                <w:lang w:val="bg-BG"/>
              </w:rPr>
            </w:pPr>
          </w:p>
        </w:tc>
      </w:tr>
      <w:tr w:rsidR="006260CF" w:rsidRPr="00A46168" w14:paraId="37756A8B" w14:textId="77777777" w:rsidTr="00883FFC">
        <w:trPr>
          <w:cantSplit/>
          <w:trHeight w:val="227"/>
        </w:trPr>
        <w:tc>
          <w:tcPr>
            <w:tcW w:w="37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63009B2F" w14:textId="77777777" w:rsidR="006260CF" w:rsidRPr="00A46168" w:rsidRDefault="006260CF" w:rsidP="00883FFC">
            <w:pPr>
              <w:rPr>
                <w:bCs/>
                <w:sz w:val="16"/>
                <w:szCs w:val="16"/>
                <w:lang w:val="bg-BG"/>
              </w:rPr>
            </w:pPr>
            <w:r w:rsidRPr="00A46168">
              <w:rPr>
                <w:bCs/>
                <w:sz w:val="16"/>
                <w:szCs w:val="16"/>
                <w:lang w:val="bg-BG"/>
              </w:rPr>
              <w:t xml:space="preserve">ХРИСТО </w:t>
            </w:r>
            <w:r w:rsidRPr="003F1B66">
              <w:rPr>
                <w:bCs/>
                <w:sz w:val="16"/>
                <w:szCs w:val="16"/>
                <w:highlight w:val="black"/>
                <w:lang w:val="bg-BG"/>
              </w:rPr>
              <w:t>НИКОЛОВ</w:t>
            </w:r>
            <w:r w:rsidRPr="00A46168">
              <w:rPr>
                <w:bCs/>
                <w:sz w:val="16"/>
                <w:szCs w:val="16"/>
                <w:lang w:val="bg-BG"/>
              </w:rPr>
              <w:t xml:space="preserve"> ХРИСТОВ</w:t>
            </w:r>
          </w:p>
        </w:tc>
        <w:tc>
          <w:tcPr>
            <w:tcW w:w="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94E50EA" w14:textId="77777777" w:rsidR="006260CF" w:rsidRPr="00A46168" w:rsidRDefault="006260CF" w:rsidP="00883FFC">
            <w:pPr>
              <w:autoSpaceDE w:val="0"/>
              <w:autoSpaceDN w:val="0"/>
              <w:adjustRightInd w:val="0"/>
              <w:spacing w:line="340" w:lineRule="exac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174-1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3C82D7A2" w14:textId="77777777" w:rsidR="006260CF" w:rsidRPr="00A46168" w:rsidRDefault="006260CF" w:rsidP="00883FFC">
            <w:pPr>
              <w:autoSpaceDE w:val="0"/>
              <w:autoSpaceDN w:val="0"/>
              <w:adjustRightInd w:val="0"/>
              <w:spacing w:line="340" w:lineRule="exac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174.14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</w:tcPr>
          <w:p w14:paraId="0297254B" w14:textId="77777777" w:rsidR="006260CF" w:rsidRPr="00A46168" w:rsidRDefault="006260CF" w:rsidP="00883FFC">
            <w:pPr>
              <w:autoSpaceDE w:val="0"/>
              <w:autoSpaceDN w:val="0"/>
              <w:adjustRightInd w:val="0"/>
              <w:spacing w:line="340" w:lineRule="exact"/>
              <w:jc w:val="righ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0.893</w:t>
            </w:r>
          </w:p>
        </w:tc>
        <w:tc>
          <w:tcPr>
            <w:tcW w:w="21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7B7E4DA3" w14:textId="77777777" w:rsidR="006260CF" w:rsidRPr="00A46168" w:rsidRDefault="006260CF" w:rsidP="000E3A15">
            <w:pPr>
              <w:jc w:val="right"/>
              <w:rPr>
                <w:sz w:val="16"/>
                <w:szCs w:val="16"/>
                <w:lang w:val="bg-BG"/>
              </w:rPr>
            </w:pPr>
          </w:p>
        </w:tc>
      </w:tr>
      <w:tr w:rsidR="006260CF" w:rsidRPr="00A46168" w14:paraId="7F9B801D" w14:textId="77777777" w:rsidTr="00883FFC">
        <w:trPr>
          <w:cantSplit/>
          <w:trHeight w:val="227"/>
        </w:trPr>
        <w:tc>
          <w:tcPr>
            <w:tcW w:w="37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2E851882" w14:textId="77777777" w:rsidR="006260CF" w:rsidRPr="00A46168" w:rsidRDefault="006260CF" w:rsidP="00883FFC">
            <w:pPr>
              <w:rPr>
                <w:bCs/>
                <w:sz w:val="16"/>
                <w:szCs w:val="16"/>
                <w:lang w:val="bg-BG"/>
              </w:rPr>
            </w:pPr>
            <w:r w:rsidRPr="00A46168">
              <w:rPr>
                <w:bCs/>
                <w:sz w:val="16"/>
                <w:szCs w:val="16"/>
                <w:lang w:val="bg-BG"/>
              </w:rPr>
              <w:t xml:space="preserve">ХРИСТО </w:t>
            </w:r>
            <w:r w:rsidRPr="003F1B66">
              <w:rPr>
                <w:bCs/>
                <w:sz w:val="16"/>
                <w:szCs w:val="16"/>
                <w:highlight w:val="black"/>
                <w:lang w:val="bg-BG"/>
              </w:rPr>
              <w:t>НИКОЛОВ</w:t>
            </w:r>
            <w:r w:rsidRPr="00A46168">
              <w:rPr>
                <w:bCs/>
                <w:sz w:val="16"/>
                <w:szCs w:val="16"/>
                <w:lang w:val="bg-BG"/>
              </w:rPr>
              <w:t xml:space="preserve"> ХРИСТОВ</w:t>
            </w:r>
          </w:p>
        </w:tc>
        <w:tc>
          <w:tcPr>
            <w:tcW w:w="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30A0E0A" w14:textId="77777777" w:rsidR="006260CF" w:rsidRPr="00A46168" w:rsidRDefault="006260CF" w:rsidP="00883FFC">
            <w:pPr>
              <w:autoSpaceDE w:val="0"/>
              <w:autoSpaceDN w:val="0"/>
              <w:adjustRightInd w:val="0"/>
              <w:spacing w:line="340" w:lineRule="exac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169-1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73C9752A" w14:textId="77777777" w:rsidR="006260CF" w:rsidRPr="00A46168" w:rsidRDefault="006260CF" w:rsidP="00883FFC">
            <w:pPr>
              <w:autoSpaceDE w:val="0"/>
              <w:autoSpaceDN w:val="0"/>
              <w:adjustRightInd w:val="0"/>
              <w:spacing w:line="340" w:lineRule="exac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177.9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</w:tcPr>
          <w:p w14:paraId="12A0BCCE" w14:textId="77777777" w:rsidR="006260CF" w:rsidRPr="00A46168" w:rsidRDefault="006260CF" w:rsidP="00883FFC">
            <w:pPr>
              <w:autoSpaceDE w:val="0"/>
              <w:autoSpaceDN w:val="0"/>
              <w:adjustRightInd w:val="0"/>
              <w:spacing w:line="340" w:lineRule="exact"/>
              <w:jc w:val="righ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0.186</w:t>
            </w:r>
          </w:p>
        </w:tc>
        <w:tc>
          <w:tcPr>
            <w:tcW w:w="21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3B77D7B8" w14:textId="77777777" w:rsidR="006260CF" w:rsidRPr="00A46168" w:rsidRDefault="006260CF" w:rsidP="000E3A15">
            <w:pPr>
              <w:jc w:val="right"/>
              <w:rPr>
                <w:sz w:val="16"/>
                <w:szCs w:val="16"/>
                <w:lang w:val="bg-BG"/>
              </w:rPr>
            </w:pPr>
          </w:p>
        </w:tc>
      </w:tr>
      <w:tr w:rsidR="006260CF" w:rsidRPr="00A46168" w14:paraId="699D801A" w14:textId="77777777" w:rsidTr="00883FFC">
        <w:trPr>
          <w:cantSplit/>
          <w:trHeight w:val="227"/>
        </w:trPr>
        <w:tc>
          <w:tcPr>
            <w:tcW w:w="37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0B8EC350" w14:textId="77777777" w:rsidR="006260CF" w:rsidRPr="00A46168" w:rsidRDefault="006260CF" w:rsidP="00883FFC">
            <w:pPr>
              <w:rPr>
                <w:bCs/>
                <w:sz w:val="16"/>
                <w:szCs w:val="16"/>
                <w:lang w:val="bg-BG"/>
              </w:rPr>
            </w:pPr>
            <w:r w:rsidRPr="00A46168">
              <w:rPr>
                <w:bCs/>
                <w:sz w:val="16"/>
                <w:szCs w:val="16"/>
                <w:lang w:val="bg-BG"/>
              </w:rPr>
              <w:t xml:space="preserve">ХРИСТО </w:t>
            </w:r>
            <w:r w:rsidRPr="003F1B66">
              <w:rPr>
                <w:bCs/>
                <w:sz w:val="16"/>
                <w:szCs w:val="16"/>
                <w:highlight w:val="black"/>
                <w:lang w:val="bg-BG"/>
              </w:rPr>
              <w:t>НИКОЛОВ</w:t>
            </w:r>
            <w:r w:rsidRPr="00A46168">
              <w:rPr>
                <w:bCs/>
                <w:sz w:val="16"/>
                <w:szCs w:val="16"/>
                <w:lang w:val="bg-BG"/>
              </w:rPr>
              <w:t xml:space="preserve"> ХРИСТОВ</w:t>
            </w:r>
          </w:p>
        </w:tc>
        <w:tc>
          <w:tcPr>
            <w:tcW w:w="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EE78164" w14:textId="77777777" w:rsidR="006260CF" w:rsidRPr="00A46168" w:rsidRDefault="006260CF" w:rsidP="00883FFC">
            <w:pPr>
              <w:autoSpaceDE w:val="0"/>
              <w:autoSpaceDN w:val="0"/>
              <w:adjustRightInd w:val="0"/>
              <w:spacing w:line="340" w:lineRule="exac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169-1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125BD56A" w14:textId="77777777" w:rsidR="006260CF" w:rsidRPr="00A46168" w:rsidRDefault="006260CF" w:rsidP="00883FFC">
            <w:pPr>
              <w:autoSpaceDE w:val="0"/>
              <w:autoSpaceDN w:val="0"/>
              <w:adjustRightInd w:val="0"/>
              <w:spacing w:line="340" w:lineRule="exac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183.9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</w:tcPr>
          <w:p w14:paraId="6816EF30" w14:textId="77777777" w:rsidR="006260CF" w:rsidRPr="00A46168" w:rsidRDefault="006260CF" w:rsidP="00883FFC">
            <w:pPr>
              <w:autoSpaceDE w:val="0"/>
              <w:autoSpaceDN w:val="0"/>
              <w:adjustRightInd w:val="0"/>
              <w:spacing w:line="340" w:lineRule="exact"/>
              <w:jc w:val="righ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0.502</w:t>
            </w:r>
          </w:p>
        </w:tc>
        <w:tc>
          <w:tcPr>
            <w:tcW w:w="21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52E300AB" w14:textId="77777777" w:rsidR="006260CF" w:rsidRPr="00A46168" w:rsidRDefault="006260CF" w:rsidP="000E3A15">
            <w:pPr>
              <w:jc w:val="right"/>
              <w:rPr>
                <w:sz w:val="16"/>
                <w:szCs w:val="16"/>
                <w:lang w:val="bg-BG"/>
              </w:rPr>
            </w:pPr>
          </w:p>
        </w:tc>
      </w:tr>
      <w:tr w:rsidR="006260CF" w:rsidRPr="00A46168" w14:paraId="40BF5DEF" w14:textId="77777777" w:rsidTr="00883FFC">
        <w:trPr>
          <w:cantSplit/>
          <w:trHeight w:val="227"/>
        </w:trPr>
        <w:tc>
          <w:tcPr>
            <w:tcW w:w="37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5A48596F" w14:textId="77777777" w:rsidR="006260CF" w:rsidRPr="00A46168" w:rsidRDefault="006260CF">
            <w:pPr>
              <w:rPr>
                <w:b/>
                <w:sz w:val="16"/>
                <w:szCs w:val="16"/>
                <w:lang w:val="bg-BG"/>
              </w:rPr>
            </w:pPr>
            <w:r w:rsidRPr="00A46168">
              <w:rPr>
                <w:b/>
                <w:bCs/>
                <w:sz w:val="16"/>
                <w:szCs w:val="16"/>
                <w:lang w:val="bg-BG"/>
              </w:rPr>
              <w:t>ОБЩО ЗА ПОЛЗВАТЕЛЯ</w:t>
            </w:r>
          </w:p>
        </w:tc>
        <w:tc>
          <w:tcPr>
            <w:tcW w:w="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249BD80F" w14:textId="77777777" w:rsidR="006260CF" w:rsidRPr="00A46168" w:rsidRDefault="006260CF">
            <w:pPr>
              <w:rPr>
                <w:b/>
                <w:sz w:val="16"/>
                <w:szCs w:val="16"/>
                <w:lang w:val="bg-BG"/>
              </w:rPr>
            </w:pPr>
          </w:p>
        </w:tc>
        <w:tc>
          <w:tcPr>
            <w:tcW w:w="171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9BC7E09" w14:textId="77777777" w:rsidR="006260CF" w:rsidRPr="00A46168" w:rsidRDefault="006260CF">
            <w:pPr>
              <w:rPr>
                <w:b/>
                <w:sz w:val="16"/>
                <w:szCs w:val="16"/>
                <w:lang w:val="bg-BG"/>
              </w:rPr>
            </w:pP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</w:tcPr>
          <w:p w14:paraId="1F3BD6CB" w14:textId="77777777" w:rsidR="006260CF" w:rsidRPr="00A46168" w:rsidRDefault="006260CF" w:rsidP="00883FFC">
            <w:pPr>
              <w:autoSpaceDE w:val="0"/>
              <w:autoSpaceDN w:val="0"/>
              <w:adjustRightInd w:val="0"/>
              <w:spacing w:line="340" w:lineRule="exact"/>
              <w:jc w:val="right"/>
              <w:rPr>
                <w:sz w:val="16"/>
                <w:szCs w:val="16"/>
                <w:lang w:val="bg-BG"/>
              </w:rPr>
            </w:pPr>
            <w:r w:rsidRPr="00A46168">
              <w:rPr>
                <w:b/>
                <w:bCs/>
                <w:sz w:val="16"/>
                <w:szCs w:val="16"/>
                <w:lang w:val="bg-BG"/>
              </w:rPr>
              <w:t>5.945</w:t>
            </w:r>
          </w:p>
        </w:tc>
        <w:tc>
          <w:tcPr>
            <w:tcW w:w="21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55ABF413" w14:textId="77777777" w:rsidR="006260CF" w:rsidRPr="00A46168" w:rsidRDefault="002C14A4" w:rsidP="000E3A15">
            <w:pPr>
              <w:jc w:val="right"/>
              <w:rPr>
                <w:b/>
                <w:sz w:val="16"/>
                <w:szCs w:val="16"/>
                <w:lang w:val="bg-BG"/>
              </w:rPr>
            </w:pPr>
            <w:r w:rsidRPr="00A46168">
              <w:rPr>
                <w:b/>
                <w:sz w:val="16"/>
                <w:szCs w:val="16"/>
                <w:lang w:val="bg-BG"/>
              </w:rPr>
              <w:t>118,90</w:t>
            </w:r>
          </w:p>
        </w:tc>
      </w:tr>
      <w:tr w:rsidR="006260CF" w:rsidRPr="00A46168" w14:paraId="157AEFC8" w14:textId="77777777" w:rsidTr="00883FFC">
        <w:trPr>
          <w:cantSplit/>
          <w:trHeight w:val="227"/>
        </w:trPr>
        <w:tc>
          <w:tcPr>
            <w:tcW w:w="37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08837C49" w14:textId="77777777" w:rsidR="006260CF" w:rsidRPr="00A46168" w:rsidRDefault="006260CF">
            <w:pPr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 xml:space="preserve">ЦВЕТАНА </w:t>
            </w:r>
            <w:r w:rsidRPr="003F1B66">
              <w:rPr>
                <w:sz w:val="16"/>
                <w:szCs w:val="16"/>
                <w:highlight w:val="black"/>
                <w:lang w:val="bg-BG"/>
              </w:rPr>
              <w:t>ЛАЗАРОВА</w:t>
            </w:r>
            <w:r w:rsidRPr="00A46168">
              <w:rPr>
                <w:sz w:val="16"/>
                <w:szCs w:val="16"/>
                <w:lang w:val="bg-BG"/>
              </w:rPr>
              <w:t xml:space="preserve"> </w:t>
            </w:r>
            <w:proofErr w:type="spellStart"/>
            <w:r w:rsidRPr="00A46168">
              <w:rPr>
                <w:sz w:val="16"/>
                <w:szCs w:val="16"/>
                <w:lang w:val="bg-BG"/>
              </w:rPr>
              <w:t>ЛАЗАРОВА</w:t>
            </w:r>
            <w:proofErr w:type="spellEnd"/>
          </w:p>
        </w:tc>
        <w:tc>
          <w:tcPr>
            <w:tcW w:w="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743A38F" w14:textId="77777777" w:rsidR="006260CF" w:rsidRPr="00A46168" w:rsidRDefault="006260CF" w:rsidP="00883FFC">
            <w:pPr>
              <w:autoSpaceDE w:val="0"/>
              <w:autoSpaceDN w:val="0"/>
              <w:adjustRightInd w:val="0"/>
              <w:spacing w:line="340" w:lineRule="exac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46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38E670C7" w14:textId="77777777" w:rsidR="006260CF" w:rsidRPr="00A46168" w:rsidRDefault="006260CF" w:rsidP="00883FFC">
            <w:pPr>
              <w:autoSpaceDE w:val="0"/>
              <w:autoSpaceDN w:val="0"/>
              <w:adjustRightInd w:val="0"/>
              <w:spacing w:line="340" w:lineRule="exac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46.22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</w:tcPr>
          <w:p w14:paraId="7B81553C" w14:textId="77777777" w:rsidR="006260CF" w:rsidRPr="00A46168" w:rsidRDefault="006260CF" w:rsidP="00883FFC">
            <w:pPr>
              <w:autoSpaceDE w:val="0"/>
              <w:autoSpaceDN w:val="0"/>
              <w:adjustRightInd w:val="0"/>
              <w:spacing w:line="340" w:lineRule="exact"/>
              <w:jc w:val="righ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1.897</w:t>
            </w:r>
          </w:p>
        </w:tc>
        <w:tc>
          <w:tcPr>
            <w:tcW w:w="21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2BAFE1EC" w14:textId="77777777" w:rsidR="006260CF" w:rsidRPr="00A46168" w:rsidRDefault="006260CF" w:rsidP="000E3A15">
            <w:pPr>
              <w:jc w:val="right"/>
              <w:rPr>
                <w:sz w:val="16"/>
                <w:szCs w:val="16"/>
                <w:lang w:val="bg-BG"/>
              </w:rPr>
            </w:pPr>
          </w:p>
        </w:tc>
      </w:tr>
      <w:tr w:rsidR="006260CF" w:rsidRPr="00A46168" w14:paraId="1ABE3097" w14:textId="77777777" w:rsidTr="00883FFC">
        <w:trPr>
          <w:cantSplit/>
          <w:trHeight w:val="227"/>
        </w:trPr>
        <w:tc>
          <w:tcPr>
            <w:tcW w:w="37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284D855A" w14:textId="77777777" w:rsidR="006260CF" w:rsidRPr="00A46168" w:rsidRDefault="006260CF" w:rsidP="00883FFC">
            <w:pPr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 xml:space="preserve">ЦВЕТАНА </w:t>
            </w:r>
            <w:r w:rsidRPr="003F1B66">
              <w:rPr>
                <w:sz w:val="16"/>
                <w:szCs w:val="16"/>
                <w:highlight w:val="black"/>
                <w:lang w:val="bg-BG"/>
              </w:rPr>
              <w:t>ЛАЗАРОВА</w:t>
            </w:r>
            <w:r w:rsidRPr="00A46168">
              <w:rPr>
                <w:sz w:val="16"/>
                <w:szCs w:val="16"/>
                <w:lang w:val="bg-BG"/>
              </w:rPr>
              <w:t xml:space="preserve"> </w:t>
            </w:r>
            <w:proofErr w:type="spellStart"/>
            <w:r w:rsidRPr="00A46168">
              <w:rPr>
                <w:sz w:val="16"/>
                <w:szCs w:val="16"/>
                <w:lang w:val="bg-BG"/>
              </w:rPr>
              <w:t>ЛАЗАРОВА</w:t>
            </w:r>
            <w:proofErr w:type="spellEnd"/>
          </w:p>
        </w:tc>
        <w:tc>
          <w:tcPr>
            <w:tcW w:w="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101A24A" w14:textId="77777777" w:rsidR="006260CF" w:rsidRPr="00A46168" w:rsidRDefault="006260CF" w:rsidP="00883FFC">
            <w:pPr>
              <w:autoSpaceDE w:val="0"/>
              <w:autoSpaceDN w:val="0"/>
              <w:adjustRightInd w:val="0"/>
              <w:spacing w:line="340" w:lineRule="exac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46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76BBCD7E" w14:textId="77777777" w:rsidR="006260CF" w:rsidRPr="00A46168" w:rsidRDefault="006260CF" w:rsidP="00883FFC">
            <w:pPr>
              <w:autoSpaceDE w:val="0"/>
              <w:autoSpaceDN w:val="0"/>
              <w:adjustRightInd w:val="0"/>
              <w:spacing w:line="340" w:lineRule="exac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48.16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</w:tcPr>
          <w:p w14:paraId="1DC74819" w14:textId="77777777" w:rsidR="006260CF" w:rsidRPr="00A46168" w:rsidRDefault="006260CF" w:rsidP="00883FFC">
            <w:pPr>
              <w:autoSpaceDE w:val="0"/>
              <w:autoSpaceDN w:val="0"/>
              <w:adjustRightInd w:val="0"/>
              <w:spacing w:line="340" w:lineRule="exact"/>
              <w:jc w:val="right"/>
              <w:rPr>
                <w:sz w:val="16"/>
                <w:szCs w:val="16"/>
                <w:lang w:val="bg-BG"/>
              </w:rPr>
            </w:pPr>
            <w:r w:rsidRPr="00A46168">
              <w:rPr>
                <w:sz w:val="16"/>
                <w:szCs w:val="16"/>
                <w:lang w:val="bg-BG"/>
              </w:rPr>
              <w:t>0.109</w:t>
            </w:r>
          </w:p>
        </w:tc>
        <w:tc>
          <w:tcPr>
            <w:tcW w:w="21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01259B29" w14:textId="77777777" w:rsidR="006260CF" w:rsidRPr="00A46168" w:rsidRDefault="006260CF" w:rsidP="000E3A15">
            <w:pPr>
              <w:jc w:val="right"/>
              <w:rPr>
                <w:sz w:val="16"/>
                <w:szCs w:val="16"/>
                <w:lang w:val="bg-BG"/>
              </w:rPr>
            </w:pPr>
          </w:p>
        </w:tc>
      </w:tr>
      <w:tr w:rsidR="006260CF" w:rsidRPr="00A46168" w14:paraId="32902580" w14:textId="77777777" w:rsidTr="00883FFC">
        <w:trPr>
          <w:cantSplit/>
          <w:trHeight w:val="227"/>
        </w:trPr>
        <w:tc>
          <w:tcPr>
            <w:tcW w:w="37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0D5AC948" w14:textId="77777777" w:rsidR="006260CF" w:rsidRPr="00A46168" w:rsidRDefault="006260CF">
            <w:pPr>
              <w:rPr>
                <w:b/>
                <w:sz w:val="16"/>
                <w:szCs w:val="16"/>
                <w:lang w:val="bg-BG"/>
              </w:rPr>
            </w:pPr>
            <w:r w:rsidRPr="00A46168">
              <w:rPr>
                <w:b/>
                <w:bCs/>
                <w:sz w:val="16"/>
                <w:szCs w:val="16"/>
                <w:lang w:val="bg-BG"/>
              </w:rPr>
              <w:t>ОБЩО ЗА ПОЛЗВАТЕЛЯ</w:t>
            </w:r>
          </w:p>
        </w:tc>
        <w:tc>
          <w:tcPr>
            <w:tcW w:w="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6EE88584" w14:textId="77777777" w:rsidR="006260CF" w:rsidRPr="00A46168" w:rsidRDefault="006260CF">
            <w:pPr>
              <w:rPr>
                <w:b/>
                <w:sz w:val="16"/>
                <w:szCs w:val="16"/>
                <w:lang w:val="bg-BG"/>
              </w:rPr>
            </w:pPr>
          </w:p>
        </w:tc>
        <w:tc>
          <w:tcPr>
            <w:tcW w:w="171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956FD8B" w14:textId="77777777" w:rsidR="006260CF" w:rsidRPr="00A46168" w:rsidRDefault="006260CF">
            <w:pPr>
              <w:rPr>
                <w:b/>
                <w:sz w:val="16"/>
                <w:szCs w:val="16"/>
                <w:lang w:val="bg-BG"/>
              </w:rPr>
            </w:pP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</w:tcPr>
          <w:p w14:paraId="4949A4F9" w14:textId="77777777" w:rsidR="006260CF" w:rsidRPr="00A46168" w:rsidRDefault="006260CF" w:rsidP="00883FFC">
            <w:pPr>
              <w:autoSpaceDE w:val="0"/>
              <w:autoSpaceDN w:val="0"/>
              <w:adjustRightInd w:val="0"/>
              <w:spacing w:line="340" w:lineRule="exact"/>
              <w:jc w:val="right"/>
              <w:rPr>
                <w:sz w:val="16"/>
                <w:szCs w:val="16"/>
                <w:lang w:val="bg-BG"/>
              </w:rPr>
            </w:pPr>
            <w:r w:rsidRPr="00A46168">
              <w:rPr>
                <w:b/>
                <w:bCs/>
                <w:sz w:val="16"/>
                <w:szCs w:val="16"/>
                <w:lang w:val="bg-BG"/>
              </w:rPr>
              <w:t>2.007</w:t>
            </w:r>
          </w:p>
        </w:tc>
        <w:tc>
          <w:tcPr>
            <w:tcW w:w="21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294AB861" w14:textId="77777777" w:rsidR="006260CF" w:rsidRPr="00A46168" w:rsidRDefault="002C14A4" w:rsidP="000E3A15">
            <w:pPr>
              <w:jc w:val="right"/>
              <w:rPr>
                <w:b/>
                <w:sz w:val="16"/>
                <w:szCs w:val="16"/>
                <w:lang w:val="bg-BG"/>
              </w:rPr>
            </w:pPr>
            <w:r w:rsidRPr="00A46168">
              <w:rPr>
                <w:b/>
                <w:sz w:val="16"/>
                <w:szCs w:val="16"/>
                <w:lang w:val="bg-BG"/>
              </w:rPr>
              <w:t>40,14</w:t>
            </w:r>
          </w:p>
        </w:tc>
      </w:tr>
      <w:tr w:rsidR="006260CF" w:rsidRPr="00A46168" w14:paraId="75F7C095" w14:textId="77777777" w:rsidTr="00D40406">
        <w:trPr>
          <w:cantSplit/>
          <w:trHeight w:val="227"/>
        </w:trPr>
        <w:tc>
          <w:tcPr>
            <w:tcW w:w="37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EFB652F" w14:textId="77777777" w:rsidR="006260CF" w:rsidRPr="00A46168" w:rsidRDefault="006260CF" w:rsidP="005B6977">
            <w:pPr>
              <w:autoSpaceDE w:val="0"/>
              <w:autoSpaceDN w:val="0"/>
              <w:adjustRightInd w:val="0"/>
              <w:spacing w:line="340" w:lineRule="exact"/>
              <w:rPr>
                <w:b/>
                <w:bCs/>
                <w:sz w:val="16"/>
                <w:szCs w:val="16"/>
                <w:lang w:val="bg-BG"/>
              </w:rPr>
            </w:pPr>
            <w:r w:rsidRPr="00A46168">
              <w:rPr>
                <w:b/>
                <w:sz w:val="16"/>
                <w:szCs w:val="16"/>
                <w:lang w:val="bg-BG"/>
              </w:rPr>
              <w:t>ОБЩО ЗА ЗЕМЛИЩЕТО</w:t>
            </w:r>
          </w:p>
        </w:tc>
        <w:tc>
          <w:tcPr>
            <w:tcW w:w="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D659310" w14:textId="77777777" w:rsidR="006260CF" w:rsidRPr="00A46168" w:rsidRDefault="006260CF" w:rsidP="005B6977">
            <w:pPr>
              <w:autoSpaceDE w:val="0"/>
              <w:autoSpaceDN w:val="0"/>
              <w:adjustRightInd w:val="0"/>
              <w:spacing w:line="340" w:lineRule="exact"/>
              <w:rPr>
                <w:b/>
                <w:sz w:val="16"/>
                <w:szCs w:val="16"/>
                <w:lang w:val="bg-BG"/>
              </w:rPr>
            </w:pPr>
          </w:p>
        </w:tc>
        <w:tc>
          <w:tcPr>
            <w:tcW w:w="171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6CC7C897" w14:textId="77777777" w:rsidR="006260CF" w:rsidRPr="00A46168" w:rsidRDefault="006260CF" w:rsidP="005B6977">
            <w:pPr>
              <w:autoSpaceDE w:val="0"/>
              <w:autoSpaceDN w:val="0"/>
              <w:adjustRightInd w:val="0"/>
              <w:spacing w:line="340" w:lineRule="exact"/>
              <w:rPr>
                <w:b/>
                <w:sz w:val="16"/>
                <w:szCs w:val="16"/>
                <w:lang w:val="bg-BG"/>
              </w:rPr>
            </w:pP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47674BC1" w14:textId="77777777" w:rsidR="006260CF" w:rsidRPr="00A46168" w:rsidRDefault="002C14A4" w:rsidP="0064631F">
            <w:pPr>
              <w:jc w:val="right"/>
              <w:rPr>
                <w:b/>
                <w:sz w:val="16"/>
                <w:szCs w:val="16"/>
                <w:lang w:val="bg-BG"/>
              </w:rPr>
            </w:pPr>
            <w:r w:rsidRPr="00A46168">
              <w:rPr>
                <w:b/>
                <w:sz w:val="16"/>
                <w:szCs w:val="16"/>
                <w:lang w:val="bg-BG"/>
              </w:rPr>
              <w:t>93,167</w:t>
            </w:r>
          </w:p>
        </w:tc>
        <w:tc>
          <w:tcPr>
            <w:tcW w:w="21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60D2118A" w14:textId="77777777" w:rsidR="006260CF" w:rsidRPr="00A46168" w:rsidRDefault="002C14A4" w:rsidP="001A6827">
            <w:pPr>
              <w:jc w:val="right"/>
              <w:rPr>
                <w:b/>
                <w:sz w:val="16"/>
                <w:szCs w:val="16"/>
                <w:lang w:val="bg-BG"/>
              </w:rPr>
            </w:pPr>
            <w:r w:rsidRPr="00A46168">
              <w:rPr>
                <w:b/>
                <w:sz w:val="16"/>
                <w:szCs w:val="16"/>
                <w:lang w:val="bg-BG"/>
              </w:rPr>
              <w:t>1863,34</w:t>
            </w:r>
          </w:p>
        </w:tc>
      </w:tr>
    </w:tbl>
    <w:p w14:paraId="3CA41215" w14:textId="77777777" w:rsidR="0078766A" w:rsidRPr="00A46168" w:rsidRDefault="0078766A" w:rsidP="0078766A">
      <w:pPr>
        <w:ind w:firstLine="720"/>
        <w:jc w:val="both"/>
        <w:textAlignment w:val="center"/>
        <w:rPr>
          <w:sz w:val="16"/>
          <w:szCs w:val="16"/>
          <w:lang w:val="bg-BG" w:eastAsia="bg-BG"/>
        </w:rPr>
      </w:pPr>
    </w:p>
    <w:p w14:paraId="7D569681" w14:textId="77777777" w:rsidR="0074681E" w:rsidRPr="00A46168" w:rsidRDefault="0074681E" w:rsidP="0074681E">
      <w:pPr>
        <w:jc w:val="both"/>
        <w:textAlignment w:val="center"/>
        <w:rPr>
          <w:lang w:val="bg-BG"/>
        </w:rPr>
      </w:pPr>
      <w:r w:rsidRPr="00A46168">
        <w:rPr>
          <w:lang w:val="bg-BG"/>
        </w:rPr>
        <w:t xml:space="preserve">    </w:t>
      </w:r>
      <w:r w:rsidRPr="00A46168">
        <w:rPr>
          <w:lang w:val="bg-BG"/>
        </w:rPr>
        <w:tab/>
        <w:t>Настоящата заповед</w:t>
      </w:r>
      <w:r w:rsidR="000924AA" w:rsidRPr="00A46168">
        <w:rPr>
          <w:lang w:val="bg-BG"/>
        </w:rPr>
        <w:t>т</w:t>
      </w:r>
      <w:r w:rsidRPr="00A46168">
        <w:rPr>
          <w:lang w:val="bg-BG"/>
        </w:rPr>
        <w:t>а се обяви в кметствата и в сградата на общинската служба по Земеделие и се публикува на интернет страницата на общината и на областната дирекция "Земеделие“- София област</w:t>
      </w:r>
    </w:p>
    <w:p w14:paraId="7DD8BBC2" w14:textId="77777777" w:rsidR="0074681E" w:rsidRPr="00A46168" w:rsidRDefault="0074681E" w:rsidP="0074681E">
      <w:pPr>
        <w:jc w:val="both"/>
        <w:textAlignment w:val="center"/>
        <w:rPr>
          <w:lang w:val="bg-BG"/>
        </w:rPr>
      </w:pPr>
      <w:r w:rsidRPr="00A46168">
        <w:rPr>
          <w:lang w:val="bg-BG"/>
        </w:rPr>
        <w:t xml:space="preserve">    </w:t>
      </w:r>
      <w:r w:rsidRPr="00A46168">
        <w:rPr>
          <w:lang w:val="bg-BG"/>
        </w:rPr>
        <w:tab/>
        <w:t>Заповедта може да бъде обжалвана в 14-дневен срок по реда на       Административнопроцесуалния кодекс.</w:t>
      </w:r>
    </w:p>
    <w:p w14:paraId="7EA80D11" w14:textId="77777777" w:rsidR="0074681E" w:rsidRPr="00A46168" w:rsidRDefault="0074681E" w:rsidP="0074681E">
      <w:pPr>
        <w:jc w:val="both"/>
        <w:textAlignment w:val="center"/>
        <w:rPr>
          <w:lang w:val="bg-BG"/>
        </w:rPr>
      </w:pPr>
      <w:r w:rsidRPr="00A46168">
        <w:rPr>
          <w:lang w:val="bg-BG"/>
        </w:rPr>
        <w:t>Обжалването на заповедта не спира изпълнението й.</w:t>
      </w:r>
    </w:p>
    <w:p w14:paraId="100A2E4E" w14:textId="77777777" w:rsidR="0074681E" w:rsidRPr="00A46168" w:rsidRDefault="0074681E" w:rsidP="0074681E">
      <w:pPr>
        <w:jc w:val="both"/>
        <w:rPr>
          <w:b/>
          <w:lang w:val="bg-BG"/>
        </w:rPr>
      </w:pPr>
      <w:r w:rsidRPr="00A46168">
        <w:rPr>
          <w:lang w:val="bg-BG"/>
        </w:rPr>
        <w:t xml:space="preserve">    </w:t>
      </w:r>
      <w:r w:rsidRPr="00A46168">
        <w:rPr>
          <w:lang w:val="bg-BG"/>
        </w:rPr>
        <w:tab/>
        <w:t xml:space="preserve">Ползвателите на земеделски земи са длъжни да внесат по бюджетна сметка на Община </w:t>
      </w:r>
      <w:r w:rsidR="002A422C" w:rsidRPr="00A46168">
        <w:rPr>
          <w:lang w:val="bg-BG"/>
        </w:rPr>
        <w:t>Пирдоп</w:t>
      </w:r>
      <w:r w:rsidRPr="00A46168">
        <w:rPr>
          <w:b/>
          <w:lang w:val="bg-BG"/>
        </w:rPr>
        <w:t xml:space="preserve">, </w:t>
      </w:r>
      <w:r w:rsidRPr="00A46168">
        <w:rPr>
          <w:b/>
          <w:bCs/>
          <w:lang w:val="bg-BG" w:eastAsia="bg-BG"/>
        </w:rPr>
        <w:t>БАНКА:</w:t>
      </w:r>
      <w:r w:rsidRPr="00A46168">
        <w:rPr>
          <w:b/>
          <w:lang w:val="bg-BG"/>
        </w:rPr>
        <w:t xml:space="preserve"> </w:t>
      </w:r>
      <w:r w:rsidR="000924AA" w:rsidRPr="00A46168">
        <w:rPr>
          <w:b/>
          <w:lang w:val="bg-BG"/>
        </w:rPr>
        <w:t xml:space="preserve">ЦКБ - </w:t>
      </w:r>
      <w:r w:rsidRPr="00A46168">
        <w:rPr>
          <w:lang w:val="bg-BG"/>
        </w:rPr>
        <w:t xml:space="preserve"> </w:t>
      </w:r>
      <w:r w:rsidRPr="00A46168">
        <w:rPr>
          <w:b/>
          <w:lang w:val="bg-BG"/>
        </w:rPr>
        <w:t xml:space="preserve">кл. Карлово,  офис </w:t>
      </w:r>
      <w:r w:rsidR="00415B05" w:rsidRPr="00A46168">
        <w:rPr>
          <w:b/>
          <w:lang w:val="bg-BG"/>
        </w:rPr>
        <w:t>Пирдоп</w:t>
      </w:r>
      <w:r w:rsidRPr="00A46168">
        <w:rPr>
          <w:b/>
          <w:lang w:val="bg-BG" w:eastAsia="bg-BG"/>
        </w:rPr>
        <w:t xml:space="preserve">, </w:t>
      </w:r>
      <w:r w:rsidRPr="00A46168">
        <w:rPr>
          <w:b/>
          <w:bCs/>
          <w:lang w:val="bg-BG" w:eastAsia="bg-BG"/>
        </w:rPr>
        <w:t xml:space="preserve">BIC: </w:t>
      </w:r>
      <w:r w:rsidR="000924AA" w:rsidRPr="00A46168">
        <w:rPr>
          <w:b/>
          <w:color w:val="000000"/>
          <w:lang w:val="bg-BG"/>
        </w:rPr>
        <w:t>CECBBGSF</w:t>
      </w:r>
      <w:r w:rsidRPr="00A46168">
        <w:rPr>
          <w:b/>
          <w:lang w:val="bg-BG"/>
        </w:rPr>
        <w:t xml:space="preserve">,  </w:t>
      </w:r>
      <w:r w:rsidRPr="00A46168">
        <w:rPr>
          <w:b/>
          <w:bCs/>
          <w:lang w:val="bg-BG" w:eastAsia="bg-BG"/>
        </w:rPr>
        <w:t xml:space="preserve">IBAN:  </w:t>
      </w:r>
      <w:r w:rsidR="00415B05" w:rsidRPr="00A46168">
        <w:rPr>
          <w:b/>
          <w:color w:val="000000"/>
          <w:lang w:val="bg-BG"/>
        </w:rPr>
        <w:t>BG 97 CECB 9790 8491 1921 00</w:t>
      </w:r>
      <w:r w:rsidRPr="00A46168">
        <w:rPr>
          <w:b/>
          <w:bCs/>
          <w:lang w:val="bg-BG" w:eastAsia="bg-BG"/>
        </w:rPr>
        <w:t xml:space="preserve">,  код за вид плащане </w:t>
      </w:r>
      <w:r w:rsidRPr="00A46168">
        <w:rPr>
          <w:b/>
          <w:lang w:val="bg-BG"/>
        </w:rPr>
        <w:t xml:space="preserve">  444200 </w:t>
      </w:r>
      <w:r w:rsidRPr="00A46168">
        <w:rPr>
          <w:lang w:val="bg-BG"/>
        </w:rPr>
        <w:t xml:space="preserve">сумата в размер на средното годишно рентно плащане за съответното землище </w:t>
      </w:r>
      <w:r w:rsidRPr="00A46168">
        <w:rPr>
          <w:b/>
          <w:lang w:val="bg-BG"/>
        </w:rPr>
        <w:t>в срок до един месец</w:t>
      </w:r>
      <w:r w:rsidRPr="00A46168">
        <w:rPr>
          <w:lang w:val="bg-BG"/>
        </w:rPr>
        <w:t xml:space="preserve"> от публикуване на заповедта.</w:t>
      </w:r>
    </w:p>
    <w:p w14:paraId="719F13D1" w14:textId="77777777" w:rsidR="0074681E" w:rsidRPr="00A46168" w:rsidRDefault="0074681E" w:rsidP="0074681E">
      <w:pPr>
        <w:jc w:val="both"/>
        <w:rPr>
          <w:lang w:val="bg-BG"/>
        </w:rPr>
      </w:pPr>
      <w:r w:rsidRPr="00A46168">
        <w:rPr>
          <w:lang w:val="bg-BG"/>
        </w:rPr>
        <w:t xml:space="preserve">   </w:t>
      </w:r>
      <w:r w:rsidRPr="00A46168">
        <w:rPr>
          <w:lang w:val="bg-BG"/>
        </w:rPr>
        <w:tab/>
        <w:t xml:space="preserve">Копие от заповедта да бъде връчена на Началника на ОСЗ-Пирдоп и на представителите на община </w:t>
      </w:r>
      <w:r w:rsidR="002A422C" w:rsidRPr="00A46168">
        <w:rPr>
          <w:b/>
          <w:lang w:val="bg-BG"/>
        </w:rPr>
        <w:t>Пирдоп</w:t>
      </w:r>
      <w:r w:rsidR="002A422C" w:rsidRPr="00A46168">
        <w:rPr>
          <w:lang w:val="bg-BG"/>
        </w:rPr>
        <w:t xml:space="preserve"> и кметство</w:t>
      </w:r>
      <w:r w:rsidRPr="00A46168">
        <w:rPr>
          <w:lang w:val="bg-BG"/>
        </w:rPr>
        <w:t xml:space="preserve"> </w:t>
      </w:r>
      <w:r w:rsidRPr="00A46168">
        <w:rPr>
          <w:b/>
          <w:lang w:val="bg-BG"/>
        </w:rPr>
        <w:t>с.</w:t>
      </w:r>
      <w:r w:rsidR="00891160">
        <w:rPr>
          <w:b/>
          <w:lang w:val="bg-BG"/>
        </w:rPr>
        <w:t xml:space="preserve"> </w:t>
      </w:r>
      <w:r w:rsidR="002A422C" w:rsidRPr="00A46168">
        <w:rPr>
          <w:b/>
          <w:lang w:val="bg-BG"/>
        </w:rPr>
        <w:t>Душанци</w:t>
      </w:r>
      <w:r w:rsidRPr="00A46168">
        <w:rPr>
          <w:b/>
          <w:lang w:val="bg-BG"/>
        </w:rPr>
        <w:t xml:space="preserve"> </w:t>
      </w:r>
      <w:r w:rsidRPr="00A46168">
        <w:rPr>
          <w:lang w:val="bg-BG"/>
        </w:rPr>
        <w:t xml:space="preserve"> за сведение и изпълнение.</w:t>
      </w:r>
    </w:p>
    <w:p w14:paraId="7EC81C94" w14:textId="77777777" w:rsidR="00891160" w:rsidRPr="00244A94" w:rsidRDefault="0074681E" w:rsidP="00891160">
      <w:pPr>
        <w:ind w:firstLine="709"/>
        <w:jc w:val="both"/>
        <w:rPr>
          <w:lang w:val="bg-BG"/>
        </w:rPr>
      </w:pPr>
      <w:r w:rsidRPr="00A46168">
        <w:rPr>
          <w:lang w:val="bg-BG"/>
        </w:rPr>
        <w:t xml:space="preserve"> </w:t>
      </w:r>
      <w:r w:rsidR="00891160" w:rsidRPr="00244A94">
        <w:rPr>
          <w:lang w:val="bg-BG"/>
        </w:rPr>
        <w:t xml:space="preserve">Контрол по изпълнение на настоящата заповед ще </w:t>
      </w:r>
      <w:r w:rsidR="00891160">
        <w:rPr>
          <w:lang w:val="bg-BG"/>
        </w:rPr>
        <w:t>осъществява Главен директор ГД „АР“</w:t>
      </w:r>
      <w:r w:rsidR="00891160" w:rsidRPr="00244A94">
        <w:rPr>
          <w:lang w:val="bg-BG"/>
        </w:rPr>
        <w:t>.</w:t>
      </w:r>
    </w:p>
    <w:p w14:paraId="5DFD4A15" w14:textId="77777777" w:rsidR="00F85FC7" w:rsidRDefault="00F85FC7" w:rsidP="0074681E">
      <w:pPr>
        <w:jc w:val="both"/>
        <w:rPr>
          <w:lang w:val="bg-BG"/>
        </w:rPr>
      </w:pPr>
    </w:p>
    <w:p w14:paraId="590FEC42" w14:textId="77777777" w:rsidR="00F85FC7" w:rsidRPr="00A46168" w:rsidRDefault="00F85FC7" w:rsidP="00391918">
      <w:pPr>
        <w:ind w:firstLine="720"/>
        <w:rPr>
          <w:b/>
          <w:lang w:val="bg-BG"/>
        </w:rPr>
      </w:pPr>
    </w:p>
    <w:p w14:paraId="52E777A4" w14:textId="77777777" w:rsidR="00013A9F" w:rsidRPr="00A46168" w:rsidRDefault="009A271B" w:rsidP="00013A9F">
      <w:pPr>
        <w:rPr>
          <w:b/>
          <w:lang w:val="bg-BG"/>
        </w:rPr>
      </w:pPr>
      <w:r w:rsidRPr="00A46168">
        <w:rPr>
          <w:b/>
          <w:lang w:val="bg-BG"/>
        </w:rPr>
        <w:t>АНТОНИЯ СТОИМЕНОВА</w:t>
      </w:r>
      <w:r w:rsidR="001028D9">
        <w:rPr>
          <w:b/>
          <w:lang w:val="bg-BG"/>
        </w:rPr>
        <w:tab/>
        <w:t>/П/</w:t>
      </w:r>
    </w:p>
    <w:p w14:paraId="14E5BC5A" w14:textId="77777777" w:rsidR="00013A9F" w:rsidRPr="00A46168" w:rsidRDefault="00013A9F" w:rsidP="00013A9F">
      <w:pPr>
        <w:rPr>
          <w:i/>
          <w:lang w:val="bg-BG"/>
        </w:rPr>
      </w:pPr>
      <w:r w:rsidRPr="00A46168">
        <w:rPr>
          <w:i/>
          <w:lang w:val="bg-BG"/>
        </w:rPr>
        <w:t xml:space="preserve">Директор на </w:t>
      </w:r>
    </w:p>
    <w:p w14:paraId="4C778024" w14:textId="77777777" w:rsidR="00013A9F" w:rsidRPr="00A46168" w:rsidRDefault="00013A9F" w:rsidP="00013A9F">
      <w:pPr>
        <w:rPr>
          <w:b/>
          <w:i/>
          <w:lang w:val="bg-BG"/>
        </w:rPr>
      </w:pPr>
      <w:r w:rsidRPr="00A46168">
        <w:rPr>
          <w:i/>
          <w:lang w:val="bg-BG"/>
        </w:rPr>
        <w:t>Обл</w:t>
      </w:r>
      <w:r w:rsidR="00637A99" w:rsidRPr="00A46168">
        <w:rPr>
          <w:i/>
          <w:lang w:val="bg-BG"/>
        </w:rPr>
        <w:t xml:space="preserve">астна дирекция „Земеделие”  </w:t>
      </w:r>
    </w:p>
    <w:p w14:paraId="1F7BCECE" w14:textId="77777777" w:rsidR="000874C0" w:rsidRDefault="00013A9F" w:rsidP="00A04FB8">
      <w:pPr>
        <w:rPr>
          <w:i/>
          <w:lang w:val="bg-BG"/>
        </w:rPr>
      </w:pPr>
      <w:r w:rsidRPr="00A46168">
        <w:rPr>
          <w:i/>
          <w:lang w:val="bg-BG"/>
        </w:rPr>
        <w:t>Софи</w:t>
      </w:r>
      <w:r w:rsidR="00F418A6" w:rsidRPr="00A46168">
        <w:rPr>
          <w:i/>
          <w:lang w:val="bg-BG"/>
        </w:rPr>
        <w:t>я</w:t>
      </w:r>
      <w:r w:rsidRPr="00A46168">
        <w:rPr>
          <w:i/>
          <w:lang w:val="bg-BG"/>
        </w:rPr>
        <w:t xml:space="preserve"> област</w:t>
      </w:r>
    </w:p>
    <w:p w14:paraId="6BB973A0" w14:textId="77777777" w:rsidR="00D7545B" w:rsidRDefault="00D7545B" w:rsidP="00A04FB8">
      <w:pPr>
        <w:rPr>
          <w:i/>
          <w:lang w:val="bg-BG"/>
        </w:rPr>
      </w:pPr>
    </w:p>
    <w:sectPr w:rsidR="00D7545B" w:rsidSect="00F85FC7">
      <w:footerReference w:type="even" r:id="rId8"/>
      <w:footerReference w:type="default" r:id="rId9"/>
      <w:headerReference w:type="first" r:id="rId10"/>
      <w:footerReference w:type="first" r:id="rId11"/>
      <w:pgSz w:w="11907" w:h="16840" w:code="9"/>
      <w:pgMar w:top="993" w:right="1134" w:bottom="567" w:left="993" w:header="567" w:footer="567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963BBC" w14:textId="77777777" w:rsidR="00D26F4E" w:rsidRDefault="00D26F4E">
      <w:r>
        <w:separator/>
      </w:r>
    </w:p>
  </w:endnote>
  <w:endnote w:type="continuationSeparator" w:id="0">
    <w:p w14:paraId="1D7A9BBC" w14:textId="77777777" w:rsidR="00D26F4E" w:rsidRDefault="00D26F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5BE3D1" w14:textId="77777777" w:rsidR="00072539" w:rsidRDefault="00072539" w:rsidP="00B3104A">
    <w:pPr>
      <w:pStyle w:val="a4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separate"/>
    </w:r>
    <w:r>
      <w:rPr>
        <w:rStyle w:val="ab"/>
        <w:noProof/>
      </w:rPr>
      <w:t>11</w:t>
    </w:r>
    <w:r>
      <w:rPr>
        <w:rStyle w:val="ab"/>
      </w:rPr>
      <w:fldChar w:fldCharType="end"/>
    </w:r>
  </w:p>
  <w:p w14:paraId="293FAC5B" w14:textId="77777777" w:rsidR="00072539" w:rsidRDefault="00072539" w:rsidP="00B3104A">
    <w:pPr>
      <w:pStyle w:val="a4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4251563"/>
      <w:docPartObj>
        <w:docPartGallery w:val="Page Numbers (Bottom of Page)"/>
        <w:docPartUnique/>
      </w:docPartObj>
    </w:sdtPr>
    <w:sdtContent>
      <w:p w14:paraId="1B66FEC6" w14:textId="77777777" w:rsidR="00072539" w:rsidRDefault="00072539">
        <w:pPr>
          <w:pStyle w:val="a4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B7083">
          <w:rPr>
            <w:noProof/>
          </w:rPr>
          <w:t>10</w:t>
        </w:r>
        <w:r>
          <w:rPr>
            <w:noProof/>
          </w:rPr>
          <w:fldChar w:fldCharType="end"/>
        </w:r>
      </w:p>
    </w:sdtContent>
  </w:sdt>
  <w:p w14:paraId="5948A362" w14:textId="77777777" w:rsidR="00072539" w:rsidRPr="00F85FC7" w:rsidRDefault="00072539" w:rsidP="00126CC6">
    <w:pPr>
      <w:jc w:val="center"/>
      <w:rPr>
        <w:rFonts w:ascii="Verdana" w:hAnsi="Verdana"/>
        <w:noProof/>
        <w:sz w:val="16"/>
        <w:szCs w:val="16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499A04" w14:textId="77777777" w:rsidR="00072539" w:rsidRPr="00004F45" w:rsidRDefault="00072539" w:rsidP="00004F45">
    <w:pPr>
      <w:jc w:val="center"/>
      <w:rPr>
        <w:rFonts w:ascii="Verdana" w:hAnsi="Verdana"/>
        <w:noProof/>
        <w:sz w:val="16"/>
        <w:szCs w:val="16"/>
        <w:lang w:val="bg-BG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6E65DF" w14:textId="77777777" w:rsidR="00D26F4E" w:rsidRDefault="00D26F4E">
      <w:r>
        <w:separator/>
      </w:r>
    </w:p>
  </w:footnote>
  <w:footnote w:type="continuationSeparator" w:id="0">
    <w:p w14:paraId="3840E7A0" w14:textId="77777777" w:rsidR="00D26F4E" w:rsidRDefault="00D26F4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27087B" w14:textId="77777777" w:rsidR="00072539" w:rsidRPr="00EF2F1D" w:rsidRDefault="00072539" w:rsidP="00F565A8">
    <w:pPr>
      <w:pStyle w:val="2"/>
      <w:rPr>
        <w:i/>
        <w:iCs/>
        <w:sz w:val="2"/>
        <w:szCs w:val="2"/>
      </w:rPr>
    </w:pPr>
    <w:r>
      <w:rPr>
        <w:i/>
        <w:iCs/>
        <w:noProof/>
        <w:sz w:val="2"/>
        <w:szCs w:val="2"/>
        <w:lang w:eastAsia="bg-BG"/>
      </w:rPr>
      <w:drawing>
        <wp:anchor distT="0" distB="0" distL="114300" distR="114300" simplePos="0" relativeHeight="251657216" behindDoc="0" locked="0" layoutInCell="1" allowOverlap="1" wp14:anchorId="5BC67753" wp14:editId="67DC9FF7">
          <wp:simplePos x="0" y="0"/>
          <wp:positionH relativeFrom="column">
            <wp:posOffset>-635</wp:posOffset>
          </wp:positionH>
          <wp:positionV relativeFrom="paragraph">
            <wp:posOffset>-90170</wp:posOffset>
          </wp:positionV>
          <wp:extent cx="600710" cy="832485"/>
          <wp:effectExtent l="0" t="0" r="8890" b="0"/>
          <wp:wrapSquare wrapText="bothSides"/>
          <wp:docPr id="8" name="Картина 8" descr="lav4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 descr="lav4e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0710" cy="83248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Pr="00EF2F1D">
      <w:rPr>
        <w:rStyle w:val="a8"/>
        <w:sz w:val="2"/>
        <w:szCs w:val="2"/>
      </w:rPr>
      <w:t xml:space="preserve"> </w:t>
    </w:r>
    <w:r w:rsidRPr="00EF2F1D">
      <w:rPr>
        <w:rStyle w:val="a8"/>
        <w:sz w:val="2"/>
        <w:szCs w:val="2"/>
      </w:rPr>
      <w:t>„</w:t>
    </w:r>
  </w:p>
  <w:p w14:paraId="317D4128" w14:textId="77777777" w:rsidR="00072539" w:rsidRPr="00EF2F1D" w:rsidRDefault="00072539" w:rsidP="007A6290">
    <w:pPr>
      <w:pStyle w:val="1"/>
      <w:framePr w:w="0" w:hRule="auto" w:wrap="auto" w:vAnchor="margin" w:hAnchor="text" w:xAlign="left" w:yAlign="inline"/>
      <w:tabs>
        <w:tab w:val="left" w:pos="1276"/>
      </w:tabs>
      <w:ind w:firstLine="1276"/>
      <w:jc w:val="left"/>
      <w:rPr>
        <w:rFonts w:ascii="Times New Roman" w:hAnsi="Times New Roman"/>
        <w:spacing w:val="40"/>
        <w:sz w:val="30"/>
        <w:szCs w:val="30"/>
      </w:rPr>
    </w:pPr>
    <w:r>
      <w:rPr>
        <w:i/>
        <w:iCs/>
        <w:noProof/>
        <w:sz w:val="2"/>
        <w:szCs w:val="2"/>
        <w:lang w:eastAsia="bg-BG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15F1A764" wp14:editId="72AF66F1">
              <wp:simplePos x="0" y="0"/>
              <wp:positionH relativeFrom="column">
                <wp:posOffset>673735</wp:posOffset>
              </wp:positionH>
              <wp:positionV relativeFrom="paragraph">
                <wp:posOffset>8255</wp:posOffset>
              </wp:positionV>
              <wp:extent cx="0" cy="612140"/>
              <wp:effectExtent l="6985" t="8255" r="12065" b="8255"/>
              <wp:wrapNone/>
              <wp:docPr id="1" name="AutoShape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0" cy="61214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EC5D1CE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11" o:spid="_x0000_s1026" type="#_x0000_t32" style="position:absolute;margin-left:53.05pt;margin-top:.65pt;width:0;height:48.2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"/>
          </w:pict>
        </mc:Fallback>
      </mc:AlternateContent>
    </w:r>
    <w:r w:rsidRPr="00EF2F1D">
      <w:rPr>
        <w:rFonts w:ascii="Times New Roman" w:hAnsi="Times New Roman"/>
        <w:spacing w:val="40"/>
        <w:sz w:val="30"/>
        <w:szCs w:val="30"/>
      </w:rPr>
      <w:t>РЕПУБЛИКА БЪЛГАРИЯ</w:t>
    </w:r>
  </w:p>
  <w:p w14:paraId="2D3979A5" w14:textId="77777777" w:rsidR="00072539" w:rsidRPr="00EF2F1D" w:rsidRDefault="00072539" w:rsidP="00936425">
    <w:pPr>
      <w:pStyle w:val="1"/>
      <w:framePr w:w="0" w:hRule="auto" w:wrap="auto" w:vAnchor="margin" w:hAnchor="text" w:xAlign="left" w:yAlign="inline"/>
      <w:tabs>
        <w:tab w:val="left" w:pos="1276"/>
      </w:tabs>
      <w:jc w:val="left"/>
      <w:rPr>
        <w:rFonts w:ascii="Times New Roman" w:hAnsi="Times New Roman"/>
        <w:b w:val="0"/>
        <w:spacing w:val="40"/>
        <w:sz w:val="26"/>
        <w:szCs w:val="26"/>
        <w:lang w:val="ru-RU"/>
      </w:rPr>
    </w:pPr>
    <w:r w:rsidRPr="00EF2F1D">
      <w:rPr>
        <w:rFonts w:ascii="Times New Roman" w:hAnsi="Times New Roman"/>
        <w:sz w:val="36"/>
        <w:szCs w:val="36"/>
      </w:rPr>
      <w:tab/>
    </w:r>
    <w:r w:rsidRPr="00EF2F1D">
      <w:rPr>
        <w:rFonts w:ascii="Times New Roman" w:hAnsi="Times New Roman"/>
        <w:b w:val="0"/>
        <w:spacing w:val="40"/>
        <w:sz w:val="26"/>
        <w:szCs w:val="26"/>
      </w:rPr>
      <w:t>Министерство на земеделието</w:t>
    </w:r>
  </w:p>
  <w:p w14:paraId="10FC67D1" w14:textId="77777777" w:rsidR="00072539" w:rsidRPr="00EF2F1D" w:rsidRDefault="00072539" w:rsidP="00936425">
    <w:pPr>
      <w:pStyle w:val="1"/>
      <w:framePr w:w="0" w:hRule="auto" w:wrap="auto" w:vAnchor="margin" w:hAnchor="text" w:xAlign="left" w:yAlign="inline"/>
      <w:tabs>
        <w:tab w:val="left" w:pos="1276"/>
      </w:tabs>
      <w:jc w:val="left"/>
      <w:rPr>
        <w:rFonts w:ascii="Times New Roman" w:hAnsi="Times New Roman"/>
        <w:b w:val="0"/>
        <w:spacing w:val="40"/>
        <w:sz w:val="26"/>
        <w:szCs w:val="26"/>
        <w:lang w:val="ru-RU"/>
      </w:rPr>
    </w:pPr>
    <w:r w:rsidRPr="00EF2F1D">
      <w:rPr>
        <w:rFonts w:ascii="Times New Roman" w:hAnsi="Times New Roman"/>
        <w:b w:val="0"/>
        <w:spacing w:val="40"/>
        <w:sz w:val="26"/>
        <w:szCs w:val="26"/>
      </w:rPr>
      <w:tab/>
      <w:t>Областна дирекция „Земеделие” – София област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2510E4"/>
    <w:multiLevelType w:val="hybridMultilevel"/>
    <w:tmpl w:val="D764B3D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CF62C9"/>
    <w:multiLevelType w:val="hybridMultilevel"/>
    <w:tmpl w:val="07B4DDCC"/>
    <w:lvl w:ilvl="0" w:tplc="36303A7C">
      <w:start w:val="18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516E71"/>
    <w:multiLevelType w:val="hybridMultilevel"/>
    <w:tmpl w:val="CAF6CE1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795D12"/>
    <w:multiLevelType w:val="hybridMultilevel"/>
    <w:tmpl w:val="903CD06E"/>
    <w:lvl w:ilvl="0" w:tplc="0402000F">
      <w:start w:val="1"/>
      <w:numFmt w:val="decimal"/>
      <w:lvlText w:val="%1."/>
      <w:lvlJc w:val="left"/>
      <w:pPr>
        <w:tabs>
          <w:tab w:val="num" w:pos="1429"/>
        </w:tabs>
        <w:ind w:left="1429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4" w15:restartNumberingAfterBreak="0">
    <w:nsid w:val="08915F98"/>
    <w:multiLevelType w:val="hybridMultilevel"/>
    <w:tmpl w:val="B9022ED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B4B7B71"/>
    <w:multiLevelType w:val="hybridMultilevel"/>
    <w:tmpl w:val="679A1B8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CB81E4C"/>
    <w:multiLevelType w:val="hybridMultilevel"/>
    <w:tmpl w:val="33BE60F2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E58766C"/>
    <w:multiLevelType w:val="hybridMultilevel"/>
    <w:tmpl w:val="903CD06E"/>
    <w:lvl w:ilvl="0" w:tplc="0402000F">
      <w:start w:val="1"/>
      <w:numFmt w:val="decimal"/>
      <w:lvlText w:val="%1."/>
      <w:lvlJc w:val="left"/>
      <w:pPr>
        <w:tabs>
          <w:tab w:val="num" w:pos="1429"/>
        </w:tabs>
        <w:ind w:left="1429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8" w15:restartNumberingAfterBreak="0">
    <w:nsid w:val="10263935"/>
    <w:multiLevelType w:val="hybridMultilevel"/>
    <w:tmpl w:val="320AFAA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86E57F6"/>
    <w:multiLevelType w:val="hybridMultilevel"/>
    <w:tmpl w:val="679A1B8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05D40BD"/>
    <w:multiLevelType w:val="hybridMultilevel"/>
    <w:tmpl w:val="1CBA77F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30955E2"/>
    <w:multiLevelType w:val="hybridMultilevel"/>
    <w:tmpl w:val="537C12FE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80E6949"/>
    <w:multiLevelType w:val="hybridMultilevel"/>
    <w:tmpl w:val="041E715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9113483"/>
    <w:multiLevelType w:val="hybridMultilevel"/>
    <w:tmpl w:val="903CD06E"/>
    <w:lvl w:ilvl="0" w:tplc="0402000F">
      <w:start w:val="1"/>
      <w:numFmt w:val="decimal"/>
      <w:lvlText w:val="%1."/>
      <w:lvlJc w:val="left"/>
      <w:pPr>
        <w:tabs>
          <w:tab w:val="num" w:pos="1429"/>
        </w:tabs>
        <w:ind w:left="1429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14" w15:restartNumberingAfterBreak="0">
    <w:nsid w:val="2D3F021D"/>
    <w:multiLevelType w:val="hybridMultilevel"/>
    <w:tmpl w:val="D87EF732"/>
    <w:lvl w:ilvl="0" w:tplc="6116F50E">
      <w:start w:val="1"/>
      <w:numFmt w:val="decimal"/>
      <w:lvlText w:val="%1."/>
      <w:lvlJc w:val="left"/>
      <w:pPr>
        <w:tabs>
          <w:tab w:val="num" w:pos="1429"/>
        </w:tabs>
        <w:ind w:left="1429" w:hanging="360"/>
      </w:pPr>
    </w:lvl>
    <w:lvl w:ilvl="1" w:tplc="0402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357E520C"/>
    <w:multiLevelType w:val="hybridMultilevel"/>
    <w:tmpl w:val="422283C0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5E25661"/>
    <w:multiLevelType w:val="hybridMultilevel"/>
    <w:tmpl w:val="4BA43B00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9997105"/>
    <w:multiLevelType w:val="hybridMultilevel"/>
    <w:tmpl w:val="DFBCC90C"/>
    <w:lvl w:ilvl="0" w:tplc="0402000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3A917C4F"/>
    <w:multiLevelType w:val="hybridMultilevel"/>
    <w:tmpl w:val="903CD06E"/>
    <w:lvl w:ilvl="0" w:tplc="0402000F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19" w15:restartNumberingAfterBreak="0">
    <w:nsid w:val="3F3A65A2"/>
    <w:multiLevelType w:val="hybridMultilevel"/>
    <w:tmpl w:val="150E098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CA8200D"/>
    <w:multiLevelType w:val="hybridMultilevel"/>
    <w:tmpl w:val="D764B3D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40F117C"/>
    <w:multiLevelType w:val="hybridMultilevel"/>
    <w:tmpl w:val="A086BF68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5B95E80"/>
    <w:multiLevelType w:val="hybridMultilevel"/>
    <w:tmpl w:val="3598661A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57F644DE"/>
    <w:multiLevelType w:val="hybridMultilevel"/>
    <w:tmpl w:val="243A0D98"/>
    <w:lvl w:ilvl="0" w:tplc="1EB0CB26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A1F2DA2"/>
    <w:multiLevelType w:val="hybridMultilevel"/>
    <w:tmpl w:val="679A1B8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AD1404D"/>
    <w:multiLevelType w:val="hybridMultilevel"/>
    <w:tmpl w:val="FDE03832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B812670"/>
    <w:multiLevelType w:val="hybridMultilevel"/>
    <w:tmpl w:val="679A1B8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D0D7401"/>
    <w:multiLevelType w:val="hybridMultilevel"/>
    <w:tmpl w:val="48E633BE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D104707"/>
    <w:multiLevelType w:val="hybridMultilevel"/>
    <w:tmpl w:val="679A1B8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65B6156"/>
    <w:multiLevelType w:val="hybridMultilevel"/>
    <w:tmpl w:val="34EA803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33053607">
    <w:abstractNumId w:val="22"/>
  </w:num>
  <w:num w:numId="2" w16cid:durableId="41830454">
    <w:abstractNumId w:val="23"/>
  </w:num>
  <w:num w:numId="3" w16cid:durableId="1100567082">
    <w:abstractNumId w:val="17"/>
  </w:num>
  <w:num w:numId="4" w16cid:durableId="208505872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130779531">
    <w:abstractNumId w:val="14"/>
  </w:num>
  <w:num w:numId="6" w16cid:durableId="1169058341">
    <w:abstractNumId w:val="18"/>
  </w:num>
  <w:num w:numId="7" w16cid:durableId="66727140">
    <w:abstractNumId w:val="7"/>
  </w:num>
  <w:num w:numId="8" w16cid:durableId="1209218030">
    <w:abstractNumId w:val="3"/>
  </w:num>
  <w:num w:numId="9" w16cid:durableId="1639146565">
    <w:abstractNumId w:val="13"/>
  </w:num>
  <w:num w:numId="10" w16cid:durableId="1693343185">
    <w:abstractNumId w:val="9"/>
  </w:num>
  <w:num w:numId="11" w16cid:durableId="1564638455">
    <w:abstractNumId w:val="15"/>
  </w:num>
  <w:num w:numId="12" w16cid:durableId="210459191">
    <w:abstractNumId w:val="20"/>
  </w:num>
  <w:num w:numId="13" w16cid:durableId="1497842143">
    <w:abstractNumId w:val="0"/>
  </w:num>
  <w:num w:numId="14" w16cid:durableId="1888059131">
    <w:abstractNumId w:val="12"/>
  </w:num>
  <w:num w:numId="15" w16cid:durableId="1943343906">
    <w:abstractNumId w:val="29"/>
  </w:num>
  <w:num w:numId="16" w16cid:durableId="1403409802">
    <w:abstractNumId w:val="27"/>
  </w:num>
  <w:num w:numId="17" w16cid:durableId="348484893">
    <w:abstractNumId w:val="11"/>
  </w:num>
  <w:num w:numId="18" w16cid:durableId="1987465917">
    <w:abstractNumId w:val="10"/>
  </w:num>
  <w:num w:numId="19" w16cid:durableId="224487596">
    <w:abstractNumId w:val="8"/>
  </w:num>
  <w:num w:numId="20" w16cid:durableId="1228687426">
    <w:abstractNumId w:val="25"/>
  </w:num>
  <w:num w:numId="21" w16cid:durableId="1221863383">
    <w:abstractNumId w:val="2"/>
  </w:num>
  <w:num w:numId="22" w16cid:durableId="298806548">
    <w:abstractNumId w:val="21"/>
  </w:num>
  <w:num w:numId="23" w16cid:durableId="2145151316">
    <w:abstractNumId w:val="16"/>
  </w:num>
  <w:num w:numId="24" w16cid:durableId="1900902802">
    <w:abstractNumId w:val="4"/>
  </w:num>
  <w:num w:numId="25" w16cid:durableId="1892114218">
    <w:abstractNumId w:val="19"/>
  </w:num>
  <w:num w:numId="26" w16cid:durableId="1064790308">
    <w:abstractNumId w:val="6"/>
  </w:num>
  <w:num w:numId="27" w16cid:durableId="202908009">
    <w:abstractNumId w:val="26"/>
  </w:num>
  <w:num w:numId="28" w16cid:durableId="458381692">
    <w:abstractNumId w:val="5"/>
  </w:num>
  <w:num w:numId="29" w16cid:durableId="1033309211">
    <w:abstractNumId w:val="28"/>
  </w:num>
  <w:num w:numId="30" w16cid:durableId="1574241640">
    <w:abstractNumId w:val="1"/>
  </w:num>
  <w:num w:numId="31" w16cid:durableId="153878936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76362"/>
    <w:rsid w:val="00000D2B"/>
    <w:rsid w:val="00004E4C"/>
    <w:rsid w:val="00004F45"/>
    <w:rsid w:val="00005E3E"/>
    <w:rsid w:val="00006AFA"/>
    <w:rsid w:val="00007588"/>
    <w:rsid w:val="00007907"/>
    <w:rsid w:val="000100BD"/>
    <w:rsid w:val="000119D9"/>
    <w:rsid w:val="00013A9F"/>
    <w:rsid w:val="000148D6"/>
    <w:rsid w:val="00014CC6"/>
    <w:rsid w:val="00017A86"/>
    <w:rsid w:val="00020405"/>
    <w:rsid w:val="0002277C"/>
    <w:rsid w:val="00023066"/>
    <w:rsid w:val="00023643"/>
    <w:rsid w:val="00023691"/>
    <w:rsid w:val="000276FA"/>
    <w:rsid w:val="00032123"/>
    <w:rsid w:val="0003271E"/>
    <w:rsid w:val="00032DBA"/>
    <w:rsid w:val="00036379"/>
    <w:rsid w:val="00036FA1"/>
    <w:rsid w:val="00044363"/>
    <w:rsid w:val="00046534"/>
    <w:rsid w:val="00046D5D"/>
    <w:rsid w:val="00053557"/>
    <w:rsid w:val="00054B4E"/>
    <w:rsid w:val="00061B44"/>
    <w:rsid w:val="00062F9F"/>
    <w:rsid w:val="00063136"/>
    <w:rsid w:val="000632FF"/>
    <w:rsid w:val="00065A16"/>
    <w:rsid w:val="0006693B"/>
    <w:rsid w:val="0007163B"/>
    <w:rsid w:val="00072539"/>
    <w:rsid w:val="00086046"/>
    <w:rsid w:val="00086E76"/>
    <w:rsid w:val="000874C0"/>
    <w:rsid w:val="00090D2D"/>
    <w:rsid w:val="000924AA"/>
    <w:rsid w:val="0009344D"/>
    <w:rsid w:val="000937C5"/>
    <w:rsid w:val="00094932"/>
    <w:rsid w:val="00095299"/>
    <w:rsid w:val="00095EB4"/>
    <w:rsid w:val="000A23EF"/>
    <w:rsid w:val="000A6760"/>
    <w:rsid w:val="000A750B"/>
    <w:rsid w:val="000B246E"/>
    <w:rsid w:val="000B57B0"/>
    <w:rsid w:val="000B5EE3"/>
    <w:rsid w:val="000C1705"/>
    <w:rsid w:val="000C23F6"/>
    <w:rsid w:val="000C4334"/>
    <w:rsid w:val="000E2804"/>
    <w:rsid w:val="000E2E59"/>
    <w:rsid w:val="000E3A15"/>
    <w:rsid w:val="000E6D3B"/>
    <w:rsid w:val="000F7073"/>
    <w:rsid w:val="000F71F7"/>
    <w:rsid w:val="001028D9"/>
    <w:rsid w:val="00102C65"/>
    <w:rsid w:val="00106AAF"/>
    <w:rsid w:val="0011316C"/>
    <w:rsid w:val="00116ECE"/>
    <w:rsid w:val="00117CA1"/>
    <w:rsid w:val="001234FA"/>
    <w:rsid w:val="0012422B"/>
    <w:rsid w:val="00124D14"/>
    <w:rsid w:val="0012646D"/>
    <w:rsid w:val="00126CC6"/>
    <w:rsid w:val="001277C3"/>
    <w:rsid w:val="00133159"/>
    <w:rsid w:val="0013335F"/>
    <w:rsid w:val="00133651"/>
    <w:rsid w:val="00133F0B"/>
    <w:rsid w:val="00135A97"/>
    <w:rsid w:val="00137F32"/>
    <w:rsid w:val="00137F35"/>
    <w:rsid w:val="00140D2A"/>
    <w:rsid w:val="00141001"/>
    <w:rsid w:val="00145E4E"/>
    <w:rsid w:val="0014762C"/>
    <w:rsid w:val="001478A9"/>
    <w:rsid w:val="0015364D"/>
    <w:rsid w:val="00155469"/>
    <w:rsid w:val="00155984"/>
    <w:rsid w:val="00157D1E"/>
    <w:rsid w:val="00160702"/>
    <w:rsid w:val="0016176C"/>
    <w:rsid w:val="0016239F"/>
    <w:rsid w:val="00162488"/>
    <w:rsid w:val="001664B5"/>
    <w:rsid w:val="00166D9C"/>
    <w:rsid w:val="001706D7"/>
    <w:rsid w:val="00171F8B"/>
    <w:rsid w:val="001738C2"/>
    <w:rsid w:val="00173F02"/>
    <w:rsid w:val="00181B13"/>
    <w:rsid w:val="00181BDB"/>
    <w:rsid w:val="001849AE"/>
    <w:rsid w:val="00185697"/>
    <w:rsid w:val="00186E1A"/>
    <w:rsid w:val="00194100"/>
    <w:rsid w:val="00196B8B"/>
    <w:rsid w:val="001970DF"/>
    <w:rsid w:val="00197E40"/>
    <w:rsid w:val="001A0C86"/>
    <w:rsid w:val="001A1C66"/>
    <w:rsid w:val="001A5D17"/>
    <w:rsid w:val="001A6827"/>
    <w:rsid w:val="001A7A7D"/>
    <w:rsid w:val="001B3286"/>
    <w:rsid w:val="001B45ED"/>
    <w:rsid w:val="001B4BA5"/>
    <w:rsid w:val="001B570A"/>
    <w:rsid w:val="001C0899"/>
    <w:rsid w:val="001C586E"/>
    <w:rsid w:val="001C72A6"/>
    <w:rsid w:val="001C7606"/>
    <w:rsid w:val="001D0B4E"/>
    <w:rsid w:val="001D3205"/>
    <w:rsid w:val="001D371B"/>
    <w:rsid w:val="001D512C"/>
    <w:rsid w:val="001D6A17"/>
    <w:rsid w:val="001D7429"/>
    <w:rsid w:val="001E22E9"/>
    <w:rsid w:val="001E34B3"/>
    <w:rsid w:val="001F1D53"/>
    <w:rsid w:val="0020653E"/>
    <w:rsid w:val="0020680B"/>
    <w:rsid w:val="002123BE"/>
    <w:rsid w:val="00213148"/>
    <w:rsid w:val="00214B92"/>
    <w:rsid w:val="00221252"/>
    <w:rsid w:val="0022328D"/>
    <w:rsid w:val="00224746"/>
    <w:rsid w:val="00225E60"/>
    <w:rsid w:val="00226E27"/>
    <w:rsid w:val="00227D9A"/>
    <w:rsid w:val="002307D8"/>
    <w:rsid w:val="002353D1"/>
    <w:rsid w:val="0023638D"/>
    <w:rsid w:val="00236947"/>
    <w:rsid w:val="00241D1F"/>
    <w:rsid w:val="0024276E"/>
    <w:rsid w:val="002440E0"/>
    <w:rsid w:val="00244E3E"/>
    <w:rsid w:val="00244EEB"/>
    <w:rsid w:val="00246621"/>
    <w:rsid w:val="00253CEB"/>
    <w:rsid w:val="00260016"/>
    <w:rsid w:val="002638DA"/>
    <w:rsid w:val="002639F4"/>
    <w:rsid w:val="00264830"/>
    <w:rsid w:val="00264F4A"/>
    <w:rsid w:val="002668C2"/>
    <w:rsid w:val="00266D04"/>
    <w:rsid w:val="00275E06"/>
    <w:rsid w:val="002806D7"/>
    <w:rsid w:val="00282217"/>
    <w:rsid w:val="00282452"/>
    <w:rsid w:val="00287206"/>
    <w:rsid w:val="00291BDD"/>
    <w:rsid w:val="00291ECF"/>
    <w:rsid w:val="0029465B"/>
    <w:rsid w:val="00296470"/>
    <w:rsid w:val="002A422C"/>
    <w:rsid w:val="002A7091"/>
    <w:rsid w:val="002A7698"/>
    <w:rsid w:val="002B1E11"/>
    <w:rsid w:val="002B3BB2"/>
    <w:rsid w:val="002B71DC"/>
    <w:rsid w:val="002B7C34"/>
    <w:rsid w:val="002C14A4"/>
    <w:rsid w:val="002C200A"/>
    <w:rsid w:val="002C2EF0"/>
    <w:rsid w:val="002C5874"/>
    <w:rsid w:val="002C6843"/>
    <w:rsid w:val="002D094E"/>
    <w:rsid w:val="002D0981"/>
    <w:rsid w:val="002D2D02"/>
    <w:rsid w:val="002D3B8A"/>
    <w:rsid w:val="002D3F08"/>
    <w:rsid w:val="002D4725"/>
    <w:rsid w:val="002D5D98"/>
    <w:rsid w:val="002D7F2B"/>
    <w:rsid w:val="002E25EF"/>
    <w:rsid w:val="002E64C9"/>
    <w:rsid w:val="002F0095"/>
    <w:rsid w:val="002F2837"/>
    <w:rsid w:val="002F595E"/>
    <w:rsid w:val="002F66EC"/>
    <w:rsid w:val="00300690"/>
    <w:rsid w:val="00302061"/>
    <w:rsid w:val="00304447"/>
    <w:rsid w:val="003104A5"/>
    <w:rsid w:val="003140CD"/>
    <w:rsid w:val="00314740"/>
    <w:rsid w:val="00315DFD"/>
    <w:rsid w:val="003162D9"/>
    <w:rsid w:val="00320717"/>
    <w:rsid w:val="00321179"/>
    <w:rsid w:val="00325DD4"/>
    <w:rsid w:val="0032629B"/>
    <w:rsid w:val="00330352"/>
    <w:rsid w:val="003320D3"/>
    <w:rsid w:val="0033321F"/>
    <w:rsid w:val="00337B64"/>
    <w:rsid w:val="00341B10"/>
    <w:rsid w:val="00345E5A"/>
    <w:rsid w:val="003501C6"/>
    <w:rsid w:val="00350750"/>
    <w:rsid w:val="003510F7"/>
    <w:rsid w:val="00352944"/>
    <w:rsid w:val="003546ED"/>
    <w:rsid w:val="0035539E"/>
    <w:rsid w:val="00360A9C"/>
    <w:rsid w:val="00362801"/>
    <w:rsid w:val="00374717"/>
    <w:rsid w:val="00375762"/>
    <w:rsid w:val="003765EC"/>
    <w:rsid w:val="00384A5C"/>
    <w:rsid w:val="00391918"/>
    <w:rsid w:val="00391AEA"/>
    <w:rsid w:val="00393981"/>
    <w:rsid w:val="003939D7"/>
    <w:rsid w:val="00394277"/>
    <w:rsid w:val="00395A2D"/>
    <w:rsid w:val="0039754B"/>
    <w:rsid w:val="003A0888"/>
    <w:rsid w:val="003A140A"/>
    <w:rsid w:val="003A1664"/>
    <w:rsid w:val="003A1960"/>
    <w:rsid w:val="003A37E9"/>
    <w:rsid w:val="003A58A3"/>
    <w:rsid w:val="003A6165"/>
    <w:rsid w:val="003A7442"/>
    <w:rsid w:val="003B3CDA"/>
    <w:rsid w:val="003B6270"/>
    <w:rsid w:val="003B6C08"/>
    <w:rsid w:val="003C2E20"/>
    <w:rsid w:val="003C4731"/>
    <w:rsid w:val="003C4C5E"/>
    <w:rsid w:val="003D27F5"/>
    <w:rsid w:val="003D50AD"/>
    <w:rsid w:val="003E5817"/>
    <w:rsid w:val="003F12AE"/>
    <w:rsid w:val="003F195B"/>
    <w:rsid w:val="003F1B66"/>
    <w:rsid w:val="003F7783"/>
    <w:rsid w:val="00401F81"/>
    <w:rsid w:val="00403C1F"/>
    <w:rsid w:val="00404E23"/>
    <w:rsid w:val="00404FC4"/>
    <w:rsid w:val="00407953"/>
    <w:rsid w:val="00407D35"/>
    <w:rsid w:val="00414498"/>
    <w:rsid w:val="0041557A"/>
    <w:rsid w:val="00415889"/>
    <w:rsid w:val="00415B05"/>
    <w:rsid w:val="00420F41"/>
    <w:rsid w:val="00425648"/>
    <w:rsid w:val="00427A3E"/>
    <w:rsid w:val="00430C7D"/>
    <w:rsid w:val="00433EFE"/>
    <w:rsid w:val="004407E1"/>
    <w:rsid w:val="00441564"/>
    <w:rsid w:val="0044163E"/>
    <w:rsid w:val="00442D12"/>
    <w:rsid w:val="00446795"/>
    <w:rsid w:val="00453481"/>
    <w:rsid w:val="00453A63"/>
    <w:rsid w:val="00454CDE"/>
    <w:rsid w:val="004606E4"/>
    <w:rsid w:val="00463733"/>
    <w:rsid w:val="00465E05"/>
    <w:rsid w:val="00466BE8"/>
    <w:rsid w:val="00466F69"/>
    <w:rsid w:val="00467562"/>
    <w:rsid w:val="00470950"/>
    <w:rsid w:val="00471AF4"/>
    <w:rsid w:val="004739AE"/>
    <w:rsid w:val="004759CA"/>
    <w:rsid w:val="004776CC"/>
    <w:rsid w:val="00482228"/>
    <w:rsid w:val="00483AA5"/>
    <w:rsid w:val="004853C8"/>
    <w:rsid w:val="00495821"/>
    <w:rsid w:val="00496975"/>
    <w:rsid w:val="004A0BEB"/>
    <w:rsid w:val="004A6D73"/>
    <w:rsid w:val="004B0A9E"/>
    <w:rsid w:val="004B10BF"/>
    <w:rsid w:val="004B1E22"/>
    <w:rsid w:val="004C3144"/>
    <w:rsid w:val="004C4B62"/>
    <w:rsid w:val="004C5EF7"/>
    <w:rsid w:val="004D10BB"/>
    <w:rsid w:val="004D54E5"/>
    <w:rsid w:val="004D637E"/>
    <w:rsid w:val="004E0495"/>
    <w:rsid w:val="004E31E0"/>
    <w:rsid w:val="004E4EE7"/>
    <w:rsid w:val="004E50B0"/>
    <w:rsid w:val="004E5FF6"/>
    <w:rsid w:val="004E7DDB"/>
    <w:rsid w:val="004F5882"/>
    <w:rsid w:val="004F7077"/>
    <w:rsid w:val="004F765C"/>
    <w:rsid w:val="00500496"/>
    <w:rsid w:val="00507A35"/>
    <w:rsid w:val="005111C7"/>
    <w:rsid w:val="005114AB"/>
    <w:rsid w:val="00511FF1"/>
    <w:rsid w:val="00512B41"/>
    <w:rsid w:val="005207B5"/>
    <w:rsid w:val="00520BA1"/>
    <w:rsid w:val="00521082"/>
    <w:rsid w:val="00521C27"/>
    <w:rsid w:val="00522E67"/>
    <w:rsid w:val="00523291"/>
    <w:rsid w:val="00526664"/>
    <w:rsid w:val="005319D9"/>
    <w:rsid w:val="00533524"/>
    <w:rsid w:val="00536CAB"/>
    <w:rsid w:val="0053768C"/>
    <w:rsid w:val="00537815"/>
    <w:rsid w:val="00540198"/>
    <w:rsid w:val="00541136"/>
    <w:rsid w:val="005411FA"/>
    <w:rsid w:val="0054421E"/>
    <w:rsid w:val="00544466"/>
    <w:rsid w:val="00550A39"/>
    <w:rsid w:val="00551087"/>
    <w:rsid w:val="00561A2C"/>
    <w:rsid w:val="005647B8"/>
    <w:rsid w:val="00564A90"/>
    <w:rsid w:val="00564F1B"/>
    <w:rsid w:val="0057056E"/>
    <w:rsid w:val="0057172D"/>
    <w:rsid w:val="005749BA"/>
    <w:rsid w:val="00575367"/>
    <w:rsid w:val="00575425"/>
    <w:rsid w:val="00576362"/>
    <w:rsid w:val="00576BF9"/>
    <w:rsid w:val="00576CAB"/>
    <w:rsid w:val="00576F76"/>
    <w:rsid w:val="00577110"/>
    <w:rsid w:val="005812FB"/>
    <w:rsid w:val="00591DA5"/>
    <w:rsid w:val="00592976"/>
    <w:rsid w:val="0059518E"/>
    <w:rsid w:val="00596DB7"/>
    <w:rsid w:val="005A0D6A"/>
    <w:rsid w:val="005A18B9"/>
    <w:rsid w:val="005A3B17"/>
    <w:rsid w:val="005A5226"/>
    <w:rsid w:val="005A6788"/>
    <w:rsid w:val="005A67B4"/>
    <w:rsid w:val="005B14D9"/>
    <w:rsid w:val="005B2B5E"/>
    <w:rsid w:val="005B4D1B"/>
    <w:rsid w:val="005B6977"/>
    <w:rsid w:val="005B69F7"/>
    <w:rsid w:val="005C1F6B"/>
    <w:rsid w:val="005C306E"/>
    <w:rsid w:val="005C39F8"/>
    <w:rsid w:val="005C5CC4"/>
    <w:rsid w:val="005D2AE1"/>
    <w:rsid w:val="005D2FCD"/>
    <w:rsid w:val="005D42C6"/>
    <w:rsid w:val="005D6AE1"/>
    <w:rsid w:val="005D6ECA"/>
    <w:rsid w:val="005D7788"/>
    <w:rsid w:val="005F18B8"/>
    <w:rsid w:val="005F30B5"/>
    <w:rsid w:val="005F409F"/>
    <w:rsid w:val="005F4D95"/>
    <w:rsid w:val="005F6CCB"/>
    <w:rsid w:val="005F6E4E"/>
    <w:rsid w:val="0060083F"/>
    <w:rsid w:val="00602978"/>
    <w:rsid w:val="00602A0B"/>
    <w:rsid w:val="00602EEF"/>
    <w:rsid w:val="00607823"/>
    <w:rsid w:val="00610B77"/>
    <w:rsid w:val="006165C4"/>
    <w:rsid w:val="006207FF"/>
    <w:rsid w:val="00621692"/>
    <w:rsid w:val="00624D9D"/>
    <w:rsid w:val="00625B2F"/>
    <w:rsid w:val="006260CF"/>
    <w:rsid w:val="00626705"/>
    <w:rsid w:val="00631DD4"/>
    <w:rsid w:val="00632360"/>
    <w:rsid w:val="00634484"/>
    <w:rsid w:val="00634BF2"/>
    <w:rsid w:val="0063500E"/>
    <w:rsid w:val="006359F1"/>
    <w:rsid w:val="00637A99"/>
    <w:rsid w:val="00642A02"/>
    <w:rsid w:val="00644127"/>
    <w:rsid w:val="006441C4"/>
    <w:rsid w:val="0064631F"/>
    <w:rsid w:val="006527D5"/>
    <w:rsid w:val="00654315"/>
    <w:rsid w:val="00655A85"/>
    <w:rsid w:val="00662E34"/>
    <w:rsid w:val="006641A8"/>
    <w:rsid w:val="006669CB"/>
    <w:rsid w:val="006737BA"/>
    <w:rsid w:val="00675927"/>
    <w:rsid w:val="00676154"/>
    <w:rsid w:val="00676BDF"/>
    <w:rsid w:val="00677344"/>
    <w:rsid w:val="0069439B"/>
    <w:rsid w:val="006949AE"/>
    <w:rsid w:val="006A4019"/>
    <w:rsid w:val="006A5814"/>
    <w:rsid w:val="006A5CBF"/>
    <w:rsid w:val="006A6033"/>
    <w:rsid w:val="006B0B9A"/>
    <w:rsid w:val="006B2A6A"/>
    <w:rsid w:val="006B2FC5"/>
    <w:rsid w:val="006B3AAD"/>
    <w:rsid w:val="006B5106"/>
    <w:rsid w:val="006B6CC6"/>
    <w:rsid w:val="006C320E"/>
    <w:rsid w:val="006C3361"/>
    <w:rsid w:val="006C4B6F"/>
    <w:rsid w:val="006C5429"/>
    <w:rsid w:val="006D2BEC"/>
    <w:rsid w:val="006D3105"/>
    <w:rsid w:val="006D3982"/>
    <w:rsid w:val="006D4D02"/>
    <w:rsid w:val="006D59E4"/>
    <w:rsid w:val="006E0249"/>
    <w:rsid w:val="006E0FC9"/>
    <w:rsid w:val="006E1608"/>
    <w:rsid w:val="006E2F1D"/>
    <w:rsid w:val="006E6DBC"/>
    <w:rsid w:val="006F1C94"/>
    <w:rsid w:val="006F4B29"/>
    <w:rsid w:val="006F577A"/>
    <w:rsid w:val="007000FF"/>
    <w:rsid w:val="00707D1E"/>
    <w:rsid w:val="00711B4B"/>
    <w:rsid w:val="00712805"/>
    <w:rsid w:val="00714885"/>
    <w:rsid w:val="00716BF1"/>
    <w:rsid w:val="00720C8A"/>
    <w:rsid w:val="00724E5F"/>
    <w:rsid w:val="00730CD7"/>
    <w:rsid w:val="00730D36"/>
    <w:rsid w:val="00734758"/>
    <w:rsid w:val="00735898"/>
    <w:rsid w:val="00736645"/>
    <w:rsid w:val="00736791"/>
    <w:rsid w:val="00737C47"/>
    <w:rsid w:val="00737F91"/>
    <w:rsid w:val="00744E10"/>
    <w:rsid w:val="00745899"/>
    <w:rsid w:val="00745A85"/>
    <w:rsid w:val="0074681E"/>
    <w:rsid w:val="00750457"/>
    <w:rsid w:val="00751C7B"/>
    <w:rsid w:val="00754486"/>
    <w:rsid w:val="007547F7"/>
    <w:rsid w:val="00755046"/>
    <w:rsid w:val="007573D3"/>
    <w:rsid w:val="00761835"/>
    <w:rsid w:val="00762DA8"/>
    <w:rsid w:val="00766920"/>
    <w:rsid w:val="00767005"/>
    <w:rsid w:val="00770E65"/>
    <w:rsid w:val="00771BC9"/>
    <w:rsid w:val="00773A41"/>
    <w:rsid w:val="00781A9A"/>
    <w:rsid w:val="00785809"/>
    <w:rsid w:val="00785A16"/>
    <w:rsid w:val="00786C4D"/>
    <w:rsid w:val="00787497"/>
    <w:rsid w:val="0078766A"/>
    <w:rsid w:val="00787E0D"/>
    <w:rsid w:val="00791810"/>
    <w:rsid w:val="00796F0F"/>
    <w:rsid w:val="007A06D3"/>
    <w:rsid w:val="007A0765"/>
    <w:rsid w:val="007A23B4"/>
    <w:rsid w:val="007A6290"/>
    <w:rsid w:val="007B1337"/>
    <w:rsid w:val="007B18DD"/>
    <w:rsid w:val="007B3857"/>
    <w:rsid w:val="007B4B8A"/>
    <w:rsid w:val="007B58B8"/>
    <w:rsid w:val="007C098B"/>
    <w:rsid w:val="007C1BF1"/>
    <w:rsid w:val="007C21E0"/>
    <w:rsid w:val="007C536A"/>
    <w:rsid w:val="007C6C54"/>
    <w:rsid w:val="007D2DD6"/>
    <w:rsid w:val="007D40B7"/>
    <w:rsid w:val="007F1D68"/>
    <w:rsid w:val="007F2031"/>
    <w:rsid w:val="007F5D2E"/>
    <w:rsid w:val="0080124E"/>
    <w:rsid w:val="0080526F"/>
    <w:rsid w:val="00806946"/>
    <w:rsid w:val="00810556"/>
    <w:rsid w:val="008112A7"/>
    <w:rsid w:val="00811966"/>
    <w:rsid w:val="0081301A"/>
    <w:rsid w:val="00816824"/>
    <w:rsid w:val="00820CF1"/>
    <w:rsid w:val="00820FEA"/>
    <w:rsid w:val="00822F7A"/>
    <w:rsid w:val="0082333B"/>
    <w:rsid w:val="00823FF9"/>
    <w:rsid w:val="00831470"/>
    <w:rsid w:val="00834BD7"/>
    <w:rsid w:val="00835BBA"/>
    <w:rsid w:val="0084483B"/>
    <w:rsid w:val="00845CDD"/>
    <w:rsid w:val="0084611F"/>
    <w:rsid w:val="008466E9"/>
    <w:rsid w:val="008507B1"/>
    <w:rsid w:val="008510BC"/>
    <w:rsid w:val="0085348A"/>
    <w:rsid w:val="00853DA4"/>
    <w:rsid w:val="00865C78"/>
    <w:rsid w:val="00872B31"/>
    <w:rsid w:val="00881D0A"/>
    <w:rsid w:val="00883027"/>
    <w:rsid w:val="00883694"/>
    <w:rsid w:val="00883FFC"/>
    <w:rsid w:val="00884895"/>
    <w:rsid w:val="00886E3B"/>
    <w:rsid w:val="008903F2"/>
    <w:rsid w:val="00891160"/>
    <w:rsid w:val="008937C3"/>
    <w:rsid w:val="00897277"/>
    <w:rsid w:val="008A1BBB"/>
    <w:rsid w:val="008B012C"/>
    <w:rsid w:val="008B0206"/>
    <w:rsid w:val="008B1300"/>
    <w:rsid w:val="008B2ED3"/>
    <w:rsid w:val="008B3B03"/>
    <w:rsid w:val="008B7083"/>
    <w:rsid w:val="008C2AB7"/>
    <w:rsid w:val="008C7F02"/>
    <w:rsid w:val="008D1EC8"/>
    <w:rsid w:val="008D33CC"/>
    <w:rsid w:val="008D51C9"/>
    <w:rsid w:val="008E02C0"/>
    <w:rsid w:val="008E303F"/>
    <w:rsid w:val="008E31C9"/>
    <w:rsid w:val="008F3A6E"/>
    <w:rsid w:val="00900969"/>
    <w:rsid w:val="0090130E"/>
    <w:rsid w:val="00903BF8"/>
    <w:rsid w:val="00904AD2"/>
    <w:rsid w:val="00904BF6"/>
    <w:rsid w:val="00906EB8"/>
    <w:rsid w:val="00913EED"/>
    <w:rsid w:val="009166C7"/>
    <w:rsid w:val="0092063B"/>
    <w:rsid w:val="009208A9"/>
    <w:rsid w:val="00930882"/>
    <w:rsid w:val="00932541"/>
    <w:rsid w:val="0093440D"/>
    <w:rsid w:val="00936425"/>
    <w:rsid w:val="00936E6D"/>
    <w:rsid w:val="009371A0"/>
    <w:rsid w:val="00937D15"/>
    <w:rsid w:val="00941619"/>
    <w:rsid w:val="00942A5A"/>
    <w:rsid w:val="00943BA0"/>
    <w:rsid w:val="00946D85"/>
    <w:rsid w:val="00947C6B"/>
    <w:rsid w:val="009507F2"/>
    <w:rsid w:val="009510CF"/>
    <w:rsid w:val="00954A49"/>
    <w:rsid w:val="009574CC"/>
    <w:rsid w:val="0096038E"/>
    <w:rsid w:val="00963A95"/>
    <w:rsid w:val="009651A9"/>
    <w:rsid w:val="00966024"/>
    <w:rsid w:val="00967369"/>
    <w:rsid w:val="00974546"/>
    <w:rsid w:val="009751BF"/>
    <w:rsid w:val="009806C8"/>
    <w:rsid w:val="00980C32"/>
    <w:rsid w:val="00981354"/>
    <w:rsid w:val="00983B22"/>
    <w:rsid w:val="0098433A"/>
    <w:rsid w:val="00985484"/>
    <w:rsid w:val="00985504"/>
    <w:rsid w:val="00993A50"/>
    <w:rsid w:val="00994B90"/>
    <w:rsid w:val="00994BC4"/>
    <w:rsid w:val="00997579"/>
    <w:rsid w:val="0099762A"/>
    <w:rsid w:val="009A0544"/>
    <w:rsid w:val="009A24F9"/>
    <w:rsid w:val="009A271B"/>
    <w:rsid w:val="009A2BA7"/>
    <w:rsid w:val="009A49E5"/>
    <w:rsid w:val="009B7F80"/>
    <w:rsid w:val="009C1D2B"/>
    <w:rsid w:val="009D2918"/>
    <w:rsid w:val="009D333F"/>
    <w:rsid w:val="009D7057"/>
    <w:rsid w:val="009E077A"/>
    <w:rsid w:val="009E21B1"/>
    <w:rsid w:val="009E2DEB"/>
    <w:rsid w:val="009E32A8"/>
    <w:rsid w:val="009E5F3C"/>
    <w:rsid w:val="009E7D8E"/>
    <w:rsid w:val="009F2A96"/>
    <w:rsid w:val="009F2B9C"/>
    <w:rsid w:val="009F55A9"/>
    <w:rsid w:val="009F5A48"/>
    <w:rsid w:val="00A0290B"/>
    <w:rsid w:val="00A02E96"/>
    <w:rsid w:val="00A041E3"/>
    <w:rsid w:val="00A0436C"/>
    <w:rsid w:val="00A04FB8"/>
    <w:rsid w:val="00A16327"/>
    <w:rsid w:val="00A168E8"/>
    <w:rsid w:val="00A21C8E"/>
    <w:rsid w:val="00A21C96"/>
    <w:rsid w:val="00A236C8"/>
    <w:rsid w:val="00A23BFD"/>
    <w:rsid w:val="00A2589B"/>
    <w:rsid w:val="00A266B0"/>
    <w:rsid w:val="00A26A91"/>
    <w:rsid w:val="00A275C4"/>
    <w:rsid w:val="00A31258"/>
    <w:rsid w:val="00A3363F"/>
    <w:rsid w:val="00A33BA8"/>
    <w:rsid w:val="00A340D2"/>
    <w:rsid w:val="00A36C2A"/>
    <w:rsid w:val="00A41688"/>
    <w:rsid w:val="00A42F3D"/>
    <w:rsid w:val="00A46168"/>
    <w:rsid w:val="00A525F0"/>
    <w:rsid w:val="00A526BC"/>
    <w:rsid w:val="00A54984"/>
    <w:rsid w:val="00A553BD"/>
    <w:rsid w:val="00A670A1"/>
    <w:rsid w:val="00A732EA"/>
    <w:rsid w:val="00A73483"/>
    <w:rsid w:val="00A743D5"/>
    <w:rsid w:val="00A7486B"/>
    <w:rsid w:val="00A77732"/>
    <w:rsid w:val="00A806FD"/>
    <w:rsid w:val="00A8171B"/>
    <w:rsid w:val="00A853C7"/>
    <w:rsid w:val="00A87906"/>
    <w:rsid w:val="00A90A73"/>
    <w:rsid w:val="00A90BD7"/>
    <w:rsid w:val="00A940E2"/>
    <w:rsid w:val="00A9606E"/>
    <w:rsid w:val="00A96B0B"/>
    <w:rsid w:val="00AA15E3"/>
    <w:rsid w:val="00AA1C5A"/>
    <w:rsid w:val="00AA2685"/>
    <w:rsid w:val="00AA4099"/>
    <w:rsid w:val="00AA5491"/>
    <w:rsid w:val="00AB2C63"/>
    <w:rsid w:val="00AB392E"/>
    <w:rsid w:val="00AB4D1B"/>
    <w:rsid w:val="00AC5B67"/>
    <w:rsid w:val="00AD0316"/>
    <w:rsid w:val="00AD0715"/>
    <w:rsid w:val="00AD13E8"/>
    <w:rsid w:val="00AD2D00"/>
    <w:rsid w:val="00AD3E6A"/>
    <w:rsid w:val="00AD40AF"/>
    <w:rsid w:val="00AD6B30"/>
    <w:rsid w:val="00AD7D04"/>
    <w:rsid w:val="00AE317E"/>
    <w:rsid w:val="00AE37B0"/>
    <w:rsid w:val="00AE5F94"/>
    <w:rsid w:val="00AE6009"/>
    <w:rsid w:val="00AE6AB9"/>
    <w:rsid w:val="00AF2E8C"/>
    <w:rsid w:val="00AF3C9F"/>
    <w:rsid w:val="00AF783A"/>
    <w:rsid w:val="00AF7A87"/>
    <w:rsid w:val="00B059A3"/>
    <w:rsid w:val="00B07CE7"/>
    <w:rsid w:val="00B14BA2"/>
    <w:rsid w:val="00B14E43"/>
    <w:rsid w:val="00B20D43"/>
    <w:rsid w:val="00B2227D"/>
    <w:rsid w:val="00B22DC0"/>
    <w:rsid w:val="00B23053"/>
    <w:rsid w:val="00B23243"/>
    <w:rsid w:val="00B3104A"/>
    <w:rsid w:val="00B31A52"/>
    <w:rsid w:val="00B37861"/>
    <w:rsid w:val="00B404AC"/>
    <w:rsid w:val="00B45656"/>
    <w:rsid w:val="00B47CA7"/>
    <w:rsid w:val="00B54180"/>
    <w:rsid w:val="00B62F90"/>
    <w:rsid w:val="00B67977"/>
    <w:rsid w:val="00B700CE"/>
    <w:rsid w:val="00B74340"/>
    <w:rsid w:val="00B7600D"/>
    <w:rsid w:val="00B766EA"/>
    <w:rsid w:val="00B7722F"/>
    <w:rsid w:val="00B77F8C"/>
    <w:rsid w:val="00B8014E"/>
    <w:rsid w:val="00B817DB"/>
    <w:rsid w:val="00B87186"/>
    <w:rsid w:val="00B94CF5"/>
    <w:rsid w:val="00B9684C"/>
    <w:rsid w:val="00B97298"/>
    <w:rsid w:val="00BA087B"/>
    <w:rsid w:val="00BB21F4"/>
    <w:rsid w:val="00BB3391"/>
    <w:rsid w:val="00BB4FB0"/>
    <w:rsid w:val="00BB6A7D"/>
    <w:rsid w:val="00BC0B35"/>
    <w:rsid w:val="00BC3E87"/>
    <w:rsid w:val="00BD0FEF"/>
    <w:rsid w:val="00BD128C"/>
    <w:rsid w:val="00BD15EA"/>
    <w:rsid w:val="00BD1BCF"/>
    <w:rsid w:val="00BD4436"/>
    <w:rsid w:val="00BD5937"/>
    <w:rsid w:val="00BD6D45"/>
    <w:rsid w:val="00BE09B7"/>
    <w:rsid w:val="00BE3B08"/>
    <w:rsid w:val="00BE4052"/>
    <w:rsid w:val="00BF2A08"/>
    <w:rsid w:val="00BF2BB8"/>
    <w:rsid w:val="00BF34A0"/>
    <w:rsid w:val="00BF5240"/>
    <w:rsid w:val="00BF7669"/>
    <w:rsid w:val="00C00904"/>
    <w:rsid w:val="00C01EB0"/>
    <w:rsid w:val="00C02136"/>
    <w:rsid w:val="00C026D0"/>
    <w:rsid w:val="00C0348E"/>
    <w:rsid w:val="00C050A5"/>
    <w:rsid w:val="00C05EEF"/>
    <w:rsid w:val="00C06313"/>
    <w:rsid w:val="00C073DC"/>
    <w:rsid w:val="00C1205D"/>
    <w:rsid w:val="00C120B5"/>
    <w:rsid w:val="00C15630"/>
    <w:rsid w:val="00C171BC"/>
    <w:rsid w:val="00C23462"/>
    <w:rsid w:val="00C24A6E"/>
    <w:rsid w:val="00C30E23"/>
    <w:rsid w:val="00C347EE"/>
    <w:rsid w:val="00C409C6"/>
    <w:rsid w:val="00C40CFD"/>
    <w:rsid w:val="00C4351F"/>
    <w:rsid w:val="00C43B0D"/>
    <w:rsid w:val="00C473A4"/>
    <w:rsid w:val="00C510EC"/>
    <w:rsid w:val="00C551B6"/>
    <w:rsid w:val="00C57446"/>
    <w:rsid w:val="00C61EE7"/>
    <w:rsid w:val="00C64125"/>
    <w:rsid w:val="00C670BE"/>
    <w:rsid w:val="00C67AB1"/>
    <w:rsid w:val="00C706FF"/>
    <w:rsid w:val="00C72E20"/>
    <w:rsid w:val="00C7539E"/>
    <w:rsid w:val="00C76E93"/>
    <w:rsid w:val="00C82803"/>
    <w:rsid w:val="00C83493"/>
    <w:rsid w:val="00C8400E"/>
    <w:rsid w:val="00C869A9"/>
    <w:rsid w:val="00C907B6"/>
    <w:rsid w:val="00C9211D"/>
    <w:rsid w:val="00C93A73"/>
    <w:rsid w:val="00CA17DF"/>
    <w:rsid w:val="00CA3258"/>
    <w:rsid w:val="00CA6D6F"/>
    <w:rsid w:val="00CA7A14"/>
    <w:rsid w:val="00CB239C"/>
    <w:rsid w:val="00CB5BE1"/>
    <w:rsid w:val="00CB77D8"/>
    <w:rsid w:val="00CC0A9E"/>
    <w:rsid w:val="00CC1167"/>
    <w:rsid w:val="00CC2E42"/>
    <w:rsid w:val="00CC42C3"/>
    <w:rsid w:val="00CC671B"/>
    <w:rsid w:val="00CD442E"/>
    <w:rsid w:val="00CD6486"/>
    <w:rsid w:val="00CE1681"/>
    <w:rsid w:val="00CE1F4A"/>
    <w:rsid w:val="00CE3B11"/>
    <w:rsid w:val="00CE4035"/>
    <w:rsid w:val="00CE47C7"/>
    <w:rsid w:val="00CE6FEB"/>
    <w:rsid w:val="00CF1702"/>
    <w:rsid w:val="00CF184B"/>
    <w:rsid w:val="00CF334D"/>
    <w:rsid w:val="00CF3EDE"/>
    <w:rsid w:val="00D10B5A"/>
    <w:rsid w:val="00D117C6"/>
    <w:rsid w:val="00D1214A"/>
    <w:rsid w:val="00D13875"/>
    <w:rsid w:val="00D13F65"/>
    <w:rsid w:val="00D2310E"/>
    <w:rsid w:val="00D24A07"/>
    <w:rsid w:val="00D259F5"/>
    <w:rsid w:val="00D26F4E"/>
    <w:rsid w:val="00D30086"/>
    <w:rsid w:val="00D312ED"/>
    <w:rsid w:val="00D313A9"/>
    <w:rsid w:val="00D40406"/>
    <w:rsid w:val="00D4055C"/>
    <w:rsid w:val="00D43AB3"/>
    <w:rsid w:val="00D450FA"/>
    <w:rsid w:val="00D4535C"/>
    <w:rsid w:val="00D465B9"/>
    <w:rsid w:val="00D61AE4"/>
    <w:rsid w:val="00D62EBB"/>
    <w:rsid w:val="00D64366"/>
    <w:rsid w:val="00D652EB"/>
    <w:rsid w:val="00D66325"/>
    <w:rsid w:val="00D7196D"/>
    <w:rsid w:val="00D71A31"/>
    <w:rsid w:val="00D742E5"/>
    <w:rsid w:val="00D7472F"/>
    <w:rsid w:val="00D7545B"/>
    <w:rsid w:val="00D8050C"/>
    <w:rsid w:val="00D81B2D"/>
    <w:rsid w:val="00D81D3E"/>
    <w:rsid w:val="00D83621"/>
    <w:rsid w:val="00D86C51"/>
    <w:rsid w:val="00D97624"/>
    <w:rsid w:val="00DA03CA"/>
    <w:rsid w:val="00DA343F"/>
    <w:rsid w:val="00DA5C64"/>
    <w:rsid w:val="00DA6710"/>
    <w:rsid w:val="00DB0ECF"/>
    <w:rsid w:val="00DB1438"/>
    <w:rsid w:val="00DC5A26"/>
    <w:rsid w:val="00DC67A9"/>
    <w:rsid w:val="00DD16D9"/>
    <w:rsid w:val="00DD4AFB"/>
    <w:rsid w:val="00DE20E3"/>
    <w:rsid w:val="00DE2173"/>
    <w:rsid w:val="00DE3ED2"/>
    <w:rsid w:val="00DE449B"/>
    <w:rsid w:val="00DE4E43"/>
    <w:rsid w:val="00DE7154"/>
    <w:rsid w:val="00DF7195"/>
    <w:rsid w:val="00E001D4"/>
    <w:rsid w:val="00E0358E"/>
    <w:rsid w:val="00E04337"/>
    <w:rsid w:val="00E0620F"/>
    <w:rsid w:val="00E06324"/>
    <w:rsid w:val="00E14211"/>
    <w:rsid w:val="00E14AEE"/>
    <w:rsid w:val="00E16237"/>
    <w:rsid w:val="00E169E5"/>
    <w:rsid w:val="00E20BAE"/>
    <w:rsid w:val="00E25B49"/>
    <w:rsid w:val="00E25E8B"/>
    <w:rsid w:val="00E276F4"/>
    <w:rsid w:val="00E32BB7"/>
    <w:rsid w:val="00E44EE5"/>
    <w:rsid w:val="00E4698B"/>
    <w:rsid w:val="00E51CBD"/>
    <w:rsid w:val="00E54877"/>
    <w:rsid w:val="00E6220A"/>
    <w:rsid w:val="00E63DB7"/>
    <w:rsid w:val="00E662ED"/>
    <w:rsid w:val="00E701FC"/>
    <w:rsid w:val="00E71875"/>
    <w:rsid w:val="00E72027"/>
    <w:rsid w:val="00E72D62"/>
    <w:rsid w:val="00E73D19"/>
    <w:rsid w:val="00E7445E"/>
    <w:rsid w:val="00E75DC7"/>
    <w:rsid w:val="00E8079C"/>
    <w:rsid w:val="00E81595"/>
    <w:rsid w:val="00E8497E"/>
    <w:rsid w:val="00E903F8"/>
    <w:rsid w:val="00E91796"/>
    <w:rsid w:val="00E92449"/>
    <w:rsid w:val="00E93BC8"/>
    <w:rsid w:val="00E94C3C"/>
    <w:rsid w:val="00EA3B1F"/>
    <w:rsid w:val="00EA4FAA"/>
    <w:rsid w:val="00EA65B2"/>
    <w:rsid w:val="00EB6830"/>
    <w:rsid w:val="00EE3332"/>
    <w:rsid w:val="00EF21CC"/>
    <w:rsid w:val="00EF2267"/>
    <w:rsid w:val="00EF2F1D"/>
    <w:rsid w:val="00EF61F2"/>
    <w:rsid w:val="00F01986"/>
    <w:rsid w:val="00F01B32"/>
    <w:rsid w:val="00F0509B"/>
    <w:rsid w:val="00F0639D"/>
    <w:rsid w:val="00F1029E"/>
    <w:rsid w:val="00F10454"/>
    <w:rsid w:val="00F22531"/>
    <w:rsid w:val="00F225DC"/>
    <w:rsid w:val="00F2722E"/>
    <w:rsid w:val="00F307C0"/>
    <w:rsid w:val="00F337FD"/>
    <w:rsid w:val="00F37A57"/>
    <w:rsid w:val="00F418A6"/>
    <w:rsid w:val="00F42AC1"/>
    <w:rsid w:val="00F43643"/>
    <w:rsid w:val="00F45076"/>
    <w:rsid w:val="00F51D20"/>
    <w:rsid w:val="00F5227A"/>
    <w:rsid w:val="00F565A8"/>
    <w:rsid w:val="00F57230"/>
    <w:rsid w:val="00F57567"/>
    <w:rsid w:val="00F57CC1"/>
    <w:rsid w:val="00F60E61"/>
    <w:rsid w:val="00F6222E"/>
    <w:rsid w:val="00F6389B"/>
    <w:rsid w:val="00F70384"/>
    <w:rsid w:val="00F71072"/>
    <w:rsid w:val="00F72CF1"/>
    <w:rsid w:val="00F759E3"/>
    <w:rsid w:val="00F827E7"/>
    <w:rsid w:val="00F84515"/>
    <w:rsid w:val="00F84C65"/>
    <w:rsid w:val="00F85FC7"/>
    <w:rsid w:val="00F93AC9"/>
    <w:rsid w:val="00F94511"/>
    <w:rsid w:val="00F94664"/>
    <w:rsid w:val="00F95DCD"/>
    <w:rsid w:val="00FA05E8"/>
    <w:rsid w:val="00FA2841"/>
    <w:rsid w:val="00FA4106"/>
    <w:rsid w:val="00FB2631"/>
    <w:rsid w:val="00FB3A94"/>
    <w:rsid w:val="00FB3B1D"/>
    <w:rsid w:val="00FB5154"/>
    <w:rsid w:val="00FB6F43"/>
    <w:rsid w:val="00FC2F1C"/>
    <w:rsid w:val="00FC412A"/>
    <w:rsid w:val="00FC4E87"/>
    <w:rsid w:val="00FD51A4"/>
    <w:rsid w:val="00FD527B"/>
    <w:rsid w:val="00FE4441"/>
    <w:rsid w:val="00FF04D0"/>
    <w:rsid w:val="00FF22D6"/>
    <w:rsid w:val="00FF320C"/>
    <w:rsid w:val="00FF3511"/>
    <w:rsid w:val="00FF57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;"/>
  <w14:docId w14:val="65CDF0E7"/>
  <w15:docId w15:val="{C84DB23C-89A4-4A29-93EE-9181D66FFB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676BDF"/>
    <w:rPr>
      <w:sz w:val="24"/>
      <w:szCs w:val="24"/>
      <w:lang w:val="en-US" w:eastAsia="en-US"/>
    </w:rPr>
  </w:style>
  <w:style w:type="paragraph" w:styleId="1">
    <w:name w:val="heading 1"/>
    <w:basedOn w:val="a"/>
    <w:next w:val="a"/>
    <w:qFormat/>
    <w:rsid w:val="001D371B"/>
    <w:pPr>
      <w:keepNext/>
      <w:framePr w:w="6313" w:h="429" w:wrap="auto" w:vAnchor="page" w:hAnchor="page" w:x="2305" w:y="2161"/>
      <w:spacing w:line="360" w:lineRule="exact"/>
      <w:jc w:val="center"/>
      <w:outlineLvl w:val="0"/>
    </w:pPr>
    <w:rPr>
      <w:rFonts w:ascii="Bookman Old Style" w:hAnsi="Bookman Old Style"/>
      <w:b/>
      <w:spacing w:val="30"/>
      <w:lang w:val="bg-BG"/>
    </w:rPr>
  </w:style>
  <w:style w:type="paragraph" w:styleId="2">
    <w:name w:val="heading 2"/>
    <w:basedOn w:val="a"/>
    <w:next w:val="a"/>
    <w:qFormat/>
    <w:rsid w:val="001D371B"/>
    <w:pPr>
      <w:keepNext/>
      <w:jc w:val="right"/>
      <w:outlineLvl w:val="1"/>
    </w:pPr>
    <w:rPr>
      <w:u w:val="single"/>
      <w:lang w:val="bg-BG"/>
    </w:rPr>
  </w:style>
  <w:style w:type="paragraph" w:styleId="3">
    <w:name w:val="heading 3"/>
    <w:basedOn w:val="a"/>
    <w:next w:val="a"/>
    <w:qFormat/>
    <w:rsid w:val="001D371B"/>
    <w:pPr>
      <w:keepNext/>
      <w:outlineLvl w:val="2"/>
    </w:pPr>
    <w:rPr>
      <w:b/>
      <w:sz w:val="28"/>
    </w:rPr>
  </w:style>
  <w:style w:type="paragraph" w:styleId="4">
    <w:name w:val="heading 4"/>
    <w:basedOn w:val="a"/>
    <w:next w:val="a"/>
    <w:qFormat/>
    <w:rsid w:val="001D371B"/>
    <w:pPr>
      <w:keepNext/>
      <w:outlineLvl w:val="3"/>
    </w:pPr>
    <w:rPr>
      <w:b/>
      <w:bCs/>
      <w:lang w:val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ListNo">
    <w:name w:val="List No"/>
    <w:uiPriority w:val="99"/>
    <w:semiHidden/>
    <w:unhideWhenUsed/>
  </w:style>
  <w:style w:type="numbering" w:customStyle="1" w:styleId="ListNo0">
    <w:name w:val="List No"/>
    <w:uiPriority w:val="99"/>
    <w:semiHidden/>
    <w:unhideWhenUsed/>
  </w:style>
  <w:style w:type="numbering" w:customStyle="1" w:styleId="ListNo1">
    <w:name w:val="List No"/>
    <w:uiPriority w:val="99"/>
    <w:semiHidden/>
    <w:unhideWhenUsed/>
  </w:style>
  <w:style w:type="paragraph" w:styleId="a3">
    <w:name w:val="header"/>
    <w:basedOn w:val="a"/>
    <w:rsid w:val="001D371B"/>
    <w:pPr>
      <w:tabs>
        <w:tab w:val="center" w:pos="4320"/>
        <w:tab w:val="right" w:pos="8640"/>
      </w:tabs>
    </w:pPr>
  </w:style>
  <w:style w:type="paragraph" w:styleId="a4">
    <w:name w:val="footer"/>
    <w:basedOn w:val="a"/>
    <w:link w:val="a5"/>
    <w:uiPriority w:val="99"/>
    <w:rsid w:val="001D371B"/>
    <w:pPr>
      <w:tabs>
        <w:tab w:val="center" w:pos="4320"/>
        <w:tab w:val="right" w:pos="8640"/>
      </w:tabs>
    </w:pPr>
  </w:style>
  <w:style w:type="paragraph" w:styleId="a6">
    <w:name w:val="Body Text"/>
    <w:basedOn w:val="a"/>
    <w:rsid w:val="001D371B"/>
    <w:pPr>
      <w:jc w:val="both"/>
    </w:pPr>
    <w:rPr>
      <w:lang w:val="bg-BG"/>
    </w:rPr>
  </w:style>
  <w:style w:type="paragraph" w:styleId="20">
    <w:name w:val="Body Text 2"/>
    <w:basedOn w:val="a"/>
    <w:rsid w:val="001D371B"/>
    <w:pPr>
      <w:jc w:val="both"/>
    </w:pPr>
    <w:rPr>
      <w:lang w:val="bg-BG"/>
    </w:rPr>
  </w:style>
  <w:style w:type="character" w:styleId="a7">
    <w:name w:val="Hyperlink"/>
    <w:uiPriority w:val="99"/>
    <w:rsid w:val="001D371B"/>
    <w:rPr>
      <w:color w:val="0000FF"/>
      <w:u w:val="single"/>
    </w:rPr>
  </w:style>
  <w:style w:type="character" w:styleId="a8">
    <w:name w:val="Emphasis"/>
    <w:qFormat/>
    <w:rsid w:val="005B69F7"/>
    <w:rPr>
      <w:i/>
      <w:iCs/>
    </w:rPr>
  </w:style>
  <w:style w:type="table" w:styleId="a9">
    <w:name w:val="Table Grid"/>
    <w:basedOn w:val="a1"/>
    <w:rsid w:val="00CF170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ewdocreference1">
    <w:name w:val="newdocreference1"/>
    <w:rsid w:val="008F3A6E"/>
    <w:rPr>
      <w:i w:val="0"/>
      <w:iCs w:val="0"/>
      <w:color w:val="0000FF"/>
      <w:u w:val="single"/>
    </w:rPr>
  </w:style>
  <w:style w:type="character" w:styleId="aa">
    <w:name w:val="FollowedHyperlink"/>
    <w:uiPriority w:val="99"/>
    <w:semiHidden/>
    <w:unhideWhenUsed/>
    <w:rsid w:val="00AE6AB9"/>
    <w:rPr>
      <w:color w:val="800080"/>
      <w:u w:val="single"/>
    </w:rPr>
  </w:style>
  <w:style w:type="paragraph" w:customStyle="1" w:styleId="xl65">
    <w:name w:val="xl65"/>
    <w:basedOn w:val="a"/>
    <w:rsid w:val="00AE6AB9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  <w:lang w:val="bg-BG" w:eastAsia="bg-BG"/>
    </w:rPr>
  </w:style>
  <w:style w:type="paragraph" w:customStyle="1" w:styleId="xl66">
    <w:name w:val="xl66"/>
    <w:basedOn w:val="a"/>
    <w:rsid w:val="00AE6AB9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ascii="Arial" w:hAnsi="Arial" w:cs="Arial"/>
      <w:sz w:val="16"/>
      <w:szCs w:val="16"/>
      <w:lang w:val="bg-BG" w:eastAsia="bg-BG"/>
    </w:rPr>
  </w:style>
  <w:style w:type="paragraph" w:customStyle="1" w:styleId="xl67">
    <w:name w:val="xl67"/>
    <w:basedOn w:val="a"/>
    <w:rsid w:val="00AE6AB9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ascii="Arial" w:hAnsi="Arial" w:cs="Arial"/>
      <w:sz w:val="16"/>
      <w:szCs w:val="16"/>
      <w:lang w:val="bg-BG" w:eastAsia="bg-BG"/>
    </w:rPr>
  </w:style>
  <w:style w:type="paragraph" w:customStyle="1" w:styleId="xl68">
    <w:name w:val="xl68"/>
    <w:basedOn w:val="a"/>
    <w:rsid w:val="00AE6AB9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right"/>
      <w:textAlignment w:val="center"/>
    </w:pPr>
    <w:rPr>
      <w:rFonts w:ascii="Arial" w:hAnsi="Arial" w:cs="Arial"/>
      <w:sz w:val="16"/>
      <w:szCs w:val="16"/>
      <w:lang w:val="bg-BG" w:eastAsia="bg-BG"/>
    </w:rPr>
  </w:style>
  <w:style w:type="paragraph" w:customStyle="1" w:styleId="xl69">
    <w:name w:val="xl69"/>
    <w:basedOn w:val="a"/>
    <w:rsid w:val="00AE6AB9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ascii="Arial" w:hAnsi="Arial" w:cs="Arial"/>
      <w:b/>
      <w:bCs/>
      <w:sz w:val="16"/>
      <w:szCs w:val="16"/>
      <w:lang w:val="bg-BG" w:eastAsia="bg-BG"/>
    </w:rPr>
  </w:style>
  <w:style w:type="paragraph" w:customStyle="1" w:styleId="xl70">
    <w:name w:val="xl70"/>
    <w:basedOn w:val="a"/>
    <w:rsid w:val="00AE6AB9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right"/>
      <w:textAlignment w:val="center"/>
    </w:pPr>
    <w:rPr>
      <w:rFonts w:ascii="Arial" w:hAnsi="Arial" w:cs="Arial"/>
      <w:b/>
      <w:bCs/>
      <w:sz w:val="16"/>
      <w:szCs w:val="16"/>
      <w:lang w:val="bg-BG" w:eastAsia="bg-BG"/>
    </w:rPr>
  </w:style>
  <w:style w:type="paragraph" w:customStyle="1" w:styleId="xl71">
    <w:name w:val="xl71"/>
    <w:basedOn w:val="a"/>
    <w:rsid w:val="00AE6AB9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  <w:lang w:val="bg-BG" w:eastAsia="bg-BG"/>
    </w:rPr>
  </w:style>
  <w:style w:type="paragraph" w:customStyle="1" w:styleId="xl72">
    <w:name w:val="xl72"/>
    <w:basedOn w:val="a"/>
    <w:rsid w:val="00AE6AB9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  <w:lang w:val="bg-BG" w:eastAsia="bg-BG"/>
    </w:rPr>
  </w:style>
  <w:style w:type="paragraph" w:customStyle="1" w:styleId="xl73">
    <w:name w:val="xl73"/>
    <w:basedOn w:val="a"/>
    <w:rsid w:val="00AE6AB9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  <w:lang w:val="bg-BG" w:eastAsia="bg-BG"/>
    </w:rPr>
  </w:style>
  <w:style w:type="paragraph" w:customStyle="1" w:styleId="xl74">
    <w:name w:val="xl74"/>
    <w:basedOn w:val="a"/>
    <w:rsid w:val="00AE6AB9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  <w:lang w:val="bg-BG" w:eastAsia="bg-BG"/>
    </w:rPr>
  </w:style>
  <w:style w:type="paragraph" w:customStyle="1" w:styleId="xl75">
    <w:name w:val="xl75"/>
    <w:basedOn w:val="a"/>
    <w:rsid w:val="00AE6AB9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  <w:lang w:val="bg-BG" w:eastAsia="bg-BG"/>
    </w:rPr>
  </w:style>
  <w:style w:type="character" w:styleId="ab">
    <w:name w:val="page number"/>
    <w:basedOn w:val="a0"/>
    <w:rsid w:val="00B3104A"/>
  </w:style>
  <w:style w:type="paragraph" w:styleId="ac">
    <w:name w:val="Balloon Text"/>
    <w:basedOn w:val="a"/>
    <w:link w:val="ad"/>
    <w:rsid w:val="00D13875"/>
    <w:rPr>
      <w:rFonts w:ascii="Tahoma" w:hAnsi="Tahoma"/>
      <w:sz w:val="16"/>
      <w:szCs w:val="16"/>
    </w:rPr>
  </w:style>
  <w:style w:type="character" w:customStyle="1" w:styleId="ad">
    <w:name w:val="Изнесен текст Знак"/>
    <w:link w:val="ac"/>
    <w:rsid w:val="00D13875"/>
    <w:rPr>
      <w:rFonts w:ascii="Tahoma" w:hAnsi="Tahoma" w:cs="Tahoma"/>
      <w:sz w:val="16"/>
      <w:szCs w:val="16"/>
    </w:rPr>
  </w:style>
  <w:style w:type="character" w:customStyle="1" w:styleId="a5">
    <w:name w:val="Долен колонтитул Знак"/>
    <w:link w:val="a4"/>
    <w:uiPriority w:val="99"/>
    <w:rsid w:val="00B67977"/>
    <w:rPr>
      <w:sz w:val="24"/>
      <w:szCs w:val="24"/>
      <w:lang w:val="en-US" w:eastAsia="en-US"/>
    </w:rPr>
  </w:style>
  <w:style w:type="paragraph" w:customStyle="1" w:styleId="ae">
    <w:name w:val="Знак"/>
    <w:basedOn w:val="a"/>
    <w:rsid w:val="00AA15E3"/>
    <w:pPr>
      <w:tabs>
        <w:tab w:val="left" w:pos="709"/>
      </w:tabs>
    </w:pPr>
    <w:rPr>
      <w:rFonts w:ascii="Tahoma" w:hAnsi="Tahoma"/>
      <w:sz w:val="20"/>
      <w:szCs w:val="20"/>
      <w:lang w:val="pl-PL"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96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4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83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9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41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08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7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45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63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8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53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2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1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9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9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6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40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81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02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719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542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204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279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649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096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480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10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108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014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020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021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14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213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34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21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93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471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668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86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567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742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048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010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59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711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950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976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716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606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343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54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90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220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927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297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451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256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546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512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925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050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40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21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570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54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659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993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2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4699200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8317465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421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83568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8559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333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928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882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873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77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934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623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964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09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679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255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182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46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431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06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946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16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352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613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095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29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537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19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930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235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52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564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61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727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061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29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67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558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686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280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054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980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00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226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574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25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648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220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603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15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754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56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34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899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546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712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721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368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411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666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109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71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455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927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766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126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442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060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441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21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77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303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460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70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275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843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844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252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459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297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06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623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375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56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971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138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48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24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400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8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723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46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386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238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00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863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90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74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70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537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317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05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951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66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393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835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161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92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31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860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589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880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671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17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713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245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494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691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03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557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328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31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063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99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468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547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573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576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80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164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218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26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598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103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70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97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990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073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451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991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012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857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921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281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526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462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87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165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840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046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User.NEC-117E7CAAAAE\Desktop\ODZ_new.dot" TargetMode="Externa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BE306DB-2B1E-413F-AE8A-C7D16BCCAB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ODZ_new</Template>
  <TotalTime>61</TotalTime>
  <Pages>10</Pages>
  <Words>2604</Words>
  <Characters>14849</Characters>
  <Application>Microsoft Office Word</Application>
  <DocSecurity>0</DocSecurity>
  <Lines>123</Lines>
  <Paragraphs>34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ДО</vt:lpstr>
      <vt:lpstr>ДО</vt:lpstr>
    </vt:vector>
  </TitlesOfParts>
  <Company>Ministry of Industry</Company>
  <LinksUpToDate>false</LinksUpToDate>
  <CharactersWithSpaces>17419</CharactersWithSpaces>
  <SharedDoc>false</SharedDoc>
  <HLinks>
    <vt:vector size="6" baseType="variant">
      <vt:variant>
        <vt:i4>1376329</vt:i4>
      </vt:variant>
      <vt:variant>
        <vt:i4>3</vt:i4>
      </vt:variant>
      <vt:variant>
        <vt:i4>0</vt:i4>
      </vt:variant>
      <vt:variant>
        <vt:i4>5</vt:i4>
      </vt:variant>
      <vt:variant>
        <vt:lpwstr>mailto:odzg_sfoblast@mzh.government.bg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</dc:title>
  <dc:creator>User</dc:creator>
  <cp:lastModifiedBy>EKOLOG</cp:lastModifiedBy>
  <cp:revision>10</cp:revision>
  <cp:lastPrinted>2023-01-13T09:17:00Z</cp:lastPrinted>
  <dcterms:created xsi:type="dcterms:W3CDTF">2023-01-13T08:33:00Z</dcterms:created>
  <dcterms:modified xsi:type="dcterms:W3CDTF">2023-01-18T12:07:00Z</dcterms:modified>
</cp:coreProperties>
</file>