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AD" w:rsidRDefault="00AA62AD" w:rsidP="00AA62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787D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СЪОБЩЕНИЕ ЗА ОТВАРЯНЕ НА ЦЕНОВИ ПРЕДЛОЖЕНИЯ </w:t>
      </w:r>
    </w:p>
    <w:p w:rsidR="00AA62AD" w:rsidRDefault="006958CB" w:rsidP="00AA62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Пирдоп</w:t>
      </w:r>
      <w:r w:rsidR="00AA62AD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13.06.2018 </w:t>
      </w:r>
      <w:r w:rsidR="00AA62AD" w:rsidRPr="00CD787D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AA62AD">
        <w:rPr>
          <w:rFonts w:ascii="Times New Roman" w:hAnsi="Times New Roman" w:cs="Times New Roman"/>
          <w:b/>
          <w:sz w:val="24"/>
          <w:szCs w:val="24"/>
          <w:lang w:val="bg-BG"/>
        </w:rPr>
        <w:t>од</w:t>
      </w:r>
      <w:r w:rsidR="00AA62AD" w:rsidRPr="00CD787D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AA62AD" w:rsidRDefault="00AA62AD" w:rsidP="00AA62A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Pr="00C2003D" w:rsidRDefault="00AA62AD" w:rsidP="00AA62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C2003D">
        <w:rPr>
          <w:rFonts w:ascii="Times New Roman" w:hAnsi="Times New Roman" w:cs="Times New Roman"/>
          <w:sz w:val="24"/>
          <w:szCs w:val="24"/>
          <w:lang w:val="bg-BG"/>
        </w:rPr>
        <w:t>процедура за възлагане на обществена поръчка чрез публично състезание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2003D">
        <w:rPr>
          <w:rFonts w:ascii="Times New Roman" w:hAnsi="Times New Roman" w:cs="Times New Roman"/>
          <w:sz w:val="24"/>
          <w:szCs w:val="24"/>
          <w:lang w:val="bg-BG"/>
        </w:rPr>
        <w:t>с предмет</w:t>
      </w:r>
      <w:r w:rsidR="001B14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Избор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изпълнител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Изпълнение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строително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монтажни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работи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проект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Ремонт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общинска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инфраструктура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ДГ 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Пека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Карло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Чоконяни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“,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сгради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Невена</w:t>
      </w:r>
      <w:proofErr w:type="spellEnd"/>
      <w:r w:rsidR="001B141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Генчева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 и „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Снежанка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 </w:t>
      </w:r>
      <w:proofErr w:type="spell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Пирдоп</w:t>
      </w:r>
      <w:proofErr w:type="spellEnd"/>
      <w:r w:rsidRPr="00C200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,</w:t>
      </w:r>
      <w:r w:rsidRPr="00C76D3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2003D">
        <w:rPr>
          <w:rFonts w:ascii="Times New Roman" w:hAnsi="Times New Roman" w:cs="Times New Roman"/>
          <w:sz w:val="24"/>
          <w:szCs w:val="24"/>
          <w:lang w:val="bg-BG"/>
        </w:rPr>
        <w:t>публикувана под уникален номер 00851-201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C2003D">
        <w:rPr>
          <w:rFonts w:ascii="Times New Roman" w:hAnsi="Times New Roman" w:cs="Times New Roman"/>
          <w:sz w:val="24"/>
          <w:szCs w:val="24"/>
          <w:lang w:val="bg-BG"/>
        </w:rPr>
        <w:t>-000</w:t>
      </w: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2003D">
        <w:rPr>
          <w:rFonts w:ascii="Times New Roman" w:hAnsi="Times New Roman" w:cs="Times New Roman"/>
          <w:sz w:val="24"/>
          <w:szCs w:val="24"/>
          <w:lang w:val="bg-BG"/>
        </w:rPr>
        <w:t xml:space="preserve"> в Регистъра на обществените поръчки.</w:t>
      </w:r>
      <w:proofErr w:type="gramEnd"/>
    </w:p>
    <w:p w:rsidR="00AA62AD" w:rsidRPr="002F7747" w:rsidRDefault="00AA62AD" w:rsidP="00AA62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A62AD" w:rsidRDefault="00AA62AD" w:rsidP="00AA62A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D30">
        <w:rPr>
          <w:rFonts w:ascii="Times New Roman" w:hAnsi="Times New Roman" w:cs="Times New Roman"/>
          <w:sz w:val="24"/>
          <w:szCs w:val="24"/>
          <w:lang w:val="bg-BG"/>
        </w:rPr>
        <w:t xml:space="preserve">Уведомяваме всички заинтересовани лица, че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18.06</w:t>
      </w:r>
      <w:bookmarkStart w:id="0" w:name="_GoBack"/>
      <w:bookmarkEnd w:id="0"/>
      <w:r w:rsidRPr="00C76D30">
        <w:rPr>
          <w:rFonts w:ascii="Times New Roman" w:hAnsi="Times New Roman" w:cs="Times New Roman"/>
          <w:b/>
          <w:sz w:val="24"/>
          <w:szCs w:val="24"/>
          <w:lang w:val="bg-BG"/>
        </w:rPr>
        <w:t>.2018</w:t>
      </w:r>
      <w:r w:rsidR="00114F0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76D30">
        <w:rPr>
          <w:rFonts w:ascii="Times New Roman" w:hAnsi="Times New Roman" w:cs="Times New Roman"/>
          <w:b/>
          <w:sz w:val="24"/>
          <w:szCs w:val="24"/>
          <w:lang w:val="bg-BG"/>
        </w:rPr>
        <w:t>год. (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понеделник</w:t>
      </w:r>
      <w:r w:rsidRPr="00C76D30">
        <w:rPr>
          <w:rFonts w:ascii="Times New Roman" w:hAnsi="Times New Roman" w:cs="Times New Roman"/>
          <w:b/>
          <w:sz w:val="24"/>
          <w:szCs w:val="24"/>
          <w:lang w:val="bg-BG"/>
        </w:rPr>
        <w:t>) от 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0:3</w:t>
      </w:r>
      <w:r w:rsidRPr="00C76D30">
        <w:rPr>
          <w:rFonts w:ascii="Times New Roman" w:hAnsi="Times New Roman" w:cs="Times New Roman"/>
          <w:b/>
          <w:sz w:val="24"/>
          <w:szCs w:val="24"/>
          <w:lang w:val="bg-BG"/>
        </w:rPr>
        <w:t>0 часа,</w:t>
      </w:r>
      <w:r w:rsidRPr="00C76D3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03AA4">
        <w:rPr>
          <w:rFonts w:ascii="Times New Roman" w:hAnsi="Times New Roman" w:cs="Times New Roman"/>
          <w:sz w:val="24"/>
          <w:szCs w:val="24"/>
          <w:lang w:val="bg-BG"/>
        </w:rPr>
        <w:t>в заседателната зала на Община Пирдоп, находяща се в град Пирдоп, пл. „Тодор Влайков” № 2</w:t>
      </w:r>
      <w:r w:rsidRPr="00CE50E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ще бъде отворено и оповестено ценовото предложение на допуснатия до този етап от посочената по-горе процедура участник.</w:t>
      </w:r>
    </w:p>
    <w:p w:rsidR="00AA62AD" w:rsidRDefault="00AA62AD" w:rsidP="00AA62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A62AD" w:rsidRDefault="00AA62AD" w:rsidP="00AA62A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D4495" w:rsidRPr="00C2003D" w:rsidRDefault="00FD4495" w:rsidP="00AA62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FD4495" w:rsidRPr="00C2003D" w:rsidSect="00CD48E3">
      <w:headerReference w:type="default" r:id="rId8"/>
      <w:footerReference w:type="default" r:id="rId9"/>
      <w:pgSz w:w="11906" w:h="16838"/>
      <w:pgMar w:top="1079" w:right="926" w:bottom="719" w:left="1417" w:header="899" w:footer="7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3AC23B" w15:done="0"/>
  <w15:commentEx w15:paraId="53BA7F0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0B3" w:rsidRDefault="001450B3">
      <w:r>
        <w:separator/>
      </w:r>
    </w:p>
  </w:endnote>
  <w:endnote w:type="continuationSeparator" w:id="0">
    <w:p w:rsidR="001450B3" w:rsidRDefault="00145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3178829"/>
      <w:docPartObj>
        <w:docPartGallery w:val="Page Numbers (Bottom of Page)"/>
        <w:docPartUnique/>
      </w:docPartObj>
    </w:sdtPr>
    <w:sdtContent>
      <w:p w:rsidR="00093CB3" w:rsidRDefault="00002999">
        <w:pPr>
          <w:pStyle w:val="a6"/>
          <w:jc w:val="right"/>
        </w:pPr>
        <w:r>
          <w:fldChar w:fldCharType="begin"/>
        </w:r>
        <w:r w:rsidR="002D6F52">
          <w:instrText xml:space="preserve"> PAGE   \* MERGEFORMAT </w:instrText>
        </w:r>
        <w:r>
          <w:fldChar w:fldCharType="separate"/>
        </w:r>
        <w:r w:rsidR="006958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3CB3" w:rsidRDefault="00093C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0B3" w:rsidRDefault="001450B3">
      <w:r>
        <w:separator/>
      </w:r>
    </w:p>
  </w:footnote>
  <w:footnote w:type="continuationSeparator" w:id="0">
    <w:p w:rsidR="001450B3" w:rsidRDefault="00145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B3" w:rsidRDefault="00093CB3" w:rsidP="00CD48E3">
    <w:pPr>
      <w:pStyle w:val="a4"/>
      <w:spacing w:after="0" w:line="240" w:lineRule="auto"/>
      <w:rPr>
        <w:rFonts w:ascii="Arial Black" w:hAnsi="Arial Black" w:cs="Arial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-342900</wp:posOffset>
          </wp:positionV>
          <wp:extent cx="1091565" cy="481330"/>
          <wp:effectExtent l="1905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-426085</wp:posOffset>
          </wp:positionV>
          <wp:extent cx="1028700" cy="997585"/>
          <wp:effectExtent l="1905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7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Black" w:hAnsi="Arial Black" w:cs="Arial"/>
      </w:rPr>
      <w:t>ОБЩИНА ПИРДОП – СОФИЙСКА ОБЛАСТ</w:t>
    </w:r>
  </w:p>
  <w:p w:rsidR="00093CB3" w:rsidRDefault="00093CB3" w:rsidP="00CD48E3">
    <w:pPr>
      <w:spacing w:after="0" w:line="240" w:lineRule="auto"/>
      <w:jc w:val="center"/>
      <w:rPr>
        <w:rFonts w:ascii="Arial Narrow" w:eastAsia="Arial Unicode MS" w:hAnsi="Arial Narrow"/>
        <w:b/>
      </w:rPr>
    </w:pPr>
    <w:r>
      <w:rPr>
        <w:rFonts w:ascii="Arial Narrow" w:eastAsia="Arial Unicode MS" w:hAnsi="Arial Narrow"/>
        <w:b/>
      </w:rPr>
      <w:t xml:space="preserve">2070 </w:t>
    </w:r>
    <w:proofErr w:type="spellStart"/>
    <w:r>
      <w:rPr>
        <w:rFonts w:ascii="Arial Narrow" w:eastAsia="Arial Unicode MS" w:hAnsi="Arial Narrow"/>
        <w:b/>
      </w:rPr>
      <w:t>градПирдоп</w:t>
    </w:r>
    <w:proofErr w:type="spellEnd"/>
    <w:r>
      <w:rPr>
        <w:rFonts w:ascii="Arial Narrow" w:eastAsia="Arial Unicode MS" w:hAnsi="Arial Narrow"/>
        <w:b/>
      </w:rPr>
      <w:t xml:space="preserve">, </w:t>
    </w:r>
    <w:proofErr w:type="spellStart"/>
    <w:r>
      <w:rPr>
        <w:rFonts w:ascii="Arial Narrow" w:eastAsia="Arial Unicode MS" w:hAnsi="Arial Narrow"/>
        <w:b/>
      </w:rPr>
      <w:t>площад</w:t>
    </w:r>
    <w:proofErr w:type="spellEnd"/>
    <w:r>
      <w:rPr>
        <w:rFonts w:ascii="Arial Narrow" w:eastAsia="Arial Unicode MS" w:hAnsi="Arial Narrow"/>
        <w:b/>
      </w:rPr>
      <w:t xml:space="preserve"> „</w:t>
    </w:r>
    <w:proofErr w:type="spellStart"/>
    <w:r>
      <w:rPr>
        <w:rFonts w:ascii="Arial Narrow" w:eastAsia="Arial Unicode MS" w:hAnsi="Arial Narrow"/>
        <w:b/>
      </w:rPr>
      <w:t>ТодорВлайков</w:t>
    </w:r>
    <w:proofErr w:type="spellEnd"/>
    <w:r>
      <w:rPr>
        <w:rFonts w:ascii="Arial Narrow" w:eastAsia="Arial Unicode MS" w:hAnsi="Arial Narrow"/>
        <w:b/>
      </w:rPr>
      <w:t xml:space="preserve">” № 2; </w:t>
    </w:r>
    <w:proofErr w:type="spellStart"/>
    <w:proofErr w:type="gramStart"/>
    <w:r>
      <w:rPr>
        <w:rFonts w:ascii="Arial Narrow" w:eastAsia="Arial Unicode MS" w:hAnsi="Arial Narrow"/>
        <w:b/>
      </w:rPr>
      <w:t>тел</w:t>
    </w:r>
    <w:proofErr w:type="spellEnd"/>
    <w:r>
      <w:rPr>
        <w:rFonts w:ascii="Arial Narrow" w:eastAsia="Arial Unicode MS" w:hAnsi="Arial Narrow"/>
        <w:b/>
      </w:rPr>
      <w:t>.:</w:t>
    </w:r>
    <w:proofErr w:type="gramEnd"/>
    <w:r>
      <w:rPr>
        <w:rFonts w:ascii="Arial Narrow" w:eastAsia="Arial Unicode MS" w:hAnsi="Arial Narrow"/>
        <w:b/>
      </w:rPr>
      <w:t xml:space="preserve"> 07 181 / 52 42, </w:t>
    </w:r>
    <w:proofErr w:type="spellStart"/>
    <w:r>
      <w:rPr>
        <w:rFonts w:ascii="Arial Narrow" w:eastAsia="Arial Unicode MS" w:hAnsi="Arial Narrow"/>
        <w:b/>
      </w:rPr>
      <w:t>факс</w:t>
    </w:r>
    <w:proofErr w:type="spellEnd"/>
    <w:r>
      <w:rPr>
        <w:rFonts w:ascii="Arial Narrow" w:eastAsia="Arial Unicode MS" w:hAnsi="Arial Narrow"/>
        <w:b/>
      </w:rPr>
      <w:t>: 07 181 / 57 01</w:t>
    </w:r>
  </w:p>
  <w:p w:rsidR="00093CB3" w:rsidRDefault="00002999" w:rsidP="00CD48E3">
    <w:pPr>
      <w:spacing w:after="0" w:line="240" w:lineRule="auto"/>
      <w:jc w:val="center"/>
      <w:rPr>
        <w:rFonts w:ascii="Arial Narrow" w:hAnsi="Arial Narrow"/>
        <w:sz w:val="20"/>
      </w:rPr>
    </w:pPr>
    <w:hyperlink r:id="rId3" w:history="1">
      <w:r w:rsidR="00093CB3">
        <w:rPr>
          <w:rStyle w:val="a3"/>
          <w:rFonts w:ascii="Arial Narrow" w:hAnsi="Arial Narrow"/>
          <w:sz w:val="20"/>
        </w:rPr>
        <w:t>http://www.pirdop.bg/</w:t>
      </w:r>
    </w:hyperlink>
    <w:r w:rsidR="00093CB3">
      <w:rPr>
        <w:rFonts w:ascii="Arial Narrow" w:hAnsi="Arial Narrow"/>
        <w:sz w:val="20"/>
      </w:rPr>
      <w:t>е</w:t>
    </w:r>
    <w:r w:rsidR="00093CB3">
      <w:rPr>
        <w:rFonts w:ascii="Arial Narrow" w:hAnsi="Arial Narrow"/>
        <w:sz w:val="20"/>
        <w:lang w:val="en-GB"/>
      </w:rPr>
      <w:t>-</w:t>
    </w:r>
    <w:r w:rsidR="00093CB3">
      <w:rPr>
        <w:rFonts w:ascii="Arial Narrow" w:hAnsi="Arial Narrow"/>
        <w:sz w:val="20"/>
      </w:rPr>
      <w:t>mail</w:t>
    </w:r>
    <w:r w:rsidR="00093CB3">
      <w:rPr>
        <w:rFonts w:ascii="Arial Narrow" w:hAnsi="Arial Narrow"/>
        <w:sz w:val="20"/>
        <w:lang w:val="en-GB"/>
      </w:rPr>
      <w:t xml:space="preserve">: </w:t>
    </w:r>
    <w:hyperlink r:id="rId4" w:history="1">
      <w:r w:rsidR="00093CB3">
        <w:rPr>
          <w:rStyle w:val="a3"/>
          <w:rFonts w:ascii="Arial Narrow" w:eastAsia="Arial Unicode MS" w:hAnsi="Arial Narrow"/>
          <w:sz w:val="20"/>
        </w:rPr>
        <w:t>obshtina.pirdop@gmail.com</w:t>
      </w:r>
    </w:hyperlink>
    <w:r w:rsidR="00093CB3">
      <w:rPr>
        <w:rFonts w:ascii="Arial Narrow" w:hAnsi="Arial Narrow"/>
        <w:sz w:val="20"/>
      </w:rPr>
      <w:t xml:space="preserve">; </w:t>
    </w:r>
    <w:hyperlink r:id="rId5" w:history="1">
      <w:r w:rsidR="00093CB3" w:rsidRPr="000C45E3">
        <w:rPr>
          <w:rStyle w:val="a3"/>
          <w:rFonts w:ascii="Arial Narrow" w:hAnsi="Arial Narrow"/>
          <w:sz w:val="20"/>
        </w:rPr>
        <w:t>obstina@pirdop.bg</w:t>
      </w:r>
    </w:hyperlink>
  </w:p>
  <w:p w:rsidR="00093CB3" w:rsidRDefault="00093CB3" w:rsidP="00376DC6">
    <w:pPr>
      <w:pBdr>
        <w:bottom w:val="double" w:sz="4" w:space="0" w:color="auto"/>
      </w:pBdr>
      <w:jc w:val="center"/>
      <w:rPr>
        <w:rFonts w:ascii="Arial Narrow" w:eastAsia="Arial Unicode MS" w:hAnsi="Arial Narrow"/>
        <w:b/>
        <w:sz w:val="2"/>
        <w:szCs w:val="2"/>
      </w:rPr>
    </w:pPr>
  </w:p>
  <w:p w:rsidR="00093CB3" w:rsidRPr="00CD48E3" w:rsidRDefault="00093CB3">
    <w:pPr>
      <w:pStyle w:val="a5"/>
      <w:rPr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73C7"/>
    <w:multiLevelType w:val="hybridMultilevel"/>
    <w:tmpl w:val="A7A6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E5383"/>
    <w:multiLevelType w:val="hybridMultilevel"/>
    <w:tmpl w:val="7C9C1088"/>
    <w:lvl w:ilvl="0" w:tplc="75D618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2D25DA"/>
    <w:multiLevelType w:val="hybridMultilevel"/>
    <w:tmpl w:val="620AA6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60B3920"/>
    <w:multiLevelType w:val="multilevel"/>
    <w:tmpl w:val="16A07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604C150A"/>
    <w:multiLevelType w:val="hybridMultilevel"/>
    <w:tmpl w:val="B658F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103F9"/>
    <w:multiLevelType w:val="hybridMultilevel"/>
    <w:tmpl w:val="F1282DD0"/>
    <w:lvl w:ilvl="0" w:tplc="D040BEC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E4504D"/>
    <w:rsid w:val="00002999"/>
    <w:rsid w:val="00005D6A"/>
    <w:rsid w:val="0002768B"/>
    <w:rsid w:val="00041B08"/>
    <w:rsid w:val="00084139"/>
    <w:rsid w:val="00093CB3"/>
    <w:rsid w:val="000A0B3B"/>
    <w:rsid w:val="000A355B"/>
    <w:rsid w:val="000B4940"/>
    <w:rsid w:val="000C61AC"/>
    <w:rsid w:val="000D3A2F"/>
    <w:rsid w:val="000F2698"/>
    <w:rsid w:val="000F3E06"/>
    <w:rsid w:val="000F48FE"/>
    <w:rsid w:val="00113511"/>
    <w:rsid w:val="00114F04"/>
    <w:rsid w:val="0012128F"/>
    <w:rsid w:val="00125B60"/>
    <w:rsid w:val="00142F49"/>
    <w:rsid w:val="001450B3"/>
    <w:rsid w:val="001647C9"/>
    <w:rsid w:val="00170F2A"/>
    <w:rsid w:val="00175887"/>
    <w:rsid w:val="001B1416"/>
    <w:rsid w:val="001B18FA"/>
    <w:rsid w:val="001D1571"/>
    <w:rsid w:val="001D58AE"/>
    <w:rsid w:val="001E1FCE"/>
    <w:rsid w:val="001E77B0"/>
    <w:rsid w:val="001F5D15"/>
    <w:rsid w:val="002012B4"/>
    <w:rsid w:val="00203F92"/>
    <w:rsid w:val="00232F0A"/>
    <w:rsid w:val="00236248"/>
    <w:rsid w:val="00240338"/>
    <w:rsid w:val="00241A5A"/>
    <w:rsid w:val="002424DD"/>
    <w:rsid w:val="00251D89"/>
    <w:rsid w:val="002643DC"/>
    <w:rsid w:val="00276F30"/>
    <w:rsid w:val="00280389"/>
    <w:rsid w:val="0028258F"/>
    <w:rsid w:val="00290C31"/>
    <w:rsid w:val="002A38A5"/>
    <w:rsid w:val="002B5BA4"/>
    <w:rsid w:val="002D268F"/>
    <w:rsid w:val="002D6F52"/>
    <w:rsid w:val="002E6FCE"/>
    <w:rsid w:val="002F20D4"/>
    <w:rsid w:val="002F245B"/>
    <w:rsid w:val="0031747E"/>
    <w:rsid w:val="00323698"/>
    <w:rsid w:val="00343C0D"/>
    <w:rsid w:val="0037267C"/>
    <w:rsid w:val="00376DC6"/>
    <w:rsid w:val="00394BEA"/>
    <w:rsid w:val="00394C02"/>
    <w:rsid w:val="003D6388"/>
    <w:rsid w:val="003F7D08"/>
    <w:rsid w:val="00425CF2"/>
    <w:rsid w:val="004712FA"/>
    <w:rsid w:val="004867FC"/>
    <w:rsid w:val="0049252C"/>
    <w:rsid w:val="004A24E0"/>
    <w:rsid w:val="004D24FC"/>
    <w:rsid w:val="004D76E2"/>
    <w:rsid w:val="004E1A12"/>
    <w:rsid w:val="004F4B15"/>
    <w:rsid w:val="004F58D6"/>
    <w:rsid w:val="004F6313"/>
    <w:rsid w:val="005271C0"/>
    <w:rsid w:val="00545277"/>
    <w:rsid w:val="00556A7D"/>
    <w:rsid w:val="00557A43"/>
    <w:rsid w:val="00562C84"/>
    <w:rsid w:val="00581F5D"/>
    <w:rsid w:val="005A22AB"/>
    <w:rsid w:val="005A4717"/>
    <w:rsid w:val="005C6A59"/>
    <w:rsid w:val="005D022A"/>
    <w:rsid w:val="005F5DC9"/>
    <w:rsid w:val="00600D4E"/>
    <w:rsid w:val="006211A0"/>
    <w:rsid w:val="006354BD"/>
    <w:rsid w:val="0064503D"/>
    <w:rsid w:val="00652F86"/>
    <w:rsid w:val="00660A3D"/>
    <w:rsid w:val="006958CB"/>
    <w:rsid w:val="006C1B42"/>
    <w:rsid w:val="006C5987"/>
    <w:rsid w:val="0072579C"/>
    <w:rsid w:val="00731E22"/>
    <w:rsid w:val="00736167"/>
    <w:rsid w:val="00736BC6"/>
    <w:rsid w:val="00753CC6"/>
    <w:rsid w:val="00766606"/>
    <w:rsid w:val="007912DD"/>
    <w:rsid w:val="00792112"/>
    <w:rsid w:val="007A5A4B"/>
    <w:rsid w:val="007C57F0"/>
    <w:rsid w:val="007D176D"/>
    <w:rsid w:val="007D1F76"/>
    <w:rsid w:val="007D76D9"/>
    <w:rsid w:val="007F055E"/>
    <w:rsid w:val="007F0C65"/>
    <w:rsid w:val="007F2EF5"/>
    <w:rsid w:val="00806A90"/>
    <w:rsid w:val="00810A8F"/>
    <w:rsid w:val="00826AB1"/>
    <w:rsid w:val="008465D4"/>
    <w:rsid w:val="0088086D"/>
    <w:rsid w:val="008E76D3"/>
    <w:rsid w:val="00902234"/>
    <w:rsid w:val="00927DA7"/>
    <w:rsid w:val="009539C0"/>
    <w:rsid w:val="00960930"/>
    <w:rsid w:val="00965D8B"/>
    <w:rsid w:val="00986079"/>
    <w:rsid w:val="009B118E"/>
    <w:rsid w:val="009C3E4A"/>
    <w:rsid w:val="009D3D57"/>
    <w:rsid w:val="009D463D"/>
    <w:rsid w:val="009F613A"/>
    <w:rsid w:val="00A03D6D"/>
    <w:rsid w:val="00A11121"/>
    <w:rsid w:val="00A272F8"/>
    <w:rsid w:val="00A76DFB"/>
    <w:rsid w:val="00A80813"/>
    <w:rsid w:val="00A87225"/>
    <w:rsid w:val="00A95310"/>
    <w:rsid w:val="00A9628B"/>
    <w:rsid w:val="00A969FB"/>
    <w:rsid w:val="00AA62AD"/>
    <w:rsid w:val="00AB735C"/>
    <w:rsid w:val="00AD4C50"/>
    <w:rsid w:val="00AE7B18"/>
    <w:rsid w:val="00AF2324"/>
    <w:rsid w:val="00B2686C"/>
    <w:rsid w:val="00B305AE"/>
    <w:rsid w:val="00B57E54"/>
    <w:rsid w:val="00B72985"/>
    <w:rsid w:val="00B862BF"/>
    <w:rsid w:val="00BE39FB"/>
    <w:rsid w:val="00BF2852"/>
    <w:rsid w:val="00C100D3"/>
    <w:rsid w:val="00C119AD"/>
    <w:rsid w:val="00C2003D"/>
    <w:rsid w:val="00C20B85"/>
    <w:rsid w:val="00C43671"/>
    <w:rsid w:val="00C53769"/>
    <w:rsid w:val="00C63F7F"/>
    <w:rsid w:val="00C64732"/>
    <w:rsid w:val="00C65656"/>
    <w:rsid w:val="00C712D1"/>
    <w:rsid w:val="00C72163"/>
    <w:rsid w:val="00C819FA"/>
    <w:rsid w:val="00C974D7"/>
    <w:rsid w:val="00CC15C8"/>
    <w:rsid w:val="00CD48E3"/>
    <w:rsid w:val="00D04E34"/>
    <w:rsid w:val="00D11613"/>
    <w:rsid w:val="00D337BA"/>
    <w:rsid w:val="00D4327C"/>
    <w:rsid w:val="00D613ED"/>
    <w:rsid w:val="00D73957"/>
    <w:rsid w:val="00D8487D"/>
    <w:rsid w:val="00D91F49"/>
    <w:rsid w:val="00D93C20"/>
    <w:rsid w:val="00DA0D58"/>
    <w:rsid w:val="00DC7D4A"/>
    <w:rsid w:val="00DD48C3"/>
    <w:rsid w:val="00DD675B"/>
    <w:rsid w:val="00E114D0"/>
    <w:rsid w:val="00E36951"/>
    <w:rsid w:val="00E4504D"/>
    <w:rsid w:val="00E87EEF"/>
    <w:rsid w:val="00EA4F7E"/>
    <w:rsid w:val="00ED24D8"/>
    <w:rsid w:val="00ED362F"/>
    <w:rsid w:val="00EF444C"/>
    <w:rsid w:val="00F066AE"/>
    <w:rsid w:val="00F125B3"/>
    <w:rsid w:val="00F16200"/>
    <w:rsid w:val="00F3038C"/>
    <w:rsid w:val="00F3433F"/>
    <w:rsid w:val="00F51550"/>
    <w:rsid w:val="00F554CD"/>
    <w:rsid w:val="00F5590A"/>
    <w:rsid w:val="00FA0049"/>
    <w:rsid w:val="00FD4495"/>
    <w:rsid w:val="00FF7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A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76DC6"/>
    <w:rPr>
      <w:color w:val="0000FF"/>
      <w:u w:val="single"/>
    </w:rPr>
  </w:style>
  <w:style w:type="paragraph" w:styleId="a4">
    <w:name w:val="Title"/>
    <w:basedOn w:val="a"/>
    <w:qFormat/>
    <w:rsid w:val="00376DC6"/>
    <w:pPr>
      <w:jc w:val="center"/>
    </w:pPr>
    <w:rPr>
      <w:rFonts w:ascii="Tahoma" w:hAnsi="Tahoma" w:cs="Tahoma"/>
      <w:b/>
      <w:bCs/>
      <w:sz w:val="28"/>
      <w:szCs w:val="28"/>
    </w:rPr>
  </w:style>
  <w:style w:type="paragraph" w:styleId="a5">
    <w:name w:val="header"/>
    <w:basedOn w:val="a"/>
    <w:rsid w:val="00376DC6"/>
    <w:pPr>
      <w:tabs>
        <w:tab w:val="center" w:pos="4536"/>
        <w:tab w:val="right" w:pos="9072"/>
      </w:tabs>
    </w:pPr>
  </w:style>
  <w:style w:type="paragraph" w:styleId="a6">
    <w:name w:val="footer"/>
    <w:basedOn w:val="a"/>
    <w:link w:val="a7"/>
    <w:uiPriority w:val="99"/>
    <w:rsid w:val="00376DC6"/>
    <w:pPr>
      <w:tabs>
        <w:tab w:val="center" w:pos="4536"/>
        <w:tab w:val="right" w:pos="9072"/>
      </w:tabs>
    </w:pPr>
  </w:style>
  <w:style w:type="paragraph" w:customStyle="1" w:styleId="a8">
    <w:name w:val="Знак"/>
    <w:basedOn w:val="a"/>
    <w:rsid w:val="001E77B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rsid w:val="00F125B3"/>
    <w:rPr>
      <w:i w:val="0"/>
      <w:iCs w:val="0"/>
      <w:color w:val="0000FF"/>
      <w:u w:val="single"/>
    </w:rPr>
  </w:style>
  <w:style w:type="table" w:styleId="a9">
    <w:name w:val="Table Grid"/>
    <w:basedOn w:val="a1"/>
    <w:rsid w:val="00C81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EF444C"/>
    <w:rPr>
      <w:rFonts w:ascii="Tahoma" w:hAnsi="Tahoma" w:cs="Tahoma"/>
      <w:sz w:val="16"/>
      <w:szCs w:val="16"/>
    </w:rPr>
  </w:style>
  <w:style w:type="character" w:customStyle="1" w:styleId="FontStyle50">
    <w:name w:val="Font Style50"/>
    <w:rsid w:val="00D04E34"/>
    <w:rPr>
      <w:rFonts w:ascii="Times New Roman" w:hAnsi="Times New Roman"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CD48E3"/>
    <w:pPr>
      <w:ind w:left="720"/>
      <w:contextualSpacing/>
    </w:pPr>
  </w:style>
  <w:style w:type="character" w:customStyle="1" w:styleId="a7">
    <w:name w:val="Долен колонтитул Знак"/>
    <w:basedOn w:val="a0"/>
    <w:link w:val="a6"/>
    <w:uiPriority w:val="99"/>
    <w:rsid w:val="00CD48E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c">
    <w:name w:val="annotation reference"/>
    <w:basedOn w:val="a0"/>
    <w:rsid w:val="00D93C20"/>
    <w:rPr>
      <w:sz w:val="16"/>
      <w:szCs w:val="16"/>
    </w:rPr>
  </w:style>
  <w:style w:type="paragraph" w:styleId="ad">
    <w:name w:val="annotation text"/>
    <w:basedOn w:val="a"/>
    <w:link w:val="ae"/>
    <w:rsid w:val="00D93C20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rsid w:val="00D93C20"/>
    <w:rPr>
      <w:rFonts w:asciiTheme="minorHAnsi" w:eastAsiaTheme="minorHAnsi" w:hAnsiTheme="minorHAnsi" w:cstheme="minorBidi"/>
      <w:lang w:val="en-US" w:eastAsia="en-US"/>
    </w:rPr>
  </w:style>
  <w:style w:type="paragraph" w:styleId="af">
    <w:name w:val="annotation subject"/>
    <w:basedOn w:val="ad"/>
    <w:next w:val="ad"/>
    <w:link w:val="af0"/>
    <w:rsid w:val="00D93C20"/>
    <w:rPr>
      <w:b/>
      <w:bCs/>
    </w:rPr>
  </w:style>
  <w:style w:type="character" w:customStyle="1" w:styleId="af0">
    <w:name w:val="Предмет на коментар Знак"/>
    <w:basedOn w:val="ae"/>
    <w:link w:val="af"/>
    <w:rsid w:val="00D93C20"/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inputvalue">
    <w:name w:val="input_value"/>
    <w:basedOn w:val="a0"/>
    <w:rsid w:val="002803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irdop.b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hyperlink" Target="mailto:obstina@pirdop.bg" TargetMode="External"/><Relationship Id="rId4" Type="http://schemas.openxmlformats.org/officeDocument/2006/relationships/hyperlink" Target="mailto:ob_zlatica@mail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\Desktop\&#1041;&#1083;&#1072;&#1085;&#1082;&#1072;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A3F87-B7D5-4DA7-83EE-1A9196659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Бланка</Template>
  <TotalTime>414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а з п и с к а</vt:lpstr>
      <vt:lpstr>Р а з п и с к а</vt:lpstr>
    </vt:vector>
  </TitlesOfParts>
  <Company/>
  <LinksUpToDate>false</LinksUpToDate>
  <CharactersWithSpaces>773</CharactersWithSpaces>
  <SharedDoc>false</SharedDoc>
  <HLinks>
    <vt:vector size="18" baseType="variant">
      <vt:variant>
        <vt:i4>5374061</vt:i4>
      </vt:variant>
      <vt:variant>
        <vt:i4>6</vt:i4>
      </vt:variant>
      <vt:variant>
        <vt:i4>0</vt:i4>
      </vt:variant>
      <vt:variant>
        <vt:i4>5</vt:i4>
      </vt:variant>
      <vt:variant>
        <vt:lpwstr>mailto:obstina@pirdop.bg</vt:lpwstr>
      </vt:variant>
      <vt:variant>
        <vt:lpwstr/>
      </vt:variant>
      <vt:variant>
        <vt:i4>393233</vt:i4>
      </vt:variant>
      <vt:variant>
        <vt:i4>3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  <vt:variant>
        <vt:i4>983119</vt:i4>
      </vt:variant>
      <vt:variant>
        <vt:i4>0</vt:i4>
      </vt:variant>
      <vt:variant>
        <vt:i4>0</vt:i4>
      </vt:variant>
      <vt:variant>
        <vt:i4>5</vt:i4>
      </vt:variant>
      <vt:variant>
        <vt:lpwstr>http://www.pirdop.bg/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з п и с к а</dc:title>
  <dc:creator>Magda</dc:creator>
  <cp:lastModifiedBy>Scheto</cp:lastModifiedBy>
  <cp:revision>68</cp:revision>
  <cp:lastPrinted>2016-08-19T11:35:00Z</cp:lastPrinted>
  <dcterms:created xsi:type="dcterms:W3CDTF">2016-08-30T12:36:00Z</dcterms:created>
  <dcterms:modified xsi:type="dcterms:W3CDTF">2018-06-13T08:16:00Z</dcterms:modified>
</cp:coreProperties>
</file>